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B6A8EC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468CA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6188C3D" w14:textId="52C5447D" w:rsidR="004F0DC7" w:rsidRDefault="000329CD" w:rsidP="00AA2BEC">
      <w:pPr>
        <w:spacing w:line="276" w:lineRule="auto"/>
        <w:jc w:val="center"/>
        <w:rPr>
          <w:b/>
        </w:rPr>
      </w:pPr>
      <w:r w:rsidRPr="000329CD">
        <w:rPr>
          <w:b/>
        </w:rPr>
        <w:t xml:space="preserve">Całodobowa usługa transportu sanitarnego na potrzeby Szpitala Wojewódzkiego </w:t>
      </w:r>
      <w:r>
        <w:rPr>
          <w:b/>
        </w:rPr>
        <w:br/>
      </w:r>
      <w:r w:rsidRPr="000329CD">
        <w:rPr>
          <w:b/>
        </w:rPr>
        <w:t>w Poznaniu - 2 zadania</w:t>
      </w:r>
    </w:p>
    <w:p w14:paraId="3F3797BF" w14:textId="77777777" w:rsidR="000329CD" w:rsidRPr="003E3810" w:rsidRDefault="000329CD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FA77ADB" w14:textId="74E161E6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 xml:space="preserve">Osoba, nr telefonu, e-mail </w:t>
            </w:r>
            <w:r w:rsidR="000329CD">
              <w:rPr>
                <w:rFonts w:eastAsia="Calibri"/>
                <w:sz w:val="22"/>
                <w:szCs w:val="22"/>
              </w:rPr>
              <w:br/>
            </w:r>
            <w:r>
              <w:rPr>
                <w:rFonts w:eastAsia="Calibri"/>
                <w:sz w:val="22"/>
                <w:szCs w:val="22"/>
              </w:rPr>
              <w:t>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945E" w14:textId="157FC6AF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>Numer telefonu umożliwiający przyjmowanie zleceń przez całą dobę – zgodnie z &amp; 4 ust. 5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D5F2D3C" w14:textId="43094DC2" w:rsidR="008468CA" w:rsidRPr="007677F8" w:rsidRDefault="008468CA" w:rsidP="008468C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3"/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4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20C2289D" w14:textId="1AF14AA2" w:rsidR="000329CD" w:rsidRDefault="00E166D0" w:rsidP="000329CD">
      <w:pPr>
        <w:pStyle w:val="Akapitzlist"/>
        <w:spacing w:line="360" w:lineRule="auto"/>
        <w:ind w:left="142"/>
        <w:jc w:val="both"/>
        <w:rPr>
          <w:bCs/>
          <w:sz w:val="22"/>
        </w:rPr>
      </w:pPr>
      <w:r w:rsidRPr="00CF237D">
        <w:rPr>
          <w:bCs/>
          <w:sz w:val="22"/>
          <w:u w:val="single"/>
        </w:rPr>
        <w:t xml:space="preserve">Zadanie nr </w:t>
      </w:r>
      <w:r w:rsidR="005C6CC0">
        <w:rPr>
          <w:bCs/>
          <w:sz w:val="22"/>
          <w:u w:val="single"/>
        </w:rPr>
        <w:t>1</w:t>
      </w:r>
      <w:r w:rsidRPr="00CF237D">
        <w:rPr>
          <w:bCs/>
          <w:sz w:val="22"/>
          <w:u w:val="single"/>
        </w:rPr>
        <w:t xml:space="preserve"> - </w:t>
      </w:r>
      <w:r w:rsidR="000329CD" w:rsidRPr="000329CD">
        <w:rPr>
          <w:bCs/>
          <w:sz w:val="22"/>
          <w:u w:val="single"/>
        </w:rPr>
        <w:t>Całodobowa usługa transportu sanitarnego z zespołem podstawowym</w:t>
      </w:r>
      <w:r w:rsidR="000329CD">
        <w:rPr>
          <w:bCs/>
          <w:sz w:val="22"/>
          <w:u w:val="single"/>
        </w:rPr>
        <w:t xml:space="preserve"> </w:t>
      </w:r>
      <w:r w:rsidR="000329CD" w:rsidRPr="000329CD">
        <w:rPr>
          <w:bCs/>
          <w:sz w:val="22"/>
          <w:u w:val="single"/>
        </w:rPr>
        <w:t xml:space="preserve"> (P)  - </w:t>
      </w:r>
      <w:r w:rsidR="000329CD">
        <w:rPr>
          <w:bCs/>
          <w:sz w:val="22"/>
          <w:u w:val="single"/>
        </w:rPr>
        <w:br/>
      </w:r>
      <w:r w:rsidR="000329CD" w:rsidRPr="000329CD">
        <w:rPr>
          <w:bCs/>
          <w:sz w:val="22"/>
          <w:u w:val="single"/>
        </w:rPr>
        <w:t xml:space="preserve">do przewozu pacjentów w pozycji siedzącej  lub leżącej (zespół : kierowca będący ratownikiem medycznym i ratownik medyczny) na potrzeby Filii 1 i 3 na terenie i poza terenem miasta Poznania (dotyczy również pacjentów </w:t>
      </w:r>
      <w:proofErr w:type="spellStart"/>
      <w:r w:rsidR="000329CD" w:rsidRPr="000329CD">
        <w:rPr>
          <w:bCs/>
          <w:sz w:val="22"/>
          <w:u w:val="single"/>
        </w:rPr>
        <w:t>bariatrycznych</w:t>
      </w:r>
      <w:proofErr w:type="spellEnd"/>
      <w:r w:rsidR="000329CD" w:rsidRPr="000329CD">
        <w:rPr>
          <w:bCs/>
          <w:sz w:val="22"/>
          <w:u w:val="single"/>
        </w:rPr>
        <w:t xml:space="preserve"> waga powyżej 120kg)</w:t>
      </w:r>
      <w:r w:rsidR="005A2C1E">
        <w:rPr>
          <w:bCs/>
          <w:sz w:val="22"/>
        </w:rPr>
        <w:t xml:space="preserve">   </w:t>
      </w:r>
    </w:p>
    <w:p w14:paraId="659A74B0" w14:textId="5B9FE933" w:rsidR="005A2C1E" w:rsidRDefault="005A2C1E" w:rsidP="000329CD">
      <w:pPr>
        <w:pStyle w:val="Akapitzlist"/>
        <w:spacing w:line="360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717B6C9C" w14:textId="77777777" w:rsidR="005A2C1E" w:rsidRDefault="005A2C1E" w:rsidP="005A2C1E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2702935C" w14:textId="1AAB41C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8DBFF79" w14:textId="3706B872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(słownie: ……………………………………………..………………………………………… zł), </w:t>
      </w:r>
    </w:p>
    <w:p w14:paraId="1AE490A3" w14:textId="7615EAC6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B659B1">
        <w:rPr>
          <w:sz w:val="22"/>
          <w:szCs w:val="22"/>
        </w:rPr>
        <w:t xml:space="preserve"> </w:t>
      </w:r>
      <w:r>
        <w:rPr>
          <w:sz w:val="22"/>
          <w:szCs w:val="22"/>
        </w:rPr>
        <w:t>w tym za:</w:t>
      </w:r>
    </w:p>
    <w:p w14:paraId="4D8D8239" w14:textId="6AEF36CB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659B1">
        <w:rPr>
          <w:sz w:val="22"/>
          <w:szCs w:val="22"/>
        </w:rPr>
        <w:t xml:space="preserve">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2B319B13" w14:textId="24584462" w:rsidR="00020665" w:rsidRDefault="00020665" w:rsidP="00020665">
      <w:pPr>
        <w:spacing w:line="276" w:lineRule="auto"/>
        <w:ind w:left="142"/>
        <w:jc w:val="both"/>
      </w:pPr>
      <w:bookmarkStart w:id="5" w:name="_Hlk202269792"/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>(wpisać</w:t>
      </w:r>
      <w:r w:rsidR="000329CD">
        <w:t xml:space="preserve"> </w:t>
      </w:r>
      <w:r w:rsidRPr="00B659B1">
        <w:t>odpowiednio:</w:t>
      </w:r>
      <w:r w:rsidR="000329CD">
        <w:t xml:space="preserve"> </w:t>
      </w:r>
      <w:r w:rsidRPr="00B659B1">
        <w:t>2</w:t>
      </w:r>
      <w:r w:rsidR="000329CD">
        <w:t xml:space="preserve"> </w:t>
      </w:r>
      <w:r w:rsidRPr="00B659B1">
        <w:t>pojazdy,</w:t>
      </w:r>
      <w:r w:rsidR="000329CD">
        <w:t xml:space="preserve"> </w:t>
      </w:r>
      <w:r w:rsidRPr="00B659B1">
        <w:t>3</w:t>
      </w:r>
      <w:r w:rsidR="000329CD">
        <w:t xml:space="preserve"> </w:t>
      </w:r>
      <w:r w:rsidRPr="00B659B1">
        <w:t>pojazdy,</w:t>
      </w:r>
      <w:r w:rsidR="000329CD">
        <w:t xml:space="preserve"> </w:t>
      </w:r>
      <w:r w:rsidRPr="00B659B1">
        <w:t>4</w:t>
      </w:r>
      <w:r w:rsidR="000329CD">
        <w:t xml:space="preserve"> </w:t>
      </w:r>
      <w:r w:rsidRPr="00B659B1">
        <w:t>pojazd</w:t>
      </w:r>
      <w:r w:rsidR="00D15030">
        <w:t>y</w:t>
      </w:r>
      <w:r w:rsidRPr="00B659B1">
        <w:t>,</w:t>
      </w:r>
      <w:r w:rsidR="000329CD">
        <w:t xml:space="preserve"> </w:t>
      </w:r>
      <w:r w:rsidRPr="00B659B1">
        <w:t>5</w:t>
      </w:r>
      <w:r w:rsidR="000329CD">
        <w:t xml:space="preserve"> </w:t>
      </w:r>
      <w:r w:rsidRPr="00B659B1">
        <w:t>pojazdów</w:t>
      </w:r>
      <w:r w:rsidR="000329CD">
        <w:t xml:space="preserve"> </w:t>
      </w:r>
      <w:r w:rsidRPr="00B659B1">
        <w:t xml:space="preserve">i więcej - </w:t>
      </w:r>
      <w:r w:rsidRPr="00B659B1">
        <w:rPr>
          <w:u w:val="single"/>
        </w:rPr>
        <w:t>podać dokładnie ile</w:t>
      </w:r>
      <w:r w:rsidRPr="00B659B1">
        <w:t>)</w:t>
      </w:r>
    </w:p>
    <w:bookmarkEnd w:id="5"/>
    <w:p w14:paraId="7071814D" w14:textId="77777777" w:rsidR="00020665" w:rsidRDefault="00020665" w:rsidP="00020665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0D5DC6BC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0F7E67D" w14:textId="77777777" w:rsidR="00D15030" w:rsidRDefault="00D1503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</w:p>
    <w:p w14:paraId="50AAAA57" w14:textId="25779B7E" w:rsidR="00E166D0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 w:rsidR="005C6CC0">
        <w:rPr>
          <w:bCs/>
          <w:sz w:val="22"/>
          <w:u w:val="single"/>
        </w:rPr>
        <w:t>2</w:t>
      </w:r>
      <w:r w:rsidRPr="00CF237D">
        <w:rPr>
          <w:bCs/>
          <w:sz w:val="22"/>
          <w:u w:val="single"/>
        </w:rPr>
        <w:t xml:space="preserve"> - </w:t>
      </w:r>
      <w:r w:rsidR="000329CD" w:rsidRPr="000329CD">
        <w:rPr>
          <w:bCs/>
          <w:sz w:val="22"/>
          <w:u w:val="single"/>
        </w:rPr>
        <w:t xml:space="preserve">Całodobowa usługa transportu sanitarnego z zespołem podstawowym  (P)   - </w:t>
      </w:r>
      <w:r w:rsidR="000329CD">
        <w:rPr>
          <w:bCs/>
          <w:sz w:val="22"/>
          <w:u w:val="single"/>
        </w:rPr>
        <w:br/>
      </w:r>
      <w:r w:rsidR="000329CD" w:rsidRPr="000329CD">
        <w:rPr>
          <w:bCs/>
          <w:sz w:val="22"/>
          <w:u w:val="single"/>
        </w:rPr>
        <w:t xml:space="preserve">do przewozu pacjentów w pozycji siedzącej  lub leżącej, ( zespół: kierowca będący ratownikiem medycznym i ratownik medyczny)  na potrzeby  Filii 2 na terenie i poza terenem miasta Oborniki (dotyczy również pacjentów </w:t>
      </w:r>
      <w:proofErr w:type="spellStart"/>
      <w:r w:rsidR="000329CD" w:rsidRPr="000329CD">
        <w:rPr>
          <w:bCs/>
          <w:sz w:val="22"/>
          <w:u w:val="single"/>
        </w:rPr>
        <w:t>bariatrycznych</w:t>
      </w:r>
      <w:proofErr w:type="spellEnd"/>
      <w:r w:rsidR="000329CD" w:rsidRPr="000329CD">
        <w:rPr>
          <w:bCs/>
          <w:sz w:val="22"/>
          <w:u w:val="single"/>
        </w:rPr>
        <w:t xml:space="preserve"> waga powyżej 120kg)</w:t>
      </w:r>
    </w:p>
    <w:p w14:paraId="4C858E49" w14:textId="77777777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AB05499" w14:textId="77777777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19AA4667" w14:textId="5D2F1839" w:rsidR="005A2C1E" w:rsidRPr="00E401EB" w:rsidRDefault="005A2C1E" w:rsidP="00B659B1">
      <w:pPr>
        <w:spacing w:line="276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345BA892" w14:textId="0B19F28E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B5EC9FF" w14:textId="6EF1A5A3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3E781720" w14:textId="21471973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799505E6" w14:textId="77777777" w:rsidR="000329CD" w:rsidRDefault="000329CD" w:rsidP="000329CD">
      <w:pPr>
        <w:spacing w:line="276" w:lineRule="auto"/>
        <w:ind w:left="142"/>
        <w:jc w:val="both"/>
      </w:pPr>
      <w:bookmarkStart w:id="6" w:name="_Hlk177382531"/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>(wpisać</w:t>
      </w:r>
      <w:r>
        <w:t xml:space="preserve"> </w:t>
      </w:r>
      <w:r w:rsidRPr="00B659B1">
        <w:t>odpowiednio:</w:t>
      </w:r>
      <w:r>
        <w:t xml:space="preserve"> </w:t>
      </w:r>
      <w:r w:rsidRPr="00B659B1">
        <w:t>2</w:t>
      </w:r>
      <w:r>
        <w:t xml:space="preserve"> </w:t>
      </w:r>
      <w:r w:rsidRPr="00B659B1">
        <w:t>pojazdy,</w:t>
      </w:r>
      <w:r>
        <w:t xml:space="preserve"> </w:t>
      </w:r>
      <w:r w:rsidRPr="00B659B1">
        <w:t>3</w:t>
      </w:r>
      <w:r>
        <w:t xml:space="preserve"> </w:t>
      </w:r>
      <w:r w:rsidRPr="00B659B1">
        <w:t>pojazdy,</w:t>
      </w:r>
      <w:r>
        <w:t xml:space="preserve"> </w:t>
      </w:r>
      <w:r w:rsidRPr="00B659B1">
        <w:t>4</w:t>
      </w:r>
      <w:r>
        <w:t xml:space="preserve"> </w:t>
      </w:r>
      <w:r w:rsidRPr="00B659B1">
        <w:t>pojazd</w:t>
      </w:r>
      <w:r>
        <w:t>y</w:t>
      </w:r>
      <w:r w:rsidRPr="00B659B1">
        <w:t>,</w:t>
      </w:r>
      <w:r>
        <w:t xml:space="preserve"> </w:t>
      </w:r>
      <w:r w:rsidRPr="00B659B1">
        <w:t>5</w:t>
      </w:r>
      <w:r>
        <w:t xml:space="preserve"> </w:t>
      </w:r>
      <w:r w:rsidRPr="00B659B1">
        <w:t>pojazdów</w:t>
      </w:r>
      <w:r>
        <w:t xml:space="preserve"> </w:t>
      </w:r>
      <w:r w:rsidRPr="00B659B1">
        <w:t xml:space="preserve">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2E4582DA" w14:textId="77777777" w:rsidR="00132B4E" w:rsidRPr="00132B4E" w:rsidRDefault="00132B4E" w:rsidP="00B659B1">
      <w:pPr>
        <w:spacing w:line="360" w:lineRule="auto"/>
        <w:ind w:left="142"/>
        <w:jc w:val="both"/>
        <w:rPr>
          <w:bCs/>
          <w:sz w:val="22"/>
          <w:szCs w:val="22"/>
        </w:rPr>
      </w:pPr>
      <w:r w:rsidRPr="00132B4E">
        <w:rPr>
          <w:bCs/>
          <w:sz w:val="22"/>
          <w:szCs w:val="22"/>
        </w:rPr>
        <w:t>Warunki płatności: 60 dni</w:t>
      </w:r>
    </w:p>
    <w:bookmarkEnd w:id="6"/>
    <w:p w14:paraId="052A2A7E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8C5B151" w14:textId="7364070D" w:rsidR="00E6343E" w:rsidRDefault="00E6343E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1E06860" w14:textId="77777777" w:rsidR="00B659B1" w:rsidRPr="00606D8A" w:rsidRDefault="00B659B1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7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08FDD71A" w:rsidR="009577A7" w:rsidRPr="00C630E5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C630E5">
        <w:rPr>
          <w:sz w:val="22"/>
          <w:szCs w:val="22"/>
        </w:rPr>
        <w:t xml:space="preserve">zapoznaliśmy się ze </w:t>
      </w:r>
      <w:r w:rsidR="00B1572A" w:rsidRPr="00C630E5">
        <w:rPr>
          <w:sz w:val="22"/>
          <w:szCs w:val="22"/>
        </w:rPr>
        <w:t>wzor</w:t>
      </w:r>
      <w:r w:rsidRPr="00C630E5">
        <w:rPr>
          <w:sz w:val="22"/>
          <w:szCs w:val="22"/>
        </w:rPr>
        <w:t xml:space="preserve">em umowy, który jest załącznikiem nr </w:t>
      </w:r>
      <w:r w:rsidR="00E166D0" w:rsidRPr="00C630E5">
        <w:rPr>
          <w:sz w:val="22"/>
          <w:szCs w:val="22"/>
        </w:rPr>
        <w:t>6</w:t>
      </w:r>
      <w:r w:rsidRPr="00C630E5">
        <w:rPr>
          <w:sz w:val="22"/>
          <w:szCs w:val="22"/>
        </w:rPr>
        <w:t xml:space="preserve"> do Specyfikacji Warunków Zamówienia i zobowiązujemy się w przypadku wyboru naszej oferty </w:t>
      </w:r>
      <w:r w:rsidR="00C630E5" w:rsidRPr="00C630E5">
        <w:rPr>
          <w:sz w:val="22"/>
          <w:szCs w:val="22"/>
        </w:rPr>
        <w:br/>
      </w:r>
      <w:r w:rsidRPr="00C630E5">
        <w:rPr>
          <w:sz w:val="22"/>
          <w:szCs w:val="22"/>
        </w:rPr>
        <w:t>do zawarcia umowy na zawartych tam warunkach w miejscu i terminie wyznaczonym przez Zamawiającego</w:t>
      </w:r>
      <w:r w:rsidR="004276D9" w:rsidRPr="00C630E5">
        <w:rPr>
          <w:sz w:val="22"/>
          <w:szCs w:val="22"/>
        </w:rPr>
        <w:t>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ED29BB6" w14:textId="77777777" w:rsidR="00B36A92" w:rsidRDefault="00B36A92" w:rsidP="00B36A92">
      <w:pPr>
        <w:spacing w:after="120"/>
        <w:ind w:left="641"/>
        <w:contextualSpacing/>
        <w:jc w:val="both"/>
        <w:rPr>
          <w:sz w:val="22"/>
        </w:rPr>
      </w:pP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45A8F4E8" w14:textId="77777777" w:rsidR="00CF19A6" w:rsidRPr="00F47BE6" w:rsidRDefault="00CF19A6" w:rsidP="00CF19A6">
      <w:pPr>
        <w:numPr>
          <w:ilvl w:val="0"/>
          <w:numId w:val="3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7DC832AE" w14:textId="77777777" w:rsidR="00CF19A6" w:rsidRPr="00F47BE6" w:rsidRDefault="00CF19A6" w:rsidP="00CF19A6">
      <w:pPr>
        <w:numPr>
          <w:ilvl w:val="0"/>
          <w:numId w:val="3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71B7E2BD" w14:textId="77777777" w:rsidR="00EB31D2" w:rsidRPr="00851BC9" w:rsidRDefault="00EB31D2" w:rsidP="00EB31D2">
      <w:pPr>
        <w:pStyle w:val="Akapitzlist"/>
        <w:spacing w:line="276" w:lineRule="auto"/>
        <w:ind w:left="644"/>
        <w:jc w:val="both"/>
        <w:rPr>
          <w:sz w:val="22"/>
          <w:szCs w:val="22"/>
        </w:rPr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232476B6" w14:textId="77777777" w:rsidR="00EB31D2" w:rsidRPr="00281DC6" w:rsidRDefault="00EB31D2" w:rsidP="00EB31D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EAE4A1" w14:textId="77777777" w:rsidR="00EB31D2" w:rsidRPr="00085C92" w:rsidRDefault="00EB31D2" w:rsidP="00EB31D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51DD63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3DA70432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B58B4ED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521BBDF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1A311056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74C812A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7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8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8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DA2D" w14:textId="1F41A098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0329CD">
      <w:rPr>
        <w:sz w:val="20"/>
        <w:szCs w:val="20"/>
      </w:rPr>
      <w:t>79</w:t>
    </w:r>
    <w:r w:rsidR="001D2B20">
      <w:rPr>
        <w:sz w:val="20"/>
        <w:szCs w:val="20"/>
      </w:rPr>
      <w:t>/202</w:t>
    </w:r>
    <w:r w:rsidR="00D15030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123406"/>
    <w:multiLevelType w:val="hybridMultilevel"/>
    <w:tmpl w:val="DC66D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0"/>
  </w:num>
  <w:num w:numId="2" w16cid:durableId="236747337">
    <w:abstractNumId w:val="8"/>
  </w:num>
  <w:num w:numId="3" w16cid:durableId="601573939">
    <w:abstractNumId w:val="9"/>
  </w:num>
  <w:num w:numId="4" w16cid:durableId="1638997471">
    <w:abstractNumId w:val="12"/>
  </w:num>
  <w:num w:numId="5" w16cid:durableId="1718435940">
    <w:abstractNumId w:val="5"/>
  </w:num>
  <w:num w:numId="6" w16cid:durableId="1883442280">
    <w:abstractNumId w:val="7"/>
  </w:num>
  <w:num w:numId="7" w16cid:durableId="2052799946">
    <w:abstractNumId w:val="2"/>
  </w:num>
  <w:num w:numId="8" w16cid:durableId="1130746">
    <w:abstractNumId w:val="11"/>
  </w:num>
  <w:num w:numId="9" w16cid:durableId="1995066748">
    <w:abstractNumId w:val="0"/>
  </w:num>
  <w:num w:numId="10" w16cid:durableId="1013344054">
    <w:abstractNumId w:val="3"/>
  </w:num>
  <w:num w:numId="11" w16cid:durableId="1673489291">
    <w:abstractNumId w:val="6"/>
  </w:num>
  <w:num w:numId="12" w16cid:durableId="1185249055">
    <w:abstractNumId w:val="4"/>
  </w:num>
  <w:num w:numId="13" w16cid:durableId="438069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202C2"/>
    <w:rsid w:val="00020665"/>
    <w:rsid w:val="000329CD"/>
    <w:rsid w:val="00063162"/>
    <w:rsid w:val="00085C92"/>
    <w:rsid w:val="000935FA"/>
    <w:rsid w:val="000E0096"/>
    <w:rsid w:val="000F3465"/>
    <w:rsid w:val="001028C4"/>
    <w:rsid w:val="001063D3"/>
    <w:rsid w:val="001202D6"/>
    <w:rsid w:val="00132B4E"/>
    <w:rsid w:val="00160779"/>
    <w:rsid w:val="00173016"/>
    <w:rsid w:val="00177EB4"/>
    <w:rsid w:val="001C7D84"/>
    <w:rsid w:val="001D2B20"/>
    <w:rsid w:val="002214DB"/>
    <w:rsid w:val="00267D1F"/>
    <w:rsid w:val="00282499"/>
    <w:rsid w:val="002B3F5F"/>
    <w:rsid w:val="002E4330"/>
    <w:rsid w:val="002E612D"/>
    <w:rsid w:val="002F35BD"/>
    <w:rsid w:val="0036233D"/>
    <w:rsid w:val="003A71B8"/>
    <w:rsid w:val="003B5FA1"/>
    <w:rsid w:val="003B769C"/>
    <w:rsid w:val="003C1116"/>
    <w:rsid w:val="003C32DC"/>
    <w:rsid w:val="003D0208"/>
    <w:rsid w:val="003E3810"/>
    <w:rsid w:val="003E4CC6"/>
    <w:rsid w:val="003E52C7"/>
    <w:rsid w:val="00420172"/>
    <w:rsid w:val="004276D9"/>
    <w:rsid w:val="004308CF"/>
    <w:rsid w:val="004868D2"/>
    <w:rsid w:val="00486D45"/>
    <w:rsid w:val="004D017E"/>
    <w:rsid w:val="004D5A42"/>
    <w:rsid w:val="004F0DC7"/>
    <w:rsid w:val="00506CA7"/>
    <w:rsid w:val="00525EFF"/>
    <w:rsid w:val="0055777C"/>
    <w:rsid w:val="00567CC9"/>
    <w:rsid w:val="005844F6"/>
    <w:rsid w:val="00594233"/>
    <w:rsid w:val="00597CA9"/>
    <w:rsid w:val="005A2C1E"/>
    <w:rsid w:val="005C6688"/>
    <w:rsid w:val="005C6CC0"/>
    <w:rsid w:val="005D7D1A"/>
    <w:rsid w:val="005F6505"/>
    <w:rsid w:val="005F6F5F"/>
    <w:rsid w:val="00630ED4"/>
    <w:rsid w:val="006435BF"/>
    <w:rsid w:val="00685A04"/>
    <w:rsid w:val="006A049D"/>
    <w:rsid w:val="006B63D6"/>
    <w:rsid w:val="006C641D"/>
    <w:rsid w:val="006D09E0"/>
    <w:rsid w:val="00736C1E"/>
    <w:rsid w:val="00752037"/>
    <w:rsid w:val="00767FEE"/>
    <w:rsid w:val="00781D83"/>
    <w:rsid w:val="007A12D3"/>
    <w:rsid w:val="007D475B"/>
    <w:rsid w:val="007E331F"/>
    <w:rsid w:val="00815BC9"/>
    <w:rsid w:val="008174DB"/>
    <w:rsid w:val="00821EBD"/>
    <w:rsid w:val="00825A27"/>
    <w:rsid w:val="008468CA"/>
    <w:rsid w:val="00862BEF"/>
    <w:rsid w:val="008631F1"/>
    <w:rsid w:val="00870992"/>
    <w:rsid w:val="00880797"/>
    <w:rsid w:val="008A522F"/>
    <w:rsid w:val="008B3C3C"/>
    <w:rsid w:val="008C082A"/>
    <w:rsid w:val="008C519C"/>
    <w:rsid w:val="00914E94"/>
    <w:rsid w:val="00924E28"/>
    <w:rsid w:val="009306A6"/>
    <w:rsid w:val="009312B4"/>
    <w:rsid w:val="009577A7"/>
    <w:rsid w:val="0097776D"/>
    <w:rsid w:val="00983D1D"/>
    <w:rsid w:val="00994AC9"/>
    <w:rsid w:val="009D0D2F"/>
    <w:rsid w:val="009D75A8"/>
    <w:rsid w:val="009E22AD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36A92"/>
    <w:rsid w:val="00B47637"/>
    <w:rsid w:val="00B50389"/>
    <w:rsid w:val="00B57F7C"/>
    <w:rsid w:val="00B6407A"/>
    <w:rsid w:val="00B659B1"/>
    <w:rsid w:val="00B77D6D"/>
    <w:rsid w:val="00B9086B"/>
    <w:rsid w:val="00BC00BF"/>
    <w:rsid w:val="00BC4F99"/>
    <w:rsid w:val="00C22F7D"/>
    <w:rsid w:val="00C630E5"/>
    <w:rsid w:val="00CA332A"/>
    <w:rsid w:val="00CA63AF"/>
    <w:rsid w:val="00CC4D4F"/>
    <w:rsid w:val="00CE099B"/>
    <w:rsid w:val="00CE3AE6"/>
    <w:rsid w:val="00CF19A6"/>
    <w:rsid w:val="00CF237D"/>
    <w:rsid w:val="00D05F27"/>
    <w:rsid w:val="00D15030"/>
    <w:rsid w:val="00D5331F"/>
    <w:rsid w:val="00D554C7"/>
    <w:rsid w:val="00D76A48"/>
    <w:rsid w:val="00D971D1"/>
    <w:rsid w:val="00DC336F"/>
    <w:rsid w:val="00DF7CE6"/>
    <w:rsid w:val="00E166D0"/>
    <w:rsid w:val="00E16837"/>
    <w:rsid w:val="00E401EB"/>
    <w:rsid w:val="00E449BF"/>
    <w:rsid w:val="00E6343E"/>
    <w:rsid w:val="00EB31D2"/>
    <w:rsid w:val="00EF7FC6"/>
    <w:rsid w:val="00F134D5"/>
    <w:rsid w:val="00F2703F"/>
    <w:rsid w:val="00F31EAC"/>
    <w:rsid w:val="00F4061A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98</TotalTime>
  <Pages>4</Pages>
  <Words>938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37</cp:revision>
  <dcterms:created xsi:type="dcterms:W3CDTF">2022-06-20T09:42:00Z</dcterms:created>
  <dcterms:modified xsi:type="dcterms:W3CDTF">2025-07-01T11:46:00Z</dcterms:modified>
</cp:coreProperties>
</file>