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2D3C79" w14:textId="282A8BB1" w:rsidR="00036CDE" w:rsidRDefault="00036CDE" w:rsidP="00036CDE">
      <w:pPr>
        <w:pStyle w:val="Nagwek6"/>
        <w:jc w:val="right"/>
        <w:rPr>
          <w:rFonts w:ascii="Arial" w:hAnsi="Arial" w:cs="Arial"/>
          <w:i/>
          <w:szCs w:val="22"/>
        </w:rPr>
      </w:pPr>
      <w:r w:rsidRPr="003170C1">
        <w:rPr>
          <w:rFonts w:ascii="Arial" w:hAnsi="Arial" w:cs="Arial"/>
          <w:i/>
          <w:szCs w:val="22"/>
        </w:rPr>
        <w:t xml:space="preserve">Załącznik nr </w:t>
      </w:r>
      <w:r w:rsidR="00312439" w:rsidRPr="003170C1">
        <w:rPr>
          <w:rFonts w:ascii="Arial" w:hAnsi="Arial" w:cs="Arial"/>
          <w:i/>
          <w:szCs w:val="22"/>
        </w:rPr>
        <w:t>1</w:t>
      </w:r>
      <w:r w:rsidRPr="003170C1">
        <w:rPr>
          <w:rFonts w:ascii="Arial" w:hAnsi="Arial" w:cs="Arial"/>
          <w:i/>
          <w:szCs w:val="22"/>
        </w:rPr>
        <w:t xml:space="preserve"> do Zapytania ofertowego</w:t>
      </w:r>
    </w:p>
    <w:p w14:paraId="033DC362" w14:textId="737D39AA" w:rsidR="000432A1" w:rsidRDefault="000432A1" w:rsidP="000432A1"/>
    <w:p w14:paraId="261A13A7" w14:textId="77777777" w:rsidR="000432A1" w:rsidRPr="000432A1" w:rsidRDefault="000432A1" w:rsidP="000432A1"/>
    <w:p w14:paraId="5E75B7B0" w14:textId="77777777"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</w:p>
    <w:p w14:paraId="6514B8F8" w14:textId="77777777"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  <w:r w:rsidRPr="0098361E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670900B8" w14:textId="77777777" w:rsidR="00036CDE" w:rsidRPr="0098361E" w:rsidRDefault="00036CDE" w:rsidP="00036CDE">
      <w:pPr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              (pieczęć Wykonawcy)</w:t>
      </w:r>
    </w:p>
    <w:p w14:paraId="5F6D91FF" w14:textId="77777777"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14:paraId="0986C6D8" w14:textId="77777777"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/wzór/</w:t>
      </w:r>
    </w:p>
    <w:p w14:paraId="128712D4" w14:textId="77777777" w:rsidR="00036CDE" w:rsidRPr="00E37E45" w:rsidRDefault="00036CDE" w:rsidP="00E37E45">
      <w:pPr>
        <w:jc w:val="center"/>
        <w:rPr>
          <w:rFonts w:ascii="Arial" w:hAnsi="Arial" w:cs="Arial"/>
          <w:b/>
          <w:szCs w:val="32"/>
          <w:u w:val="single"/>
        </w:rPr>
      </w:pPr>
      <w:r w:rsidRPr="00E37E45">
        <w:rPr>
          <w:rFonts w:ascii="Arial" w:hAnsi="Arial" w:cs="Arial"/>
          <w:b/>
          <w:szCs w:val="32"/>
          <w:u w:val="single"/>
        </w:rPr>
        <w:t>FORMULARZ OFERTOWY</w:t>
      </w:r>
    </w:p>
    <w:p w14:paraId="62EA17FE" w14:textId="5D6491BD" w:rsidR="00036CDE" w:rsidRPr="000432A1" w:rsidRDefault="00036CDE" w:rsidP="000432A1">
      <w:pPr>
        <w:pStyle w:val="Akapitzlist"/>
        <w:spacing w:after="120"/>
        <w:ind w:left="0"/>
        <w:jc w:val="both"/>
        <w:rPr>
          <w:rFonts w:ascii="Arial" w:hAnsi="Arial" w:cs="Arial"/>
          <w:b/>
          <w:bCs/>
        </w:rPr>
      </w:pPr>
      <w:r w:rsidRPr="00112063">
        <w:rPr>
          <w:rFonts w:ascii="Arial" w:hAnsi="Arial" w:cs="Arial"/>
        </w:rPr>
        <w:t xml:space="preserve">Nawiązując do ogłoszenia o postępowaniu prowadzonym w trybie zapytania ofertowego </w:t>
      </w:r>
      <w:r w:rsidRPr="000432A1">
        <w:rPr>
          <w:rFonts w:ascii="Arial" w:hAnsi="Arial" w:cs="Arial"/>
          <w:bCs/>
        </w:rPr>
        <w:t>na</w:t>
      </w:r>
      <w:r w:rsidRPr="00556910">
        <w:rPr>
          <w:rFonts w:ascii="Arial" w:hAnsi="Arial" w:cs="Arial"/>
          <w:b/>
        </w:rPr>
        <w:t xml:space="preserve"> </w:t>
      </w:r>
      <w:r w:rsidR="000432A1">
        <w:rPr>
          <w:rFonts w:ascii="Arial" w:hAnsi="Arial" w:cs="Arial"/>
          <w:b/>
        </w:rPr>
        <w:t xml:space="preserve">wydanie publikacji naukowej </w:t>
      </w:r>
      <w:r w:rsidR="000432A1" w:rsidRPr="00BC05F3">
        <w:rPr>
          <w:rFonts w:ascii="Arial" w:hAnsi="Arial" w:cs="Arial"/>
          <w:b/>
          <w:bCs/>
        </w:rPr>
        <w:t xml:space="preserve">pod redakcją prof. UAM dr hab. Katarzyny </w:t>
      </w:r>
      <w:proofErr w:type="spellStart"/>
      <w:r w:rsidR="000432A1" w:rsidRPr="00BC05F3">
        <w:rPr>
          <w:rFonts w:ascii="Arial" w:hAnsi="Arial" w:cs="Arial"/>
          <w:b/>
          <w:bCs/>
        </w:rPr>
        <w:t>Kabacińskiej-Łuczak</w:t>
      </w:r>
      <w:proofErr w:type="spellEnd"/>
      <w:r w:rsidR="000432A1" w:rsidRPr="00BC05F3">
        <w:rPr>
          <w:rFonts w:ascii="Arial" w:hAnsi="Arial" w:cs="Arial"/>
          <w:b/>
          <w:bCs/>
        </w:rPr>
        <w:t xml:space="preserve">, dr Michała Nowickiego, prof. UAM dr hab. Krzysztofa Ratajczaka oraz dr Anny Wojewody pt.: “Lumen </w:t>
      </w:r>
      <w:proofErr w:type="spellStart"/>
      <w:r w:rsidR="000432A1" w:rsidRPr="00BC05F3">
        <w:rPr>
          <w:rFonts w:ascii="Arial" w:hAnsi="Arial" w:cs="Arial"/>
          <w:b/>
          <w:bCs/>
        </w:rPr>
        <w:t>educationis</w:t>
      </w:r>
      <w:proofErr w:type="spellEnd"/>
      <w:r w:rsidR="000432A1" w:rsidRPr="00BC05F3">
        <w:rPr>
          <w:rFonts w:ascii="Arial" w:hAnsi="Arial" w:cs="Arial"/>
          <w:b/>
          <w:bCs/>
        </w:rPr>
        <w:t xml:space="preserve"> per </w:t>
      </w:r>
      <w:proofErr w:type="spellStart"/>
      <w:r w:rsidR="000432A1" w:rsidRPr="00BC05F3">
        <w:rPr>
          <w:rFonts w:ascii="Arial" w:hAnsi="Arial" w:cs="Arial"/>
          <w:b/>
          <w:bCs/>
        </w:rPr>
        <w:t>saecula</w:t>
      </w:r>
      <w:proofErr w:type="spellEnd"/>
      <w:r w:rsidR="000432A1" w:rsidRPr="00BC05F3">
        <w:rPr>
          <w:rFonts w:ascii="Arial" w:hAnsi="Arial" w:cs="Arial"/>
          <w:b/>
          <w:bCs/>
        </w:rPr>
        <w:t xml:space="preserve"> – refleksje o edukacji i kulturze” </w:t>
      </w:r>
      <w:r w:rsidRPr="00112063">
        <w:rPr>
          <w:rFonts w:ascii="Arial" w:hAnsi="Arial" w:cs="Arial"/>
        </w:rPr>
        <w:t>my niżej podpisani:</w:t>
      </w:r>
    </w:p>
    <w:p w14:paraId="49A76854" w14:textId="77777777" w:rsidR="00036CDE" w:rsidRDefault="00036CDE" w:rsidP="00036CDE">
      <w:pPr>
        <w:pStyle w:val="Listownik"/>
        <w:rPr>
          <w:rFonts w:cs="Arial"/>
          <w:color w:val="FF0000"/>
          <w:szCs w:val="24"/>
        </w:rPr>
      </w:pPr>
    </w:p>
    <w:p w14:paraId="365A3E6D" w14:textId="77777777" w:rsidR="00036CDE" w:rsidRPr="0098361E" w:rsidRDefault="00036CDE" w:rsidP="00036CDE">
      <w:pPr>
        <w:pStyle w:val="Listownik"/>
        <w:rPr>
          <w:rFonts w:cs="Arial"/>
          <w:szCs w:val="24"/>
        </w:rPr>
      </w:pPr>
      <w:r w:rsidRPr="0098361E">
        <w:rPr>
          <w:rFonts w:cs="Arial"/>
          <w:szCs w:val="24"/>
        </w:rPr>
        <w:t>NAZWA WYKONAWCY: .........................................................................................................</w:t>
      </w:r>
    </w:p>
    <w:p w14:paraId="3F19A241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55727C77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14:paraId="241DCDCE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266D12E2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14:paraId="417A20AC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054445A6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14:paraId="273098A5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0E5CB348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14:paraId="1556939F" w14:textId="77777777" w:rsidR="00036CDE" w:rsidRPr="0098361E" w:rsidRDefault="00036CDE" w:rsidP="00036CDE">
      <w:pPr>
        <w:rPr>
          <w:rFonts w:ascii="Arial" w:hAnsi="Arial" w:cs="Arial"/>
          <w:spacing w:val="8"/>
          <w:sz w:val="18"/>
          <w:szCs w:val="20"/>
        </w:rPr>
      </w:pPr>
    </w:p>
    <w:p w14:paraId="3569F2A9" w14:textId="77777777" w:rsidR="00036CDE" w:rsidRPr="0098361E" w:rsidRDefault="00036CDE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14:paraId="3C8F0434" w14:textId="77777777" w:rsidR="00036CDE" w:rsidRPr="00E37E45" w:rsidRDefault="00036CDE" w:rsidP="00E37E45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0D5830">
        <w:rPr>
          <w:rFonts w:ascii="Arial" w:hAnsi="Arial" w:cs="Arial"/>
          <w:sz w:val="22"/>
          <w:szCs w:val="22"/>
        </w:rPr>
        <w:t xml:space="preserve">Oświadczamy, że oferujemy </w:t>
      </w:r>
      <w:r>
        <w:rPr>
          <w:rFonts w:ascii="Arial" w:hAnsi="Arial" w:cs="Arial"/>
          <w:sz w:val="22"/>
          <w:szCs w:val="22"/>
        </w:rPr>
        <w:t>realizację</w:t>
      </w:r>
      <w:r w:rsidRPr="000D5830">
        <w:rPr>
          <w:rFonts w:ascii="Arial" w:hAnsi="Arial" w:cs="Arial"/>
          <w:sz w:val="22"/>
          <w:szCs w:val="22"/>
        </w:rPr>
        <w:t xml:space="preserve"> przedmiotu zamówienia zgodnie z wymaganiami określonymi  w </w:t>
      </w:r>
      <w:r w:rsidR="00BA4C2C">
        <w:rPr>
          <w:rFonts w:ascii="Arial" w:hAnsi="Arial" w:cs="Arial"/>
          <w:sz w:val="22"/>
          <w:szCs w:val="22"/>
        </w:rPr>
        <w:t>zapytaniu ofertowym</w:t>
      </w:r>
      <w:r>
        <w:rPr>
          <w:rFonts w:ascii="Arial" w:hAnsi="Arial" w:cs="Arial"/>
          <w:sz w:val="22"/>
          <w:szCs w:val="22"/>
        </w:rPr>
        <w:t xml:space="preserve"> za cenę brutto</w:t>
      </w:r>
      <w:r w:rsidR="00E37E45" w:rsidRPr="00E37E45">
        <w:rPr>
          <w:rFonts w:ascii="Arial" w:hAnsi="Arial" w:cs="Arial"/>
          <w:sz w:val="22"/>
          <w:szCs w:val="22"/>
        </w:rPr>
        <w:t xml:space="preserve"> </w:t>
      </w:r>
      <w:r w:rsidR="00E37E45" w:rsidRPr="00FC1093">
        <w:rPr>
          <w:rFonts w:ascii="Arial" w:hAnsi="Arial" w:cs="Arial"/>
          <w:sz w:val="22"/>
          <w:szCs w:val="22"/>
        </w:rPr>
        <w:t>w wysokości</w:t>
      </w:r>
      <w:r w:rsidRPr="000D5830">
        <w:rPr>
          <w:rFonts w:ascii="Arial" w:hAnsi="Arial" w:cs="Arial"/>
          <w:sz w:val="22"/>
          <w:szCs w:val="22"/>
        </w:rPr>
        <w:t>:</w:t>
      </w:r>
      <w:r w:rsidRPr="000D5830">
        <w:rPr>
          <w:rFonts w:ascii="Arial" w:hAnsi="Arial" w:cs="Arial"/>
          <w:b/>
          <w:sz w:val="22"/>
          <w:szCs w:val="22"/>
        </w:rPr>
        <w:t xml:space="preserve"> </w:t>
      </w:r>
    </w:p>
    <w:p w14:paraId="55A10B51" w14:textId="77777777" w:rsidR="00E37E45" w:rsidRDefault="00E37E45" w:rsidP="00E37E45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14:paraId="1E3C06C2" w14:textId="0F758B53" w:rsidR="00852DEF" w:rsidRDefault="00036CDE" w:rsidP="00E37E45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Wartość brutto </w:t>
      </w:r>
      <w:r w:rsidRPr="0098361E">
        <w:rPr>
          <w:rFonts w:ascii="Arial" w:hAnsi="Arial" w:cs="Arial"/>
          <w:b/>
          <w:bCs/>
        </w:rPr>
        <w:t xml:space="preserve"> </w:t>
      </w:r>
      <w:r w:rsidRPr="0098361E">
        <w:rPr>
          <w:rFonts w:ascii="Arial" w:hAnsi="Arial" w:cs="Arial"/>
          <w:bCs/>
        </w:rPr>
        <w:t>………………………</w:t>
      </w:r>
      <w:r w:rsidRPr="0098361E">
        <w:rPr>
          <w:rFonts w:ascii="Arial" w:hAnsi="Arial" w:cs="Arial"/>
          <w:b/>
          <w:bCs/>
        </w:rPr>
        <w:t xml:space="preserve"> PLN</w:t>
      </w:r>
    </w:p>
    <w:p w14:paraId="2B6EAB65" w14:textId="30ECE301" w:rsidR="003170C1" w:rsidRDefault="003170C1" w:rsidP="00E37E45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podatek VAT: ………%</w:t>
      </w:r>
    </w:p>
    <w:p w14:paraId="11DE115D" w14:textId="5F41ADE1" w:rsidR="003170C1" w:rsidRDefault="003170C1" w:rsidP="00E37E45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 tym:</w:t>
      </w:r>
    </w:p>
    <w:p w14:paraId="5CA90965" w14:textId="328ABCB0" w:rsidR="003170C1" w:rsidRDefault="003170C1" w:rsidP="00E37E45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Koszt do poniesienia przez </w:t>
      </w:r>
      <w:r>
        <w:rPr>
          <w:rFonts w:ascii="Arial" w:hAnsi="Arial" w:cs="Arial"/>
          <w:b/>
          <w:bCs/>
        </w:rPr>
        <w:t>Wykonawcę: ………………………… PLN brutto</w:t>
      </w:r>
    </w:p>
    <w:p w14:paraId="60123F17" w14:textId="0703A983" w:rsidR="003170C1" w:rsidRPr="00E37E45" w:rsidRDefault="003170C1" w:rsidP="00E37E45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Koszt do poniesienia przez </w:t>
      </w:r>
      <w:r>
        <w:rPr>
          <w:rFonts w:ascii="Arial" w:hAnsi="Arial" w:cs="Arial"/>
          <w:b/>
          <w:bCs/>
        </w:rPr>
        <w:t>Zamawiającego: …………………………… PLN brutto</w:t>
      </w:r>
    </w:p>
    <w:p w14:paraId="7FDBFC44" w14:textId="77777777" w:rsidR="00BC3832" w:rsidRPr="003170C1" w:rsidRDefault="00BC3832" w:rsidP="003170C1">
      <w:pPr>
        <w:numPr>
          <w:ilvl w:val="0"/>
          <w:numId w:val="11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170C1">
        <w:rPr>
          <w:rFonts w:ascii="Arial" w:hAnsi="Arial" w:cs="Arial"/>
          <w:sz w:val="22"/>
          <w:szCs w:val="22"/>
        </w:rPr>
        <w:t>Oświadczamy, że akceptujemy termin realizacji zamówienia</w:t>
      </w:r>
      <w:r w:rsidR="00E37E45" w:rsidRPr="00E37E45">
        <w:rPr>
          <w:rFonts w:ascii="Arial" w:hAnsi="Arial" w:cs="Arial"/>
          <w:sz w:val="22"/>
          <w:szCs w:val="22"/>
        </w:rPr>
        <w:t xml:space="preserve"> </w:t>
      </w:r>
      <w:r w:rsidR="00E37E45" w:rsidRPr="004045C2">
        <w:rPr>
          <w:rFonts w:ascii="Arial" w:hAnsi="Arial" w:cs="Arial"/>
          <w:sz w:val="22"/>
          <w:szCs w:val="22"/>
        </w:rPr>
        <w:t>określony w zapytaniu ofertowym</w:t>
      </w:r>
      <w:r w:rsidRPr="003170C1">
        <w:rPr>
          <w:rFonts w:ascii="Arial" w:hAnsi="Arial" w:cs="Arial"/>
          <w:sz w:val="22"/>
          <w:szCs w:val="22"/>
        </w:rPr>
        <w:t>.</w:t>
      </w:r>
    </w:p>
    <w:p w14:paraId="3569BAF5" w14:textId="77777777" w:rsidR="00036CDE" w:rsidRPr="003170C1" w:rsidRDefault="00036CDE" w:rsidP="003170C1">
      <w:pPr>
        <w:numPr>
          <w:ilvl w:val="0"/>
          <w:numId w:val="11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170C1">
        <w:rPr>
          <w:rFonts w:ascii="Arial" w:hAnsi="Arial" w:cs="Arial"/>
          <w:sz w:val="22"/>
          <w:szCs w:val="22"/>
        </w:rPr>
        <w:t>Oświadczamy, że zapoznaliśmy się z warunkami przystąpienia do zamówienia określonymi w zapytaniu ofertowym oraz uzyskaliśmy niezbędne informacje do przygotowania oferty</w:t>
      </w:r>
      <w:r w:rsidR="00E37E45" w:rsidRPr="003170C1">
        <w:rPr>
          <w:rFonts w:ascii="Arial" w:hAnsi="Arial" w:cs="Arial"/>
          <w:sz w:val="22"/>
          <w:szCs w:val="22"/>
        </w:rPr>
        <w:t xml:space="preserve"> i nie wnosimy w stosunku do nich żadnych uwag.</w:t>
      </w:r>
      <w:r w:rsidRPr="003170C1">
        <w:rPr>
          <w:rFonts w:ascii="Arial" w:hAnsi="Arial" w:cs="Arial"/>
          <w:sz w:val="22"/>
          <w:szCs w:val="22"/>
        </w:rPr>
        <w:t>.</w:t>
      </w:r>
    </w:p>
    <w:p w14:paraId="34362564" w14:textId="77777777" w:rsidR="00036CDE" w:rsidRPr="003170C1" w:rsidRDefault="00036CDE" w:rsidP="003170C1">
      <w:pPr>
        <w:numPr>
          <w:ilvl w:val="0"/>
          <w:numId w:val="11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170C1">
        <w:rPr>
          <w:rFonts w:ascii="Arial" w:hAnsi="Arial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14:paraId="1C4545BF" w14:textId="77777777" w:rsidR="00036CDE" w:rsidRPr="003170C1" w:rsidRDefault="00036CDE" w:rsidP="003170C1">
      <w:pPr>
        <w:numPr>
          <w:ilvl w:val="0"/>
          <w:numId w:val="11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170C1">
        <w:rPr>
          <w:rFonts w:ascii="Arial" w:hAnsi="Arial" w:cs="Arial"/>
          <w:sz w:val="22"/>
          <w:szCs w:val="22"/>
        </w:rPr>
        <w:t>Oświadczamy, że uważamy się za związanych niniejszą ofertą przez 30 dni od upływu terminu składania ofert.</w:t>
      </w:r>
    </w:p>
    <w:p w14:paraId="289170C0" w14:textId="77777777" w:rsidR="00E37E45" w:rsidRPr="003170C1" w:rsidRDefault="00E37E45" w:rsidP="003170C1">
      <w:pPr>
        <w:numPr>
          <w:ilvl w:val="0"/>
          <w:numId w:val="11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170C1">
        <w:rPr>
          <w:rFonts w:ascii="Arial" w:hAnsi="Arial" w:cs="Arial"/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33597699" w14:textId="16AC9600" w:rsidR="003170C1" w:rsidRDefault="00E37E45" w:rsidP="003170C1">
      <w:pPr>
        <w:numPr>
          <w:ilvl w:val="0"/>
          <w:numId w:val="11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170C1">
        <w:rPr>
          <w:rFonts w:ascii="Arial" w:hAnsi="Arial" w:cs="Arial"/>
          <w:sz w:val="22"/>
          <w:szCs w:val="22"/>
        </w:rPr>
        <w:t xml:space="preserve">Przedmiot zamówienia wykonam </w:t>
      </w:r>
      <w:r w:rsidRPr="003170C1">
        <w:rPr>
          <w:rFonts w:ascii="Arial" w:hAnsi="Arial" w:cs="Arial"/>
          <w:b/>
          <w:bCs/>
          <w:sz w:val="22"/>
          <w:szCs w:val="22"/>
        </w:rPr>
        <w:t>samodzielnie / z udziałem podwykonawców*</w:t>
      </w:r>
      <w:r w:rsidRPr="003170C1">
        <w:rPr>
          <w:rFonts w:ascii="Arial" w:hAnsi="Arial" w:cs="Arial"/>
          <w:sz w:val="22"/>
          <w:szCs w:val="22"/>
        </w:rPr>
        <w:t xml:space="preserve"> </w:t>
      </w:r>
      <w:r w:rsidR="003170C1">
        <w:rPr>
          <w:rFonts w:ascii="Arial" w:hAnsi="Arial" w:cs="Arial"/>
          <w:sz w:val="22"/>
          <w:szCs w:val="22"/>
        </w:rPr>
        <w:t>(</w:t>
      </w:r>
      <w:r w:rsidRPr="003170C1">
        <w:rPr>
          <w:rFonts w:ascii="Arial" w:hAnsi="Arial" w:cs="Arial"/>
          <w:sz w:val="22"/>
          <w:szCs w:val="22"/>
        </w:rPr>
        <w:t>niepotrzebne skreślić)</w:t>
      </w:r>
    </w:p>
    <w:p w14:paraId="7603451B" w14:textId="767F1C1C" w:rsidR="003170C1" w:rsidRDefault="003170C1" w:rsidP="003170C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5664F64" w14:textId="77777777" w:rsidR="003170C1" w:rsidRPr="003170C1" w:rsidRDefault="003170C1" w:rsidP="003170C1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0E84396" w14:textId="77777777" w:rsidR="00E37E45" w:rsidRPr="003170C1" w:rsidRDefault="00E37E45" w:rsidP="003170C1">
      <w:pPr>
        <w:numPr>
          <w:ilvl w:val="0"/>
          <w:numId w:val="11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3170C1">
        <w:rPr>
          <w:rFonts w:ascii="Arial" w:hAnsi="Arial" w:cs="Arial"/>
          <w:sz w:val="22"/>
          <w:szCs w:val="22"/>
        </w:rPr>
        <w:lastRenderedPageBreak/>
        <w:t>Podwykonawcom zostaną powierzone do wykonania następujące części zamówienia**:</w:t>
      </w:r>
    </w:p>
    <w:p w14:paraId="1975B9DF" w14:textId="77777777" w:rsidR="00E37E45" w:rsidRPr="004045C2" w:rsidRDefault="00E37E45" w:rsidP="003170C1">
      <w:pPr>
        <w:pStyle w:val="Tekstpodstawowy"/>
        <w:spacing w:after="0" w:line="360" w:lineRule="auto"/>
        <w:ind w:left="284"/>
        <w:jc w:val="center"/>
        <w:rPr>
          <w:rFonts w:ascii="Arial" w:hAnsi="Arial" w:cs="Arial"/>
          <w:bCs/>
          <w:sz w:val="22"/>
          <w:szCs w:val="22"/>
        </w:rPr>
      </w:pPr>
      <w:r w:rsidRPr="004045C2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………………………………………………………………………………………………………………. (opis czynności zlecanych podwykonawcy oraz wskazanie firm podwykonawców)</w:t>
      </w:r>
    </w:p>
    <w:p w14:paraId="54685489" w14:textId="77777777" w:rsidR="00E37E45" w:rsidRPr="00E37E45" w:rsidRDefault="00E37E45" w:rsidP="003170C1">
      <w:pPr>
        <w:pStyle w:val="Tekstpodstawowy"/>
        <w:suppressAutoHyphens/>
        <w:spacing w:after="0" w:line="360" w:lineRule="auto"/>
        <w:jc w:val="both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</w:t>
      </w:r>
      <w:r w:rsidRPr="004045C2">
        <w:rPr>
          <w:rFonts w:ascii="Arial" w:hAnsi="Arial" w:cs="Arial"/>
          <w:bCs/>
          <w:sz w:val="22"/>
          <w:szCs w:val="22"/>
        </w:rPr>
        <w:t>………………………………………………………………………………………………</w:t>
      </w:r>
    </w:p>
    <w:p w14:paraId="417FF246" w14:textId="77777777" w:rsidR="00036CDE" w:rsidRPr="00BA4C2C" w:rsidRDefault="00036CDE" w:rsidP="003170C1">
      <w:pPr>
        <w:numPr>
          <w:ilvl w:val="0"/>
          <w:numId w:val="11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2"/>
          <w:szCs w:val="20"/>
        </w:rPr>
      </w:pPr>
      <w:r w:rsidRPr="00BA4C2C">
        <w:rPr>
          <w:rFonts w:ascii="Arial" w:hAnsi="Arial" w:cs="Arial"/>
          <w:sz w:val="22"/>
          <w:szCs w:val="20"/>
        </w:rPr>
        <w:t>Wypełniliśmy obowiązki informacyjne przewidziane w art. 13 lub art. 14 RODO   wobec osób fizycznych, od których dane osobowe bezpośrednio lub pośrednio pozyskaliśmy w celu ubiegania się o udzielenie zamówienia publicznego w niniejszym postępowaniu .</w:t>
      </w:r>
    </w:p>
    <w:p w14:paraId="647E2D7C" w14:textId="77777777" w:rsidR="00036CDE" w:rsidRPr="00BA4C2C" w:rsidRDefault="00036CDE" w:rsidP="003170C1">
      <w:pPr>
        <w:numPr>
          <w:ilvl w:val="0"/>
          <w:numId w:val="11"/>
        </w:numPr>
        <w:tabs>
          <w:tab w:val="clear" w:pos="720"/>
          <w:tab w:val="num" w:pos="284"/>
        </w:tabs>
        <w:spacing w:line="360" w:lineRule="auto"/>
        <w:ind w:left="284" w:hanging="284"/>
        <w:jc w:val="both"/>
        <w:rPr>
          <w:rFonts w:ascii="Arial" w:hAnsi="Arial" w:cs="Arial"/>
          <w:sz w:val="22"/>
          <w:szCs w:val="20"/>
        </w:rPr>
      </w:pPr>
      <w:r w:rsidRPr="00BA4C2C">
        <w:rPr>
          <w:rFonts w:ascii="Arial" w:hAnsi="Arial" w:cs="Arial"/>
          <w:sz w:val="22"/>
          <w:szCs w:val="20"/>
        </w:rPr>
        <w:t>Integralną częścią oferty są:</w:t>
      </w:r>
    </w:p>
    <w:p w14:paraId="57A3E7E1" w14:textId="77777777" w:rsidR="00036CDE" w:rsidRPr="00BA4C2C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</w:p>
    <w:p w14:paraId="460389EA" w14:textId="77777777" w:rsidR="00036CDE" w:rsidRPr="00BA4C2C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  <w:r w:rsidRPr="00BA4C2C">
        <w:rPr>
          <w:rFonts w:ascii="Arial" w:hAnsi="Arial" w:cs="Arial"/>
          <w:sz w:val="22"/>
          <w:szCs w:val="20"/>
        </w:rPr>
        <w:t>1) ............................................................</w:t>
      </w:r>
    </w:p>
    <w:p w14:paraId="10CEB46C" w14:textId="77777777" w:rsidR="00036CDE" w:rsidRPr="00DF190D" w:rsidRDefault="00036CDE" w:rsidP="00036CDE">
      <w:pPr>
        <w:pStyle w:val="Tekstpodstawowywcity"/>
        <w:ind w:left="0" w:firstLine="0"/>
        <w:rPr>
          <w:rFonts w:ascii="Arial" w:hAnsi="Arial" w:cs="Arial"/>
          <w:sz w:val="20"/>
          <w:szCs w:val="20"/>
        </w:rPr>
      </w:pPr>
    </w:p>
    <w:p w14:paraId="64EC419D" w14:textId="77777777" w:rsidR="00036CD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569E0E95" w14:textId="77777777" w:rsidR="00036CDE" w:rsidRPr="0098361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 dnia .......................                          </w:t>
      </w:r>
    </w:p>
    <w:p w14:paraId="08A24F36" w14:textId="77777777" w:rsidR="00036CDE" w:rsidRPr="0098361E" w:rsidRDefault="00036CDE" w:rsidP="00036CDE">
      <w:pPr>
        <w:pStyle w:val="Tekstpodstawowywcity"/>
        <w:ind w:left="0" w:firstLine="522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.......................................................... </w:t>
      </w:r>
    </w:p>
    <w:p w14:paraId="55C57F5E" w14:textId="77777777"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22"/>
          <w:szCs w:val="22"/>
        </w:rPr>
        <w:t xml:space="preserve">       </w:t>
      </w:r>
      <w:r w:rsidRPr="0098361E">
        <w:rPr>
          <w:rFonts w:ascii="Arial" w:hAnsi="Arial" w:cs="Arial"/>
          <w:sz w:val="18"/>
          <w:szCs w:val="18"/>
        </w:rPr>
        <w:t>Podpis i pieczęć osoby(</w:t>
      </w:r>
      <w:proofErr w:type="spellStart"/>
      <w:r w:rsidRPr="0098361E">
        <w:rPr>
          <w:rFonts w:ascii="Arial" w:hAnsi="Arial" w:cs="Arial"/>
          <w:sz w:val="18"/>
          <w:szCs w:val="18"/>
        </w:rPr>
        <w:t>ób</w:t>
      </w:r>
      <w:proofErr w:type="spellEnd"/>
      <w:r w:rsidRPr="0098361E">
        <w:rPr>
          <w:rFonts w:ascii="Arial" w:hAnsi="Arial" w:cs="Arial"/>
          <w:sz w:val="18"/>
          <w:szCs w:val="18"/>
        </w:rPr>
        <w:t>) uprawnionej(</w:t>
      </w:r>
      <w:proofErr w:type="spellStart"/>
      <w:r w:rsidRPr="0098361E">
        <w:rPr>
          <w:rFonts w:ascii="Arial" w:hAnsi="Arial" w:cs="Arial"/>
          <w:sz w:val="18"/>
          <w:szCs w:val="18"/>
        </w:rPr>
        <w:t>ych</w:t>
      </w:r>
      <w:proofErr w:type="spellEnd"/>
      <w:r w:rsidRPr="0098361E">
        <w:rPr>
          <w:rFonts w:ascii="Arial" w:hAnsi="Arial" w:cs="Arial"/>
          <w:sz w:val="18"/>
          <w:szCs w:val="18"/>
        </w:rPr>
        <w:t>)</w:t>
      </w:r>
    </w:p>
    <w:p w14:paraId="14B40E32" w14:textId="77777777"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do reprezentowania Wykonawcy</w:t>
      </w:r>
    </w:p>
    <w:sectPr w:rsidR="00036CDE" w:rsidRPr="0098361E" w:rsidSect="000432A1">
      <w:footerReference w:type="default" r:id="rId8"/>
      <w:headerReference w:type="first" r:id="rId9"/>
      <w:pgSz w:w="11906" w:h="16838"/>
      <w:pgMar w:top="1134" w:right="1152" w:bottom="284" w:left="1152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689B37" w14:textId="77777777" w:rsidR="00E21095" w:rsidRDefault="00E21095">
      <w:r>
        <w:separator/>
      </w:r>
    </w:p>
  </w:endnote>
  <w:endnote w:type="continuationSeparator" w:id="0">
    <w:p w14:paraId="5E269414" w14:textId="77777777" w:rsidR="00E21095" w:rsidRDefault="00E2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0349C" w14:textId="77777777"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E37E45">
      <w:rPr>
        <w:noProof/>
      </w:rPr>
      <w:t>1</w:t>
    </w:r>
    <w:r>
      <w:fldChar w:fldCharType="end"/>
    </w:r>
  </w:p>
  <w:p w14:paraId="0E2F3764" w14:textId="77777777"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914DDC" w14:textId="77777777" w:rsidR="00E21095" w:rsidRDefault="00E21095">
      <w:r>
        <w:separator/>
      </w:r>
    </w:p>
  </w:footnote>
  <w:footnote w:type="continuationSeparator" w:id="0">
    <w:p w14:paraId="1BFA3591" w14:textId="77777777" w:rsidR="00E21095" w:rsidRDefault="00E21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ADCEF" w14:textId="77777777" w:rsidR="000432A1" w:rsidRPr="003170C1" w:rsidRDefault="000432A1" w:rsidP="000432A1">
    <w:pPr>
      <w:pStyle w:val="Nagwek"/>
      <w:rPr>
        <w:rFonts w:ascii="Arial" w:hAnsi="Arial" w:cs="Arial"/>
        <w:i/>
        <w:iCs/>
      </w:rPr>
    </w:pPr>
    <w:r w:rsidRPr="003170C1">
      <w:rPr>
        <w:rFonts w:ascii="Arial" w:hAnsi="Arial" w:cs="Arial"/>
        <w:i/>
        <w:iCs/>
      </w:rPr>
      <w:t>Znak Sprawy: ZP3/5271/25</w:t>
    </w:r>
  </w:p>
  <w:p w14:paraId="01FA9303" w14:textId="77777777" w:rsidR="000432A1" w:rsidRDefault="000432A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8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B16F6E"/>
    <w:multiLevelType w:val="hybridMultilevel"/>
    <w:tmpl w:val="9B90677E"/>
    <w:lvl w:ilvl="0" w:tplc="D8E45230">
      <w:start w:val="1"/>
      <w:numFmt w:val="decimal"/>
      <w:lvlText w:val="%1."/>
      <w:lvlJc w:val="left"/>
      <w:pPr>
        <w:ind w:left="213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7"/>
  </w:num>
  <w:num w:numId="3">
    <w:abstractNumId w:val="12"/>
  </w:num>
  <w:num w:numId="4">
    <w:abstractNumId w:val="11"/>
  </w:num>
  <w:num w:numId="5">
    <w:abstractNumId w:val="8"/>
  </w:num>
  <w:num w:numId="6">
    <w:abstractNumId w:val="6"/>
  </w:num>
  <w:num w:numId="7">
    <w:abstractNumId w:val="3"/>
  </w:num>
  <w:num w:numId="8">
    <w:abstractNumId w:val="9"/>
  </w:num>
  <w:num w:numId="9">
    <w:abstractNumId w:val="1"/>
  </w:num>
  <w:num w:numId="10">
    <w:abstractNumId w:val="4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364"/>
    <w:rsid w:val="00024D14"/>
    <w:rsid w:val="00033D49"/>
    <w:rsid w:val="0003545F"/>
    <w:rsid w:val="00035989"/>
    <w:rsid w:val="00036CDE"/>
    <w:rsid w:val="000432A1"/>
    <w:rsid w:val="0004514E"/>
    <w:rsid w:val="00046DFF"/>
    <w:rsid w:val="00056958"/>
    <w:rsid w:val="00075E9D"/>
    <w:rsid w:val="00087B89"/>
    <w:rsid w:val="000C5661"/>
    <w:rsid w:val="000C7B2A"/>
    <w:rsid w:val="000E0AFE"/>
    <w:rsid w:val="00150F46"/>
    <w:rsid w:val="001844C0"/>
    <w:rsid w:val="00186CD8"/>
    <w:rsid w:val="001B5B49"/>
    <w:rsid w:val="001C4212"/>
    <w:rsid w:val="001C5729"/>
    <w:rsid w:val="001D56EB"/>
    <w:rsid w:val="001D6C2C"/>
    <w:rsid w:val="001E5105"/>
    <w:rsid w:val="001E6E0C"/>
    <w:rsid w:val="00203F3D"/>
    <w:rsid w:val="0021173F"/>
    <w:rsid w:val="00217492"/>
    <w:rsid w:val="0022579D"/>
    <w:rsid w:val="00233502"/>
    <w:rsid w:val="00241CC5"/>
    <w:rsid w:val="0026628B"/>
    <w:rsid w:val="00281913"/>
    <w:rsid w:val="002A080D"/>
    <w:rsid w:val="002A21D3"/>
    <w:rsid w:val="002B36E8"/>
    <w:rsid w:val="002B4637"/>
    <w:rsid w:val="002D452E"/>
    <w:rsid w:val="002F36DF"/>
    <w:rsid w:val="00300995"/>
    <w:rsid w:val="00301A15"/>
    <w:rsid w:val="0030290C"/>
    <w:rsid w:val="00306EB1"/>
    <w:rsid w:val="00312439"/>
    <w:rsid w:val="00315DFE"/>
    <w:rsid w:val="003170C1"/>
    <w:rsid w:val="0038250F"/>
    <w:rsid w:val="0039296D"/>
    <w:rsid w:val="003944D3"/>
    <w:rsid w:val="003B2720"/>
    <w:rsid w:val="003B2873"/>
    <w:rsid w:val="003B6FE6"/>
    <w:rsid w:val="003B73E3"/>
    <w:rsid w:val="003B77AD"/>
    <w:rsid w:val="00405ADF"/>
    <w:rsid w:val="00410A79"/>
    <w:rsid w:val="00412323"/>
    <w:rsid w:val="0043547C"/>
    <w:rsid w:val="0049256C"/>
    <w:rsid w:val="004A5253"/>
    <w:rsid w:val="004D1FE2"/>
    <w:rsid w:val="004D4D24"/>
    <w:rsid w:val="005030E1"/>
    <w:rsid w:val="00511963"/>
    <w:rsid w:val="0051294D"/>
    <w:rsid w:val="00526072"/>
    <w:rsid w:val="005431D4"/>
    <w:rsid w:val="00556910"/>
    <w:rsid w:val="005569F3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B3168"/>
    <w:rsid w:val="006B6E64"/>
    <w:rsid w:val="006E679C"/>
    <w:rsid w:val="00725431"/>
    <w:rsid w:val="00752E5D"/>
    <w:rsid w:val="00753996"/>
    <w:rsid w:val="00764EA3"/>
    <w:rsid w:val="0077448A"/>
    <w:rsid w:val="00782127"/>
    <w:rsid w:val="007C5C64"/>
    <w:rsid w:val="008156A5"/>
    <w:rsid w:val="00826471"/>
    <w:rsid w:val="008525DF"/>
    <w:rsid w:val="00852DEF"/>
    <w:rsid w:val="00861E80"/>
    <w:rsid w:val="00880EFE"/>
    <w:rsid w:val="00885C00"/>
    <w:rsid w:val="0088780C"/>
    <w:rsid w:val="008911CA"/>
    <w:rsid w:val="008B0B92"/>
    <w:rsid w:val="008C15CA"/>
    <w:rsid w:val="008D3CFE"/>
    <w:rsid w:val="008F7720"/>
    <w:rsid w:val="008F7908"/>
    <w:rsid w:val="00900DA2"/>
    <w:rsid w:val="00911BD3"/>
    <w:rsid w:val="0093144A"/>
    <w:rsid w:val="00936393"/>
    <w:rsid w:val="00944FB7"/>
    <w:rsid w:val="00946C3D"/>
    <w:rsid w:val="00947FE8"/>
    <w:rsid w:val="00980196"/>
    <w:rsid w:val="00987519"/>
    <w:rsid w:val="009D511A"/>
    <w:rsid w:val="00A362F8"/>
    <w:rsid w:val="00A719CE"/>
    <w:rsid w:val="00AE29B7"/>
    <w:rsid w:val="00AF495B"/>
    <w:rsid w:val="00B12D2D"/>
    <w:rsid w:val="00B27364"/>
    <w:rsid w:val="00B478C3"/>
    <w:rsid w:val="00B72799"/>
    <w:rsid w:val="00B936B4"/>
    <w:rsid w:val="00BA4C2C"/>
    <w:rsid w:val="00BC3832"/>
    <w:rsid w:val="00BE6A7E"/>
    <w:rsid w:val="00C03A43"/>
    <w:rsid w:val="00C04E1E"/>
    <w:rsid w:val="00C04E6F"/>
    <w:rsid w:val="00C22165"/>
    <w:rsid w:val="00C232F5"/>
    <w:rsid w:val="00C5398B"/>
    <w:rsid w:val="00C56B1E"/>
    <w:rsid w:val="00C6498C"/>
    <w:rsid w:val="00C66669"/>
    <w:rsid w:val="00C67188"/>
    <w:rsid w:val="00C75D33"/>
    <w:rsid w:val="00C84826"/>
    <w:rsid w:val="00CF286B"/>
    <w:rsid w:val="00D21044"/>
    <w:rsid w:val="00D2784F"/>
    <w:rsid w:val="00D27FA3"/>
    <w:rsid w:val="00D36427"/>
    <w:rsid w:val="00D4629A"/>
    <w:rsid w:val="00D55342"/>
    <w:rsid w:val="00D557A1"/>
    <w:rsid w:val="00D732F8"/>
    <w:rsid w:val="00D74DDE"/>
    <w:rsid w:val="00D948B7"/>
    <w:rsid w:val="00DA3206"/>
    <w:rsid w:val="00DB74B9"/>
    <w:rsid w:val="00DD05BC"/>
    <w:rsid w:val="00DF190D"/>
    <w:rsid w:val="00E21095"/>
    <w:rsid w:val="00E37E45"/>
    <w:rsid w:val="00E41FB6"/>
    <w:rsid w:val="00E47F86"/>
    <w:rsid w:val="00E50C69"/>
    <w:rsid w:val="00E6162A"/>
    <w:rsid w:val="00E64B32"/>
    <w:rsid w:val="00E6736F"/>
    <w:rsid w:val="00E83DC7"/>
    <w:rsid w:val="00EA48C9"/>
    <w:rsid w:val="00ED70A0"/>
    <w:rsid w:val="00EF7E03"/>
    <w:rsid w:val="00F239CC"/>
    <w:rsid w:val="00F24884"/>
    <w:rsid w:val="00F25D59"/>
    <w:rsid w:val="00F406C7"/>
    <w:rsid w:val="00F62326"/>
    <w:rsid w:val="00F70B37"/>
    <w:rsid w:val="00F803CF"/>
    <w:rsid w:val="00F85077"/>
    <w:rsid w:val="00FA6FE4"/>
    <w:rsid w:val="00FE5775"/>
    <w:rsid w:val="00FF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C8A3B28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0432A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76695-8175-428F-B148-6A28E3021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2</Pages>
  <Words>313</Words>
  <Characters>2767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3074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Dział Zamówień Publicznych</cp:lastModifiedBy>
  <cp:revision>3</cp:revision>
  <cp:lastPrinted>2014-04-14T10:06:00Z</cp:lastPrinted>
  <dcterms:created xsi:type="dcterms:W3CDTF">2025-07-02T10:55:00Z</dcterms:created>
  <dcterms:modified xsi:type="dcterms:W3CDTF">2025-07-02T10:58:00Z</dcterms:modified>
</cp:coreProperties>
</file>