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FF4E39" w:rsidRPr="00FF4E39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F4E39" w:rsidRPr="00FF4E39">
        <w:rPr>
          <w:rFonts w:ascii="Arial" w:hAnsi="Arial" w:cs="Arial"/>
          <w:b/>
          <w:sz w:val="24"/>
          <w:szCs w:val="24"/>
        </w:rPr>
        <w:t>NZ-26-2025-59-D-N-E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4E39" w:rsidRPr="00FF4E39">
        <w:rPr>
          <w:rFonts w:ascii="Arial" w:hAnsi="Arial" w:cs="Arial"/>
        </w:rPr>
        <w:t>Szpital Powiatowy w Limanowej Imienia Miłosierdzia Bożego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4E39" w:rsidRPr="00FF4E39">
        <w:rPr>
          <w:rFonts w:ascii="Arial" w:hAnsi="Arial" w:cs="Arial"/>
        </w:rPr>
        <w:t>ul. Piłsudskiego</w:t>
      </w:r>
      <w:r w:rsidRPr="0012157F">
        <w:rPr>
          <w:rFonts w:ascii="Arial" w:hAnsi="Arial" w:cs="Arial"/>
        </w:rPr>
        <w:t xml:space="preserve"> </w:t>
      </w:r>
      <w:r w:rsidR="00FF4E39" w:rsidRPr="00FF4E39">
        <w:rPr>
          <w:rFonts w:ascii="Arial" w:hAnsi="Arial" w:cs="Arial"/>
        </w:rPr>
        <w:t>61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F4E39" w:rsidRPr="00FF4E39">
        <w:rPr>
          <w:rFonts w:ascii="Arial" w:hAnsi="Arial" w:cs="Arial"/>
        </w:rPr>
        <w:t>34-600</w:t>
      </w:r>
      <w:r w:rsidRPr="0012157F">
        <w:rPr>
          <w:rFonts w:ascii="Arial" w:hAnsi="Arial" w:cs="Arial"/>
        </w:rPr>
        <w:t xml:space="preserve"> </w:t>
      </w:r>
      <w:r w:rsidR="00FF4E39" w:rsidRPr="00FF4E39">
        <w:rPr>
          <w:rFonts w:ascii="Arial" w:hAnsi="Arial" w:cs="Arial"/>
        </w:rPr>
        <w:t>Limanowa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F4E39" w:rsidRPr="0012157F" w:rsidTr="005B12A4">
        <w:tc>
          <w:tcPr>
            <w:tcW w:w="9104" w:type="dxa"/>
            <w:shd w:val="clear" w:color="auto" w:fill="D9D9D9"/>
          </w:tcPr>
          <w:p w:rsidR="00FF4E39" w:rsidRPr="0012157F" w:rsidRDefault="00FF4E39" w:rsidP="005B12A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F4E39" w:rsidRDefault="00FF4E39" w:rsidP="005B12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F4E39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F4E39" w:rsidRPr="00C86421" w:rsidRDefault="00FF4E39" w:rsidP="005B12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F4E39" w:rsidRDefault="00FF4E39" w:rsidP="005B12A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F4E39" w:rsidRPr="00C86421" w:rsidRDefault="00FF4E39" w:rsidP="005B12A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FF4E39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F4E39">
        <w:rPr>
          <w:rFonts w:ascii="Arial" w:hAnsi="Arial" w:cs="Arial"/>
          <w:b/>
          <w:sz w:val="24"/>
          <w:szCs w:val="24"/>
        </w:rPr>
        <w:t>Dostawy płynów infuzyjnych ujęte w dwóch zadaniach asortymentowych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F4E39" w:rsidRPr="00FF4E39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F4E39" w:rsidRPr="0012157F" w:rsidTr="005B12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4E39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FF4E39" w:rsidRPr="0012157F" w:rsidTr="005B12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4E39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lastRenderedPageBreak/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FF4E39" w:rsidRPr="0012157F" w:rsidTr="005B12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4E39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FF4E39" w:rsidRPr="0012157F" w:rsidTr="005B12A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F4E39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F4E39" w:rsidRPr="0012157F" w:rsidRDefault="00FF4E39" w:rsidP="005B12A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4E39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lastRenderedPageBreak/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32012" w:rsidRDefault="00132012" w:rsidP="0038231F">
      <w:pPr>
        <w:spacing w:after="0" w:line="240" w:lineRule="auto"/>
      </w:pPr>
      <w:r>
        <w:separator/>
      </w:r>
    </w:p>
  </w:endnote>
  <w:endnote w:type="continuationSeparator" w:id="0">
    <w:p w:rsidR="00132012" w:rsidRDefault="001320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4E39" w:rsidRDefault="00FF4E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4E39" w:rsidRDefault="00FF4E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32012" w:rsidRDefault="00132012" w:rsidP="0038231F">
      <w:pPr>
        <w:spacing w:after="0" w:line="240" w:lineRule="auto"/>
      </w:pPr>
      <w:r>
        <w:separator/>
      </w:r>
    </w:p>
  </w:footnote>
  <w:footnote w:type="continuationSeparator" w:id="0">
    <w:p w:rsidR="00132012" w:rsidRDefault="00132012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4E39" w:rsidRDefault="00FF4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4E39" w:rsidRDefault="00FF4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F4E39" w:rsidRDefault="00FF4E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649291">
    <w:abstractNumId w:val="11"/>
  </w:num>
  <w:num w:numId="2" w16cid:durableId="230120846">
    <w:abstractNumId w:val="0"/>
  </w:num>
  <w:num w:numId="3" w16cid:durableId="1553612062">
    <w:abstractNumId w:val="10"/>
  </w:num>
  <w:num w:numId="4" w16cid:durableId="2073237817">
    <w:abstractNumId w:val="13"/>
  </w:num>
  <w:num w:numId="5" w16cid:durableId="1536430915">
    <w:abstractNumId w:val="12"/>
  </w:num>
  <w:num w:numId="6" w16cid:durableId="932281053">
    <w:abstractNumId w:val="9"/>
  </w:num>
  <w:num w:numId="7" w16cid:durableId="859973578">
    <w:abstractNumId w:val="1"/>
  </w:num>
  <w:num w:numId="8" w16cid:durableId="785126115">
    <w:abstractNumId w:val="6"/>
  </w:num>
  <w:num w:numId="9" w16cid:durableId="1117989238">
    <w:abstractNumId w:val="4"/>
  </w:num>
  <w:num w:numId="10" w16cid:durableId="1011448091">
    <w:abstractNumId w:val="7"/>
  </w:num>
  <w:num w:numId="11" w16cid:durableId="1672753226">
    <w:abstractNumId w:val="5"/>
  </w:num>
  <w:num w:numId="12" w16cid:durableId="1421442854">
    <w:abstractNumId w:val="8"/>
  </w:num>
  <w:num w:numId="13" w16cid:durableId="435098248">
    <w:abstractNumId w:val="3"/>
  </w:num>
  <w:num w:numId="14" w16cid:durableId="605111817">
    <w:abstractNumId w:val="2"/>
  </w:num>
  <w:num w:numId="15" w16cid:durableId="2788057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01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32012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4D25B44-CEB8-4F15-A992-6EE4DB92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1039</Words>
  <Characters>6234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2025-06-26T08:24:00Z</dcterms:created>
  <dcterms:modified xsi:type="dcterms:W3CDTF">2025-06-26T08:24:00Z</dcterms:modified>
</cp:coreProperties>
</file>