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571B7" w:rsidRPr="006571B7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6571B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71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płynów infuzyjnych ujęte w dwóch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71B7" w:rsidRPr="00A2540E" w:rsidTr="009A50A6">
        <w:tc>
          <w:tcPr>
            <w:tcW w:w="2269" w:type="dxa"/>
            <w:shd w:val="clear" w:color="auto" w:fill="auto"/>
          </w:tcPr>
          <w:p w:rsidR="006571B7" w:rsidRPr="00A2540E" w:rsidRDefault="006571B7" w:rsidP="009A50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71B7" w:rsidRPr="00A2540E" w:rsidRDefault="006571B7" w:rsidP="009A50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571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NZ-26-2025-59-D-N-E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571B7" w:rsidRPr="006571B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571B7" w:rsidRPr="006571B7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571B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05DB8" w:rsidRDefault="00505DB8" w:rsidP="00025386">
      <w:pPr>
        <w:spacing w:after="0" w:line="240" w:lineRule="auto"/>
      </w:pPr>
      <w:r>
        <w:separator/>
      </w:r>
    </w:p>
  </w:endnote>
  <w:endnote w:type="continuationSeparator" w:id="0">
    <w:p w:rsidR="00505DB8" w:rsidRDefault="00505D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71B7" w:rsidRDefault="006571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71B7" w:rsidRDefault="006571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05DB8" w:rsidRDefault="00505DB8" w:rsidP="00025386">
      <w:pPr>
        <w:spacing w:after="0" w:line="240" w:lineRule="auto"/>
      </w:pPr>
      <w:r>
        <w:separator/>
      </w:r>
    </w:p>
  </w:footnote>
  <w:footnote w:type="continuationSeparator" w:id="0">
    <w:p w:rsidR="00505DB8" w:rsidRDefault="00505D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71B7" w:rsidRDefault="006571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71B7" w:rsidRDefault="006571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71B7" w:rsidRDefault="006571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94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DB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05DB8"/>
    <w:rsid w:val="0055145C"/>
    <w:rsid w:val="005624D8"/>
    <w:rsid w:val="00620476"/>
    <w:rsid w:val="006571B7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9A5CBA7-828E-46FB-AAD6-2CB3DCEC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2025-06-26T08:27:00Z</dcterms:created>
  <dcterms:modified xsi:type="dcterms:W3CDTF">2025-06-26T08:27:00Z</dcterms:modified>
</cp:coreProperties>
</file>