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7CBA7E0C" w:rsidR="00281DC6" w:rsidRPr="005A075F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  <w:u w:val="single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5A075F">
        <w:rPr>
          <w:bCs/>
          <w:sz w:val="22"/>
          <w:szCs w:val="22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5694A8C0" w14:textId="77777777" w:rsidTr="005A075F">
        <w:tc>
          <w:tcPr>
            <w:tcW w:w="8952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51D07CB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9E504E">
        <w:rPr>
          <w:sz w:val="22"/>
          <w:szCs w:val="22"/>
        </w:rPr>
        <w:t>Podstawowy bez negocjacji</w:t>
      </w:r>
      <w:r w:rsidRPr="00281DC6">
        <w:rPr>
          <w:sz w:val="22"/>
          <w:szCs w:val="22"/>
        </w:rPr>
        <w:t xml:space="preserve"> pn.: </w:t>
      </w:r>
    </w:p>
    <w:p w14:paraId="349470DB" w14:textId="76A9DD42" w:rsidR="009E504E" w:rsidRDefault="00AC4E01" w:rsidP="009E504E">
      <w:pPr>
        <w:spacing w:after="120" w:line="276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Zakup niespecjalistycznego sprzętu medycznego w tym jednorazowego</w:t>
      </w:r>
    </w:p>
    <w:p w14:paraId="3CCEC880" w14:textId="682A29DA" w:rsidR="00281DC6" w:rsidRPr="00281DC6" w:rsidRDefault="00281DC6" w:rsidP="009E504E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45113393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AC4E01">
        <w:rPr>
          <w:sz w:val="22"/>
        </w:rPr>
        <w:t xml:space="preserve"> </w:t>
      </w:r>
      <w:r w:rsidR="004858D2">
        <w:rPr>
          <w:sz w:val="22"/>
        </w:rPr>
        <w:t xml:space="preserve">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34626CA6" w14:textId="77777777" w:rsidR="007A6234" w:rsidRDefault="007A6234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2" w:name="_Hlk64876004"/>
      <w:bookmarkStart w:id="3" w:name="_Hlk115774927"/>
      <w:bookmarkStart w:id="4" w:name="_Hlk130903349"/>
    </w:p>
    <w:p w14:paraId="253D2BBF" w14:textId="711E04AA" w:rsidR="00281DC6" w:rsidRPr="000D2EDF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5" w:name="_Hlk142306947"/>
      <w:r w:rsidRPr="000D2EDF">
        <w:rPr>
          <w:bCs/>
          <w:sz w:val="22"/>
          <w:u w:val="single"/>
          <w:lang w:val="en-US"/>
        </w:rPr>
        <w:t xml:space="preserve">Zadanie nr 1: </w:t>
      </w:r>
      <w:bookmarkStart w:id="6" w:name="_Hlk67910880"/>
      <w:r w:rsidR="00AC4E01">
        <w:rPr>
          <w:color w:val="000000"/>
          <w:sz w:val="22"/>
          <w:szCs w:val="22"/>
          <w:u w:val="single"/>
        </w:rPr>
        <w:t>Kołnierz ortopedyczny dwuczęściowy</w:t>
      </w:r>
    </w:p>
    <w:p w14:paraId="64C4BF56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bookmarkStart w:id="7" w:name="_Hlk195781591"/>
      <w:bookmarkEnd w:id="6"/>
      <w:r w:rsidRPr="007A62B1">
        <w:rPr>
          <w:bCs/>
          <w:sz w:val="22"/>
        </w:rPr>
        <w:t>Cena oferty wynosi: ________________________________________________________  zł netto</w:t>
      </w:r>
    </w:p>
    <w:p w14:paraId="268170F7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4ED78314" w14:textId="4E07E448" w:rsidR="007A62B1" w:rsidRPr="007A62B1" w:rsidRDefault="007A62B1" w:rsidP="007A62B1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lastRenderedPageBreak/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3CCC7DD1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73477066" w14:textId="06D15000" w:rsidR="00467243" w:rsidRPr="000272DA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bookmarkStart w:id="8" w:name="_Hlk133228980"/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 w:rsidR="00760909">
        <w:rPr>
          <w:bCs/>
          <w:sz w:val="22"/>
        </w:rPr>
        <w:t>–</w:t>
      </w:r>
      <w:r w:rsidRPr="000272DA">
        <w:rPr>
          <w:bCs/>
          <w:sz w:val="22"/>
        </w:rPr>
        <w:t xml:space="preserve"> cenowego, stanowiącego załącznik nr 2 do SWZ / załącznik nr </w:t>
      </w:r>
      <w:r w:rsidR="00AC4E01">
        <w:rPr>
          <w:bCs/>
          <w:sz w:val="22"/>
        </w:rPr>
        <w:t>1</w:t>
      </w:r>
      <w:r w:rsidRPr="000272DA">
        <w:rPr>
          <w:bCs/>
          <w:sz w:val="22"/>
        </w:rPr>
        <w:t xml:space="preserve"> do umowy</w:t>
      </w:r>
    </w:p>
    <w:p w14:paraId="1AA7E868" w14:textId="43CBC979" w:rsidR="000D2EDF" w:rsidRPr="007A6234" w:rsidRDefault="000D2EDF" w:rsidP="000D2EDF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>Czas trwania umowy</w:t>
      </w:r>
      <w:r w:rsidR="00453BEF">
        <w:rPr>
          <w:bCs/>
          <w:sz w:val="22"/>
        </w:rPr>
        <w:t xml:space="preserve"> / realizacja </w:t>
      </w:r>
      <w:r w:rsidRPr="00281DC6">
        <w:rPr>
          <w:bCs/>
          <w:sz w:val="22"/>
        </w:rPr>
        <w:t xml:space="preserve">: </w:t>
      </w:r>
      <w:r w:rsidR="00AC4E01">
        <w:rPr>
          <w:b/>
          <w:sz w:val="22"/>
        </w:rPr>
        <w:t>12 miesięcy</w:t>
      </w:r>
      <w:r w:rsidRPr="00760909">
        <w:rPr>
          <w:b/>
          <w:sz w:val="22"/>
        </w:rPr>
        <w:t xml:space="preserve"> </w:t>
      </w:r>
      <w:r w:rsidRPr="007A6234">
        <w:rPr>
          <w:b/>
          <w:sz w:val="22"/>
        </w:rPr>
        <w:t>od daty zawarcia umowy</w:t>
      </w:r>
    </w:p>
    <w:p w14:paraId="273B9584" w14:textId="5019C69D" w:rsidR="000D2EDF" w:rsidRDefault="00453BEF" w:rsidP="000D2EDF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="000D2EDF" w:rsidRPr="00281DC6">
        <w:rPr>
          <w:bCs/>
          <w:sz w:val="22"/>
        </w:rPr>
        <w:t>arunki płatności: 60 dni</w:t>
      </w:r>
    </w:p>
    <w:p w14:paraId="10BDF648" w14:textId="77777777" w:rsidR="00243C71" w:rsidRDefault="00243C71" w:rsidP="00453BEF">
      <w:pPr>
        <w:jc w:val="both"/>
        <w:rPr>
          <w:b/>
          <w:sz w:val="22"/>
          <w:szCs w:val="22"/>
        </w:rPr>
      </w:pPr>
      <w:bookmarkStart w:id="9" w:name="_Hlk135816524"/>
      <w:bookmarkEnd w:id="4"/>
      <w:bookmarkEnd w:id="8"/>
    </w:p>
    <w:bookmarkEnd w:id="5"/>
    <w:bookmarkEnd w:id="7"/>
    <w:bookmarkEnd w:id="9"/>
    <w:p w14:paraId="07319315" w14:textId="524596DC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2E6B0897" w14:textId="0EDB4DF4" w:rsidR="009A7FCD" w:rsidRPr="000D2EDF" w:rsidRDefault="009A7FCD" w:rsidP="009A7FCD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10" w:name="_Hlk198017631"/>
      <w:r w:rsidRPr="000D2EDF">
        <w:rPr>
          <w:bCs/>
          <w:sz w:val="22"/>
          <w:u w:val="single"/>
          <w:lang w:val="en-US"/>
        </w:rPr>
        <w:t xml:space="preserve">Zadanie nr </w:t>
      </w:r>
      <w:r w:rsidR="003B60E7">
        <w:rPr>
          <w:bCs/>
          <w:sz w:val="22"/>
          <w:u w:val="single"/>
          <w:lang w:val="en-US"/>
        </w:rPr>
        <w:t>2</w:t>
      </w:r>
      <w:r w:rsidRPr="000D2EDF">
        <w:rPr>
          <w:bCs/>
          <w:sz w:val="22"/>
          <w:u w:val="single"/>
          <w:lang w:val="en-US"/>
        </w:rPr>
        <w:t xml:space="preserve">: </w:t>
      </w:r>
      <w:r w:rsidR="00AC4E01">
        <w:rPr>
          <w:color w:val="000000"/>
          <w:sz w:val="22"/>
          <w:szCs w:val="22"/>
          <w:u w:val="single"/>
        </w:rPr>
        <w:t xml:space="preserve">Jednorazowa </w:t>
      </w:r>
      <w:proofErr w:type="spellStart"/>
      <w:r w:rsidR="00AC4E01">
        <w:rPr>
          <w:color w:val="000000"/>
          <w:sz w:val="22"/>
          <w:szCs w:val="22"/>
          <w:u w:val="single"/>
        </w:rPr>
        <w:t>staza</w:t>
      </w:r>
      <w:proofErr w:type="spellEnd"/>
      <w:r w:rsidR="00AC4E01">
        <w:rPr>
          <w:color w:val="000000"/>
          <w:sz w:val="22"/>
          <w:szCs w:val="22"/>
          <w:u w:val="single"/>
        </w:rPr>
        <w:t xml:space="preserve"> </w:t>
      </w:r>
      <w:proofErr w:type="spellStart"/>
      <w:r w:rsidR="00AC4E01">
        <w:rPr>
          <w:color w:val="000000"/>
          <w:sz w:val="22"/>
          <w:szCs w:val="22"/>
          <w:u w:val="single"/>
        </w:rPr>
        <w:t>bezlateksowa</w:t>
      </w:r>
      <w:proofErr w:type="spellEnd"/>
    </w:p>
    <w:bookmarkEnd w:id="10"/>
    <w:p w14:paraId="169EE7E1" w14:textId="77777777" w:rsidR="00AC4E01" w:rsidRPr="007A62B1" w:rsidRDefault="00AC4E01" w:rsidP="00AC4E0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69325BAE" w14:textId="77777777" w:rsidR="00AC4E01" w:rsidRPr="007A62B1" w:rsidRDefault="00AC4E01" w:rsidP="00AC4E0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4BF42436" w14:textId="77777777" w:rsidR="00AC4E01" w:rsidRPr="007A62B1" w:rsidRDefault="00AC4E01" w:rsidP="00AC4E01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701E0B13" w14:textId="77777777" w:rsidR="00AC4E01" w:rsidRPr="007A62B1" w:rsidRDefault="00AC4E01" w:rsidP="00AC4E0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4B9BC17A" w14:textId="77777777" w:rsidR="00AC4E01" w:rsidRPr="000272DA" w:rsidRDefault="00AC4E01" w:rsidP="00AC4E01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cenowego, stanowiącego załącznik nr 2 do SWZ / załącznik nr </w:t>
      </w:r>
      <w:r>
        <w:rPr>
          <w:bCs/>
          <w:sz w:val="22"/>
        </w:rPr>
        <w:t>1</w:t>
      </w:r>
      <w:r w:rsidRPr="000272DA">
        <w:rPr>
          <w:bCs/>
          <w:sz w:val="22"/>
        </w:rPr>
        <w:t xml:space="preserve"> do umowy</w:t>
      </w:r>
    </w:p>
    <w:p w14:paraId="315A3C9D" w14:textId="77777777" w:rsidR="00AC4E01" w:rsidRPr="007A6234" w:rsidRDefault="00AC4E01" w:rsidP="00AC4E01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>
        <w:rPr>
          <w:b/>
          <w:sz w:val="22"/>
        </w:rPr>
        <w:t>12 miesięcy</w:t>
      </w:r>
      <w:r w:rsidRPr="00760909">
        <w:rPr>
          <w:b/>
          <w:sz w:val="22"/>
        </w:rPr>
        <w:t xml:space="preserve"> </w:t>
      </w:r>
      <w:r w:rsidRPr="007A6234">
        <w:rPr>
          <w:b/>
          <w:sz w:val="22"/>
        </w:rPr>
        <w:t>od daty zawarcia umowy</w:t>
      </w:r>
    </w:p>
    <w:p w14:paraId="6DD41DF6" w14:textId="77777777" w:rsidR="00AC4E01" w:rsidRDefault="00AC4E01" w:rsidP="00AC4E01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2BFC44B4" w14:textId="77777777" w:rsidR="009A7FCD" w:rsidRDefault="009A7FCD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</w:p>
    <w:p w14:paraId="646282BB" w14:textId="77777777" w:rsidR="009E504E" w:rsidRDefault="009E504E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</w:p>
    <w:p w14:paraId="24A75B96" w14:textId="3A5C6906" w:rsidR="009E504E" w:rsidRPr="000D2EDF" w:rsidRDefault="009E504E" w:rsidP="009E504E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3</w:t>
      </w:r>
      <w:r w:rsidRPr="000D2EDF">
        <w:rPr>
          <w:bCs/>
          <w:sz w:val="22"/>
          <w:u w:val="single"/>
          <w:lang w:val="en-US"/>
        </w:rPr>
        <w:t xml:space="preserve">: </w:t>
      </w:r>
      <w:r w:rsidR="00AC4E01">
        <w:rPr>
          <w:color w:val="000000"/>
          <w:sz w:val="22"/>
          <w:szCs w:val="22"/>
          <w:u w:val="single"/>
        </w:rPr>
        <w:t>Stetoskopy, przecinaki do tabletek</w:t>
      </w:r>
    </w:p>
    <w:p w14:paraId="7D8E58C7" w14:textId="77777777" w:rsidR="00AC4E01" w:rsidRPr="007A62B1" w:rsidRDefault="00AC4E01" w:rsidP="00AC4E0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58F0D895" w14:textId="77777777" w:rsidR="00AC4E01" w:rsidRPr="007A62B1" w:rsidRDefault="00AC4E01" w:rsidP="00AC4E0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2AB1A392" w14:textId="77777777" w:rsidR="00AC4E01" w:rsidRPr="007A62B1" w:rsidRDefault="00AC4E01" w:rsidP="00AC4E01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7BDCF0E7" w14:textId="77777777" w:rsidR="00AC4E01" w:rsidRPr="007A62B1" w:rsidRDefault="00AC4E01" w:rsidP="00AC4E0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6612B817" w14:textId="77777777" w:rsidR="00AC4E01" w:rsidRPr="000272DA" w:rsidRDefault="00AC4E01" w:rsidP="00AC4E01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cenowego, stanowiącego załącznik nr 2 do SWZ / załącznik nr </w:t>
      </w:r>
      <w:r>
        <w:rPr>
          <w:bCs/>
          <w:sz w:val="22"/>
        </w:rPr>
        <w:t>1</w:t>
      </w:r>
      <w:r w:rsidRPr="000272DA">
        <w:rPr>
          <w:bCs/>
          <w:sz w:val="22"/>
        </w:rPr>
        <w:t xml:space="preserve"> do umowy</w:t>
      </w:r>
    </w:p>
    <w:p w14:paraId="772D3307" w14:textId="77777777" w:rsidR="00AC4E01" w:rsidRPr="007A6234" w:rsidRDefault="00AC4E01" w:rsidP="00AC4E01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>
        <w:rPr>
          <w:b/>
          <w:sz w:val="22"/>
        </w:rPr>
        <w:t>12 miesięcy</w:t>
      </w:r>
      <w:r w:rsidRPr="00760909">
        <w:rPr>
          <w:b/>
          <w:sz w:val="22"/>
        </w:rPr>
        <w:t xml:space="preserve"> </w:t>
      </w:r>
      <w:r w:rsidRPr="007A6234">
        <w:rPr>
          <w:b/>
          <w:sz w:val="22"/>
        </w:rPr>
        <w:t>od daty zawarcia umowy</w:t>
      </w:r>
    </w:p>
    <w:p w14:paraId="1C0B8A3B" w14:textId="77777777" w:rsidR="00AC4E01" w:rsidRDefault="00AC4E01" w:rsidP="00AC4E01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1451F949" w14:textId="77777777" w:rsidR="009E504E" w:rsidRDefault="009E504E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</w:p>
    <w:p w14:paraId="18A55699" w14:textId="77777777" w:rsidR="009E504E" w:rsidRDefault="009E504E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</w:p>
    <w:p w14:paraId="5D677A5B" w14:textId="5BAFFBA9" w:rsidR="009E504E" w:rsidRPr="000D2EDF" w:rsidRDefault="009E504E" w:rsidP="009E504E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4</w:t>
      </w:r>
      <w:r w:rsidRPr="000D2EDF">
        <w:rPr>
          <w:bCs/>
          <w:sz w:val="22"/>
          <w:u w:val="single"/>
          <w:lang w:val="en-US"/>
        </w:rPr>
        <w:t xml:space="preserve">: </w:t>
      </w:r>
      <w:r w:rsidR="00AC4E01">
        <w:rPr>
          <w:bCs/>
          <w:sz w:val="22"/>
          <w:u w:val="single"/>
          <w:lang w:val="en-US"/>
        </w:rPr>
        <w:t xml:space="preserve">Miski </w:t>
      </w:r>
      <w:proofErr w:type="spellStart"/>
      <w:r w:rsidR="00AC4E01">
        <w:rPr>
          <w:bCs/>
          <w:sz w:val="22"/>
          <w:u w:val="single"/>
          <w:lang w:val="en-US"/>
        </w:rPr>
        <w:t>jednorazowe</w:t>
      </w:r>
      <w:proofErr w:type="spellEnd"/>
      <w:r w:rsidR="00AC4E01">
        <w:rPr>
          <w:bCs/>
          <w:sz w:val="22"/>
          <w:u w:val="single"/>
          <w:lang w:val="en-US"/>
        </w:rPr>
        <w:t xml:space="preserve"> z </w:t>
      </w:r>
      <w:proofErr w:type="spellStart"/>
      <w:r w:rsidR="00AC4E01">
        <w:rPr>
          <w:bCs/>
          <w:sz w:val="22"/>
          <w:u w:val="single"/>
          <w:lang w:val="en-US"/>
        </w:rPr>
        <w:t>masy</w:t>
      </w:r>
      <w:proofErr w:type="spellEnd"/>
      <w:r w:rsidR="00AC4E01">
        <w:rPr>
          <w:bCs/>
          <w:sz w:val="22"/>
          <w:u w:val="single"/>
          <w:lang w:val="en-US"/>
        </w:rPr>
        <w:t xml:space="preserve"> </w:t>
      </w:r>
      <w:proofErr w:type="spellStart"/>
      <w:r w:rsidR="00AC4E01">
        <w:rPr>
          <w:bCs/>
          <w:sz w:val="22"/>
          <w:u w:val="single"/>
          <w:lang w:val="en-US"/>
        </w:rPr>
        <w:t>papierowej</w:t>
      </w:r>
      <w:proofErr w:type="spellEnd"/>
    </w:p>
    <w:p w14:paraId="01C2C87D" w14:textId="77777777" w:rsidR="00AC4E01" w:rsidRPr="007A62B1" w:rsidRDefault="00AC4E01" w:rsidP="00AC4E0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289208BA" w14:textId="77777777" w:rsidR="00AC4E01" w:rsidRPr="007A62B1" w:rsidRDefault="00AC4E01" w:rsidP="00AC4E0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05658C96" w14:textId="77777777" w:rsidR="00AC4E01" w:rsidRPr="007A62B1" w:rsidRDefault="00AC4E01" w:rsidP="00AC4E01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23CF05C6" w14:textId="77777777" w:rsidR="00AC4E01" w:rsidRPr="007A62B1" w:rsidRDefault="00AC4E01" w:rsidP="00AC4E0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581D4802" w14:textId="77777777" w:rsidR="00AC4E01" w:rsidRPr="000272DA" w:rsidRDefault="00AC4E01" w:rsidP="00AC4E01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cenowego, stanowiącego załącznik nr 2 do SWZ / załącznik nr </w:t>
      </w:r>
      <w:r>
        <w:rPr>
          <w:bCs/>
          <w:sz w:val="22"/>
        </w:rPr>
        <w:t>1</w:t>
      </w:r>
      <w:r w:rsidRPr="000272DA">
        <w:rPr>
          <w:bCs/>
          <w:sz w:val="22"/>
        </w:rPr>
        <w:t xml:space="preserve"> do umowy</w:t>
      </w:r>
    </w:p>
    <w:p w14:paraId="76604EB6" w14:textId="77777777" w:rsidR="00AC4E01" w:rsidRPr="007A6234" w:rsidRDefault="00AC4E01" w:rsidP="00AC4E01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>
        <w:rPr>
          <w:b/>
          <w:sz w:val="22"/>
        </w:rPr>
        <w:t>12 miesięcy</w:t>
      </w:r>
      <w:r w:rsidRPr="00760909">
        <w:rPr>
          <w:b/>
          <w:sz w:val="22"/>
        </w:rPr>
        <w:t xml:space="preserve"> </w:t>
      </w:r>
      <w:r w:rsidRPr="007A6234">
        <w:rPr>
          <w:b/>
          <w:sz w:val="22"/>
        </w:rPr>
        <w:t>od daty zawarcia umowy</w:t>
      </w:r>
    </w:p>
    <w:p w14:paraId="67B8A216" w14:textId="77777777" w:rsidR="00AC4E01" w:rsidRDefault="00AC4E01" w:rsidP="00AC4E01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398CF8AE" w14:textId="77777777" w:rsidR="009E504E" w:rsidRDefault="009E504E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</w:p>
    <w:p w14:paraId="17C21496" w14:textId="77777777" w:rsidR="00AC4E01" w:rsidRDefault="00AC4E01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</w:p>
    <w:p w14:paraId="7CFDF900" w14:textId="3E638CC1" w:rsidR="00AC4E01" w:rsidRPr="000D2EDF" w:rsidRDefault="00AC4E01" w:rsidP="00AC4E01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5</w:t>
      </w:r>
      <w:r w:rsidRPr="000D2EDF">
        <w:rPr>
          <w:bCs/>
          <w:sz w:val="22"/>
          <w:u w:val="single"/>
          <w:lang w:val="en-US"/>
        </w:rPr>
        <w:t xml:space="preserve">: </w:t>
      </w:r>
      <w:r>
        <w:rPr>
          <w:color w:val="000000"/>
          <w:sz w:val="22"/>
          <w:szCs w:val="22"/>
          <w:u w:val="single"/>
        </w:rPr>
        <w:t>Ochraniacze i podkładki przeciwodleżynowe</w:t>
      </w:r>
    </w:p>
    <w:p w14:paraId="36466AF0" w14:textId="77777777" w:rsidR="00AC4E01" w:rsidRPr="007A62B1" w:rsidRDefault="00AC4E01" w:rsidP="00AC4E0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46814F6E" w14:textId="77777777" w:rsidR="00AC4E01" w:rsidRPr="007A62B1" w:rsidRDefault="00AC4E01" w:rsidP="00AC4E0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69D10B6C" w14:textId="77777777" w:rsidR="00AC4E01" w:rsidRPr="007A62B1" w:rsidRDefault="00AC4E01" w:rsidP="00AC4E01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13B00D9F" w14:textId="77777777" w:rsidR="00AC4E01" w:rsidRPr="007A62B1" w:rsidRDefault="00AC4E01" w:rsidP="00AC4E0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64074901" w14:textId="77777777" w:rsidR="00AC4E01" w:rsidRPr="000272DA" w:rsidRDefault="00AC4E01" w:rsidP="00AC4E01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cenowego, stanowiącego załącznik nr 2 do SWZ / załącznik nr </w:t>
      </w:r>
      <w:r>
        <w:rPr>
          <w:bCs/>
          <w:sz w:val="22"/>
        </w:rPr>
        <w:t>1</w:t>
      </w:r>
      <w:r w:rsidRPr="000272DA">
        <w:rPr>
          <w:bCs/>
          <w:sz w:val="22"/>
        </w:rPr>
        <w:t xml:space="preserve"> do umowy</w:t>
      </w:r>
    </w:p>
    <w:p w14:paraId="068886B4" w14:textId="77777777" w:rsidR="00AC4E01" w:rsidRPr="007A6234" w:rsidRDefault="00AC4E01" w:rsidP="00AC4E01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lastRenderedPageBreak/>
        <w:t xml:space="preserve">Czas trwania umowy / realizacja </w:t>
      </w:r>
      <w:r w:rsidRPr="00281DC6">
        <w:rPr>
          <w:bCs/>
          <w:sz w:val="22"/>
        </w:rPr>
        <w:t xml:space="preserve">: </w:t>
      </w:r>
      <w:r>
        <w:rPr>
          <w:b/>
          <w:sz w:val="22"/>
        </w:rPr>
        <w:t>12 miesięcy</w:t>
      </w:r>
      <w:r w:rsidRPr="00760909">
        <w:rPr>
          <w:b/>
          <w:sz w:val="22"/>
        </w:rPr>
        <w:t xml:space="preserve"> </w:t>
      </w:r>
      <w:r w:rsidRPr="007A6234">
        <w:rPr>
          <w:b/>
          <w:sz w:val="22"/>
        </w:rPr>
        <w:t>od daty zawarcia umowy</w:t>
      </w:r>
    </w:p>
    <w:p w14:paraId="3EA46AFA" w14:textId="77777777" w:rsidR="00AC4E01" w:rsidRDefault="00AC4E01" w:rsidP="00AC4E01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0CFDBB0F" w14:textId="77777777" w:rsidR="00AC4E01" w:rsidRDefault="00AC4E01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</w:p>
    <w:p w14:paraId="1ABAB9AC" w14:textId="77777777" w:rsidR="00AC4E01" w:rsidRDefault="00AC4E01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</w:p>
    <w:p w14:paraId="7D054D69" w14:textId="3FFA14D3" w:rsidR="00AC4E01" w:rsidRPr="000D2EDF" w:rsidRDefault="00AC4E01" w:rsidP="00AC4E01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6</w:t>
      </w:r>
      <w:r w:rsidRPr="000D2EDF">
        <w:rPr>
          <w:bCs/>
          <w:sz w:val="22"/>
          <w:u w:val="single"/>
          <w:lang w:val="en-US"/>
        </w:rPr>
        <w:t xml:space="preserve">: </w:t>
      </w:r>
      <w:r>
        <w:rPr>
          <w:color w:val="000000"/>
          <w:sz w:val="22"/>
          <w:szCs w:val="22"/>
          <w:u w:val="single"/>
        </w:rPr>
        <w:t>Filtr antybakteryjny</w:t>
      </w:r>
    </w:p>
    <w:p w14:paraId="4F77A922" w14:textId="77777777" w:rsidR="00AC4E01" w:rsidRPr="007A62B1" w:rsidRDefault="00AC4E01" w:rsidP="00AC4E0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3CA05E16" w14:textId="77777777" w:rsidR="00AC4E01" w:rsidRPr="007A62B1" w:rsidRDefault="00AC4E01" w:rsidP="00AC4E0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6F463892" w14:textId="77777777" w:rsidR="00AC4E01" w:rsidRPr="007A62B1" w:rsidRDefault="00AC4E01" w:rsidP="00AC4E01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73F53D49" w14:textId="77777777" w:rsidR="00AC4E01" w:rsidRPr="007A62B1" w:rsidRDefault="00AC4E01" w:rsidP="00AC4E0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223D0A4A" w14:textId="77777777" w:rsidR="00AC4E01" w:rsidRPr="000272DA" w:rsidRDefault="00AC4E01" w:rsidP="00AC4E01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cenowego, stanowiącego załącznik nr 2 do SWZ / załącznik nr </w:t>
      </w:r>
      <w:r>
        <w:rPr>
          <w:bCs/>
          <w:sz w:val="22"/>
        </w:rPr>
        <w:t>1</w:t>
      </w:r>
      <w:r w:rsidRPr="000272DA">
        <w:rPr>
          <w:bCs/>
          <w:sz w:val="22"/>
        </w:rPr>
        <w:t xml:space="preserve"> do umowy</w:t>
      </w:r>
    </w:p>
    <w:p w14:paraId="1AC07A99" w14:textId="77777777" w:rsidR="00AC4E01" w:rsidRPr="007A6234" w:rsidRDefault="00AC4E01" w:rsidP="00AC4E01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>
        <w:rPr>
          <w:b/>
          <w:sz w:val="22"/>
        </w:rPr>
        <w:t>12 miesięcy</w:t>
      </w:r>
      <w:r w:rsidRPr="00760909">
        <w:rPr>
          <w:b/>
          <w:sz w:val="22"/>
        </w:rPr>
        <w:t xml:space="preserve"> </w:t>
      </w:r>
      <w:r w:rsidRPr="007A6234">
        <w:rPr>
          <w:b/>
          <w:sz w:val="22"/>
        </w:rPr>
        <w:t>od daty zawarcia umowy</w:t>
      </w:r>
    </w:p>
    <w:p w14:paraId="652BFE85" w14:textId="77777777" w:rsidR="00AC4E01" w:rsidRDefault="00AC4E01" w:rsidP="00AC4E01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10E6B047" w14:textId="77777777" w:rsidR="00AC4E01" w:rsidRDefault="00AC4E01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</w:p>
    <w:p w14:paraId="642D7F3A" w14:textId="77777777" w:rsidR="009A7FCD" w:rsidRDefault="009A7FCD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</w:p>
    <w:p w14:paraId="6C247E1D" w14:textId="77777777" w:rsidR="00BB7503" w:rsidRPr="00071FE3" w:rsidRDefault="00BB7503" w:rsidP="00BB7503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11" w:name="_Hlk51753816"/>
      <w:bookmarkStart w:id="12" w:name="_Hlk50105795"/>
      <w:bookmarkEnd w:id="2"/>
      <w:bookmarkEnd w:id="3"/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7C542E55" w14:textId="77777777" w:rsidR="00925288" w:rsidRDefault="00925288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bookmarkEnd w:id="11"/>
    <w:bookmarkEnd w:id="12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0D192FB" w14:textId="77777777" w:rsidR="00E32012" w:rsidRPr="0062266B" w:rsidRDefault="00E32012" w:rsidP="00E32012">
      <w:pPr>
        <w:numPr>
          <w:ilvl w:val="0"/>
          <w:numId w:val="4"/>
        </w:numPr>
        <w:spacing w:before="120" w:after="120" w:line="276" w:lineRule="auto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13008107" w14:textId="77777777" w:rsidR="00E32012" w:rsidRDefault="00E32012" w:rsidP="00E32012">
      <w:pPr>
        <w:numPr>
          <w:ilvl w:val="0"/>
          <w:numId w:val="4"/>
        </w:numPr>
        <w:spacing w:before="120" w:after="120" w:line="276" w:lineRule="auto"/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156294DB" w14:textId="77777777" w:rsidR="00E32012" w:rsidRDefault="00E32012" w:rsidP="00E32012">
      <w:pPr>
        <w:numPr>
          <w:ilvl w:val="0"/>
          <w:numId w:val="4"/>
        </w:numPr>
      </w:pPr>
      <w:r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01F54897" w14:textId="77777777" w:rsidR="00E32012" w:rsidRPr="00A14CA3" w:rsidRDefault="00E32012" w:rsidP="00E32012">
      <w:pPr>
        <w:numPr>
          <w:ilvl w:val="0"/>
          <w:numId w:val="4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39EE70B8" w14:textId="54BBC89A" w:rsidR="00E32012" w:rsidRDefault="00E32012" w:rsidP="00A64AF0">
      <w:pPr>
        <w:ind w:left="644"/>
        <w:jc w:val="both"/>
      </w:pP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lastRenderedPageBreak/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03A44BE9" w14:textId="77777777" w:rsidR="00A64AF0" w:rsidRPr="00085C92" w:rsidRDefault="00281DC6" w:rsidP="00A64AF0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</w:t>
      </w:r>
      <w:r w:rsidR="00A64AF0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5100CF1C" w14:textId="77777777" w:rsidR="00A64AF0" w:rsidRPr="00281DC6" w:rsidRDefault="00A64AF0" w:rsidP="00A64AF0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2716381F" w14:textId="77777777" w:rsidR="00A64AF0" w:rsidRPr="00085C92" w:rsidRDefault="00A64AF0" w:rsidP="00A64AF0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A73B3AA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63C02F49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5EE2FC01" w14:textId="77777777" w:rsidR="00A64AF0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44EA8F33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75847363" w14:textId="77777777" w:rsidR="00A64AF0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754B9153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F1320CC" w14:textId="77777777" w:rsidR="00A64AF0" w:rsidRPr="00085C92" w:rsidRDefault="00A64AF0" w:rsidP="00A64AF0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4BDE37DB" w14:textId="77777777" w:rsidR="00A64AF0" w:rsidRPr="00085C92" w:rsidRDefault="00A64AF0" w:rsidP="00A64AF0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2711AF3E" w14:textId="77777777" w:rsidR="00A64AF0" w:rsidRPr="00085C92" w:rsidRDefault="00A64AF0" w:rsidP="00A64AF0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6C7C9977" w14:textId="77777777" w:rsidR="00A64AF0" w:rsidRPr="00085C92" w:rsidRDefault="00A64AF0" w:rsidP="00A64AF0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lastRenderedPageBreak/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5E5CE69D" w14:textId="77777777" w:rsidR="00AC4E01" w:rsidRDefault="00AC4E01" w:rsidP="00281DC6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268040BC" w14:textId="77777777" w:rsidR="00AC4E01" w:rsidRDefault="00AC4E01" w:rsidP="00281DC6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389ECC19" w14:textId="77777777" w:rsidR="00AC4E01" w:rsidRDefault="00AC4E01" w:rsidP="00281DC6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6A5EFCF6" w14:textId="21403E32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B670E9A" w14:textId="77777777" w:rsidR="00E32012" w:rsidRDefault="00E32012" w:rsidP="00E32012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0BA7E691" w14:textId="77777777" w:rsidR="00E32012" w:rsidRPr="00173016" w:rsidRDefault="00E32012" w:rsidP="00E32012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4344FA21" w14:textId="77777777" w:rsidR="00E32012" w:rsidRPr="00173016" w:rsidRDefault="00E32012" w:rsidP="00E32012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03764" w14:textId="746CEA87" w:rsidR="00D74BC1" w:rsidRDefault="00281DC6">
    <w:pPr>
      <w:pStyle w:val="Nagwek"/>
    </w:pPr>
    <w:r>
      <w:t>Znak sprawy: SZW/DZP/</w:t>
    </w:r>
    <w:r w:rsidR="00AC4E01">
      <w:t>85</w:t>
    </w:r>
    <w:r>
      <w:t>/202</w:t>
    </w:r>
    <w:r w:rsidR="005A075F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4146DB4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8876579">
    <w:abstractNumId w:val="3"/>
  </w:num>
  <w:num w:numId="2" w16cid:durableId="1906186095">
    <w:abstractNumId w:val="2"/>
  </w:num>
  <w:num w:numId="3" w16cid:durableId="1681618092">
    <w:abstractNumId w:val="0"/>
  </w:num>
  <w:num w:numId="4" w16cid:durableId="1332175459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272DA"/>
    <w:rsid w:val="00033317"/>
    <w:rsid w:val="00071FE3"/>
    <w:rsid w:val="000859D9"/>
    <w:rsid w:val="000B7920"/>
    <w:rsid w:val="000D2EDF"/>
    <w:rsid w:val="00176E31"/>
    <w:rsid w:val="0018410E"/>
    <w:rsid w:val="00195E99"/>
    <w:rsid w:val="001F5C81"/>
    <w:rsid w:val="00243C71"/>
    <w:rsid w:val="002569A6"/>
    <w:rsid w:val="00281DC6"/>
    <w:rsid w:val="00283295"/>
    <w:rsid w:val="002B612F"/>
    <w:rsid w:val="002C2695"/>
    <w:rsid w:val="002D0B11"/>
    <w:rsid w:val="00302047"/>
    <w:rsid w:val="0030391A"/>
    <w:rsid w:val="00340DE4"/>
    <w:rsid w:val="003A652F"/>
    <w:rsid w:val="003B13D5"/>
    <w:rsid w:val="003B60E7"/>
    <w:rsid w:val="003F43BE"/>
    <w:rsid w:val="004064EE"/>
    <w:rsid w:val="004127BF"/>
    <w:rsid w:val="00443C09"/>
    <w:rsid w:val="00453BEF"/>
    <w:rsid w:val="00460383"/>
    <w:rsid w:val="00467243"/>
    <w:rsid w:val="004858D2"/>
    <w:rsid w:val="004A2566"/>
    <w:rsid w:val="005001EB"/>
    <w:rsid w:val="0050665F"/>
    <w:rsid w:val="0051587F"/>
    <w:rsid w:val="00535E57"/>
    <w:rsid w:val="005361E4"/>
    <w:rsid w:val="0054209F"/>
    <w:rsid w:val="00567915"/>
    <w:rsid w:val="00592545"/>
    <w:rsid w:val="005A075F"/>
    <w:rsid w:val="005A70C7"/>
    <w:rsid w:val="005D7568"/>
    <w:rsid w:val="00613B65"/>
    <w:rsid w:val="00635C6E"/>
    <w:rsid w:val="006929C9"/>
    <w:rsid w:val="006A2CCB"/>
    <w:rsid w:val="006B0115"/>
    <w:rsid w:val="006B5C98"/>
    <w:rsid w:val="006E5589"/>
    <w:rsid w:val="007325EB"/>
    <w:rsid w:val="00733313"/>
    <w:rsid w:val="00740C0B"/>
    <w:rsid w:val="00760909"/>
    <w:rsid w:val="007717C3"/>
    <w:rsid w:val="007A6234"/>
    <w:rsid w:val="007A62B1"/>
    <w:rsid w:val="007A7A10"/>
    <w:rsid w:val="007D1797"/>
    <w:rsid w:val="0080270C"/>
    <w:rsid w:val="00813379"/>
    <w:rsid w:val="008C191B"/>
    <w:rsid w:val="008D24B9"/>
    <w:rsid w:val="008D29B6"/>
    <w:rsid w:val="00925288"/>
    <w:rsid w:val="00925993"/>
    <w:rsid w:val="00942685"/>
    <w:rsid w:val="009971F0"/>
    <w:rsid w:val="009A7FCD"/>
    <w:rsid w:val="009E504E"/>
    <w:rsid w:val="009E5297"/>
    <w:rsid w:val="009F45A4"/>
    <w:rsid w:val="00A35787"/>
    <w:rsid w:val="00A35DA2"/>
    <w:rsid w:val="00A45690"/>
    <w:rsid w:val="00A64AF0"/>
    <w:rsid w:val="00AC0870"/>
    <w:rsid w:val="00AC4E01"/>
    <w:rsid w:val="00AE55B5"/>
    <w:rsid w:val="00AF1ED9"/>
    <w:rsid w:val="00B03F5C"/>
    <w:rsid w:val="00B11CFE"/>
    <w:rsid w:val="00B22D6B"/>
    <w:rsid w:val="00B36CBF"/>
    <w:rsid w:val="00B71BCD"/>
    <w:rsid w:val="00BB3E12"/>
    <w:rsid w:val="00BB7503"/>
    <w:rsid w:val="00BE1621"/>
    <w:rsid w:val="00C02BAF"/>
    <w:rsid w:val="00C336B1"/>
    <w:rsid w:val="00C3420C"/>
    <w:rsid w:val="00CA0475"/>
    <w:rsid w:val="00CA7C6C"/>
    <w:rsid w:val="00CB2BE7"/>
    <w:rsid w:val="00CF2A1E"/>
    <w:rsid w:val="00D17FD4"/>
    <w:rsid w:val="00D200D8"/>
    <w:rsid w:val="00D54149"/>
    <w:rsid w:val="00D710C9"/>
    <w:rsid w:val="00D74BC1"/>
    <w:rsid w:val="00D75D14"/>
    <w:rsid w:val="00D81677"/>
    <w:rsid w:val="00E32012"/>
    <w:rsid w:val="00E57579"/>
    <w:rsid w:val="00E67A95"/>
    <w:rsid w:val="00E93CBB"/>
    <w:rsid w:val="00F2537A"/>
    <w:rsid w:val="00F67712"/>
    <w:rsid w:val="00FA46AF"/>
    <w:rsid w:val="00FB4850"/>
    <w:rsid w:val="00FB7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54</TotalTime>
  <Pages>5</Pages>
  <Words>986</Words>
  <Characters>7106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8076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Małgorzata Watral - Duńska</cp:lastModifiedBy>
  <cp:revision>11</cp:revision>
  <cp:lastPrinted>2007-10-05T06:59:00Z</cp:lastPrinted>
  <dcterms:created xsi:type="dcterms:W3CDTF">2025-04-17T08:56:00Z</dcterms:created>
  <dcterms:modified xsi:type="dcterms:W3CDTF">2025-07-03T07:20:00Z</dcterms:modified>
</cp:coreProperties>
</file>