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E101F" w14:textId="77777777" w:rsidR="00D665F5" w:rsidRPr="00F671C4" w:rsidRDefault="005B4D1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671C4">
        <w:rPr>
          <w:sz w:val="24"/>
          <w:szCs w:val="24"/>
        </w:rPr>
        <w:t>Kraków</w:t>
      </w:r>
      <w:r w:rsidR="00D665F5" w:rsidRPr="00F671C4">
        <w:rPr>
          <w:sz w:val="24"/>
          <w:szCs w:val="24"/>
        </w:rPr>
        <w:t xml:space="preserve"> dnia: </w:t>
      </w:r>
      <w:r w:rsidRPr="00F671C4">
        <w:rPr>
          <w:sz w:val="24"/>
          <w:szCs w:val="24"/>
        </w:rPr>
        <w:t>2025-07-03</w:t>
      </w:r>
    </w:p>
    <w:p w14:paraId="6BBD62BB" w14:textId="77777777" w:rsidR="00D665F5" w:rsidRPr="00F671C4" w:rsidRDefault="00D665F5" w:rsidP="00D665F5">
      <w:pPr>
        <w:spacing w:after="240"/>
        <w:jc w:val="right"/>
        <w:rPr>
          <w:sz w:val="24"/>
          <w:szCs w:val="24"/>
        </w:rPr>
      </w:pPr>
    </w:p>
    <w:p w14:paraId="5B81883B" w14:textId="77777777" w:rsidR="005B4D14" w:rsidRPr="00F671C4" w:rsidRDefault="005B4D14" w:rsidP="00577BC6">
      <w:pPr>
        <w:spacing w:after="40"/>
        <w:rPr>
          <w:b/>
          <w:bCs/>
          <w:sz w:val="24"/>
          <w:szCs w:val="24"/>
        </w:rPr>
      </w:pPr>
      <w:r w:rsidRPr="00F671C4">
        <w:rPr>
          <w:b/>
          <w:bCs/>
          <w:sz w:val="24"/>
          <w:szCs w:val="24"/>
        </w:rPr>
        <w:t>Szpital Miejski Specjalistyczny</w:t>
      </w:r>
    </w:p>
    <w:p w14:paraId="135439A5" w14:textId="77777777" w:rsidR="005B4D14" w:rsidRPr="00F671C4" w:rsidRDefault="005B4D14" w:rsidP="00577BC6">
      <w:pPr>
        <w:spacing w:after="40"/>
        <w:rPr>
          <w:b/>
          <w:bCs/>
          <w:sz w:val="24"/>
          <w:szCs w:val="24"/>
        </w:rPr>
      </w:pPr>
      <w:r w:rsidRPr="00F671C4">
        <w:rPr>
          <w:b/>
          <w:bCs/>
          <w:sz w:val="24"/>
          <w:szCs w:val="24"/>
        </w:rPr>
        <w:t>im. Gabriela Narutowicza w Krakowie</w:t>
      </w:r>
    </w:p>
    <w:p w14:paraId="6991C399" w14:textId="77777777" w:rsidR="00D665F5" w:rsidRPr="00F671C4" w:rsidRDefault="005B4D14" w:rsidP="00D665F5">
      <w:pPr>
        <w:rPr>
          <w:sz w:val="24"/>
          <w:szCs w:val="24"/>
        </w:rPr>
      </w:pPr>
      <w:r w:rsidRPr="00F671C4">
        <w:rPr>
          <w:sz w:val="24"/>
          <w:szCs w:val="24"/>
        </w:rPr>
        <w:t>ul. Prądnicka</w:t>
      </w:r>
      <w:r w:rsidR="00D665F5" w:rsidRPr="00F671C4">
        <w:rPr>
          <w:sz w:val="24"/>
          <w:szCs w:val="24"/>
        </w:rPr>
        <w:t xml:space="preserve"> </w:t>
      </w:r>
      <w:r w:rsidRPr="00F671C4">
        <w:rPr>
          <w:sz w:val="24"/>
          <w:szCs w:val="24"/>
        </w:rPr>
        <w:t>35-37</w:t>
      </w:r>
    </w:p>
    <w:p w14:paraId="1809C191" w14:textId="77777777" w:rsidR="00D665F5" w:rsidRPr="00F671C4" w:rsidRDefault="005B4D14" w:rsidP="00D665F5">
      <w:pPr>
        <w:rPr>
          <w:sz w:val="24"/>
          <w:szCs w:val="24"/>
        </w:rPr>
      </w:pPr>
      <w:r w:rsidRPr="00F671C4">
        <w:rPr>
          <w:sz w:val="24"/>
          <w:szCs w:val="24"/>
        </w:rPr>
        <w:t>31-202</w:t>
      </w:r>
      <w:r w:rsidR="00D665F5" w:rsidRPr="00F671C4">
        <w:rPr>
          <w:sz w:val="24"/>
          <w:szCs w:val="24"/>
        </w:rPr>
        <w:t xml:space="preserve"> </w:t>
      </w:r>
      <w:r w:rsidRPr="00F671C4">
        <w:rPr>
          <w:sz w:val="24"/>
          <w:szCs w:val="24"/>
        </w:rPr>
        <w:t>Kraków</w:t>
      </w:r>
    </w:p>
    <w:p w14:paraId="7FF4A2CE" w14:textId="77777777" w:rsidR="00D665F5" w:rsidRPr="00F671C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16A8ED" w14:textId="77777777" w:rsidR="00D665F5" w:rsidRPr="00F671C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5B821B" w14:textId="77777777" w:rsidR="00A80738" w:rsidRPr="00F671C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671C4">
        <w:rPr>
          <w:sz w:val="24"/>
          <w:szCs w:val="24"/>
        </w:rPr>
        <w:t>Znak sprawy:</w:t>
      </w:r>
      <w:r w:rsidRPr="00F671C4">
        <w:rPr>
          <w:b/>
          <w:sz w:val="24"/>
          <w:szCs w:val="24"/>
        </w:rPr>
        <w:t xml:space="preserve"> </w:t>
      </w:r>
      <w:r w:rsidR="005B4D14" w:rsidRPr="00F671C4">
        <w:rPr>
          <w:b/>
          <w:sz w:val="24"/>
          <w:szCs w:val="24"/>
        </w:rPr>
        <w:t>ZP/32/2025</w:t>
      </w:r>
      <w:r w:rsidR="00A80738" w:rsidRPr="00F671C4">
        <w:rPr>
          <w:sz w:val="24"/>
          <w:szCs w:val="24"/>
        </w:rPr>
        <w:tab/>
        <w:t xml:space="preserve"> </w:t>
      </w:r>
    </w:p>
    <w:p w14:paraId="309B493C" w14:textId="77777777" w:rsidR="00A80738" w:rsidRPr="00F671C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554D5A" w14:textId="77777777" w:rsidR="00A80738" w:rsidRPr="00F671C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854544" w14:textId="77777777" w:rsidR="00A80738" w:rsidRPr="00F671C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BF3E28" w14:textId="77777777" w:rsidR="00A80738" w:rsidRPr="00F671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671C4">
        <w:rPr>
          <w:b/>
          <w:spacing w:val="20"/>
          <w:sz w:val="28"/>
        </w:rPr>
        <w:t>INFORMACJA Z OTWARCIA OFERT</w:t>
      </w:r>
    </w:p>
    <w:p w14:paraId="75C0797E" w14:textId="77777777" w:rsidR="00A80738" w:rsidRPr="00F671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01C55D" w14:textId="11D67BAC" w:rsidR="00C659E2" w:rsidRPr="00F671C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671C4">
        <w:rPr>
          <w:bCs/>
          <w:sz w:val="24"/>
          <w:szCs w:val="24"/>
        </w:rPr>
        <w:t xml:space="preserve">Dotyczy </w:t>
      </w:r>
      <w:r w:rsidRPr="00F671C4">
        <w:rPr>
          <w:sz w:val="24"/>
          <w:szCs w:val="24"/>
        </w:rPr>
        <w:t xml:space="preserve">postępowania o udzielenie zamówienia publicznego prowadzonego w trybie </w:t>
      </w:r>
      <w:r w:rsidR="005B4D14" w:rsidRPr="00F671C4">
        <w:rPr>
          <w:sz w:val="24"/>
          <w:szCs w:val="24"/>
        </w:rPr>
        <w:t>podstawowy</w:t>
      </w:r>
      <w:r w:rsidR="00F671C4">
        <w:rPr>
          <w:sz w:val="24"/>
          <w:szCs w:val="24"/>
        </w:rPr>
        <w:t>m</w:t>
      </w:r>
      <w:r w:rsidR="005B4D14" w:rsidRPr="00F671C4">
        <w:rPr>
          <w:sz w:val="24"/>
          <w:szCs w:val="24"/>
        </w:rPr>
        <w:t xml:space="preserve"> bez negocjacji - art. 275 pkt. 1 ustawy </w:t>
      </w:r>
      <w:proofErr w:type="spellStart"/>
      <w:r w:rsidR="005B4D14" w:rsidRPr="00F671C4">
        <w:rPr>
          <w:sz w:val="24"/>
          <w:szCs w:val="24"/>
        </w:rPr>
        <w:t>Pzp</w:t>
      </w:r>
      <w:proofErr w:type="spellEnd"/>
      <w:r w:rsidRPr="00F671C4">
        <w:rPr>
          <w:sz w:val="24"/>
          <w:szCs w:val="24"/>
        </w:rPr>
        <w:t xml:space="preserve"> na:</w:t>
      </w:r>
    </w:p>
    <w:p w14:paraId="02FD84E3" w14:textId="77777777" w:rsidR="00A80738" w:rsidRPr="00F671C4" w:rsidRDefault="005B4D1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671C4">
        <w:rPr>
          <w:b/>
          <w:szCs w:val="24"/>
        </w:rPr>
        <w:t>Zakup i dostawa odczynników I</w:t>
      </w:r>
    </w:p>
    <w:p w14:paraId="52DFB4EE" w14:textId="4F905D6F" w:rsidR="00D665F5" w:rsidRPr="00F671C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671C4">
        <w:rPr>
          <w:sz w:val="24"/>
          <w:szCs w:val="24"/>
        </w:rPr>
        <w:t>Zamawiający, działając na podstawie art. 22</w:t>
      </w:r>
      <w:r w:rsidR="00FC7F5E" w:rsidRPr="00F671C4">
        <w:rPr>
          <w:sz w:val="24"/>
          <w:szCs w:val="24"/>
        </w:rPr>
        <w:t>2</w:t>
      </w:r>
      <w:r w:rsidRPr="00F671C4">
        <w:rPr>
          <w:sz w:val="24"/>
          <w:szCs w:val="24"/>
        </w:rPr>
        <w:t xml:space="preserve"> ust. 5 </w:t>
      </w:r>
      <w:r w:rsidRPr="00F671C4">
        <w:rPr>
          <w:bCs/>
          <w:sz w:val="24"/>
          <w:szCs w:val="24"/>
        </w:rPr>
        <w:t>ustawy z dnia 11 września 2019 r. Prawo zamówień publicznych</w:t>
      </w:r>
      <w:r w:rsidR="00490DC0" w:rsidRPr="00F671C4">
        <w:rPr>
          <w:sz w:val="24"/>
          <w:szCs w:val="24"/>
        </w:rPr>
        <w:t xml:space="preserve"> </w:t>
      </w:r>
      <w:r w:rsidRPr="00F671C4">
        <w:rPr>
          <w:sz w:val="24"/>
          <w:szCs w:val="24"/>
        </w:rPr>
        <w:t>udostępnia</w:t>
      </w:r>
      <w:r w:rsidR="00F95C33" w:rsidRPr="00F671C4">
        <w:rPr>
          <w:sz w:val="24"/>
          <w:szCs w:val="24"/>
        </w:rPr>
        <w:t xml:space="preserve"> </w:t>
      </w:r>
      <w:r w:rsidR="004C7E9B" w:rsidRPr="00F671C4">
        <w:rPr>
          <w:sz w:val="24"/>
          <w:szCs w:val="24"/>
        </w:rPr>
        <w:t>informacj</w:t>
      </w:r>
      <w:r w:rsidR="00577BC6" w:rsidRPr="00F671C4">
        <w:rPr>
          <w:sz w:val="24"/>
          <w:szCs w:val="24"/>
        </w:rPr>
        <w:t>ę</w:t>
      </w:r>
      <w:r w:rsidR="00035488" w:rsidRPr="00F671C4">
        <w:rPr>
          <w:sz w:val="24"/>
          <w:szCs w:val="24"/>
        </w:rPr>
        <w:t xml:space="preserve"> z otwarcia ofert</w:t>
      </w:r>
      <w:r w:rsidR="00577BC6" w:rsidRPr="00F671C4">
        <w:rPr>
          <w:sz w:val="24"/>
          <w:szCs w:val="24"/>
        </w:rPr>
        <w:t>.</w:t>
      </w:r>
    </w:p>
    <w:p w14:paraId="6B2CFEB4" w14:textId="77777777" w:rsidR="00A80738" w:rsidRPr="00F671C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671C4">
        <w:rPr>
          <w:sz w:val="24"/>
          <w:szCs w:val="24"/>
        </w:rPr>
        <w:t>Podczas otwarcia ofert, mającego miejsce</w:t>
      </w:r>
      <w:r w:rsidR="00FF4AB1" w:rsidRPr="00F671C4">
        <w:rPr>
          <w:sz w:val="24"/>
          <w:szCs w:val="24"/>
        </w:rPr>
        <w:t xml:space="preserve"> w dniu </w:t>
      </w:r>
      <w:r w:rsidR="005B4D14" w:rsidRPr="00F671C4">
        <w:rPr>
          <w:sz w:val="24"/>
          <w:szCs w:val="24"/>
        </w:rPr>
        <w:t>03/07/2025</w:t>
      </w:r>
      <w:r w:rsidR="00FF4AB1" w:rsidRPr="00F671C4">
        <w:rPr>
          <w:sz w:val="24"/>
          <w:szCs w:val="24"/>
        </w:rPr>
        <w:t xml:space="preserve"> o godz. </w:t>
      </w:r>
      <w:r w:rsidR="005B4D14" w:rsidRPr="00F671C4">
        <w:rPr>
          <w:sz w:val="24"/>
          <w:szCs w:val="24"/>
        </w:rPr>
        <w:t>12:00</w:t>
      </w:r>
      <w:r w:rsidRPr="00F671C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671C4" w14:paraId="042FFB9A" w14:textId="77777777" w:rsidTr="00C82837">
        <w:tc>
          <w:tcPr>
            <w:tcW w:w="993" w:type="dxa"/>
            <w:shd w:val="clear" w:color="auto" w:fill="auto"/>
            <w:vAlign w:val="center"/>
          </w:tcPr>
          <w:p w14:paraId="383433FB" w14:textId="77777777" w:rsidR="006B27ED" w:rsidRPr="00F671C4" w:rsidRDefault="006B27ED" w:rsidP="00C82837">
            <w:pPr>
              <w:spacing w:before="120" w:after="120"/>
              <w:jc w:val="center"/>
            </w:pPr>
            <w:r w:rsidRPr="00F671C4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BAEFF0" w14:textId="77777777" w:rsidR="006B27ED" w:rsidRPr="00F671C4" w:rsidRDefault="006B27ED" w:rsidP="00C82837">
            <w:pPr>
              <w:spacing w:before="120" w:after="120"/>
              <w:jc w:val="center"/>
            </w:pPr>
            <w:r w:rsidRPr="00F671C4">
              <w:t>Nr</w:t>
            </w:r>
            <w:r w:rsidR="00C82837" w:rsidRPr="00F671C4">
              <w:t xml:space="preserve"> </w:t>
            </w:r>
            <w:r w:rsidRPr="00F671C4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F93962B" w14:textId="77777777" w:rsidR="006B27ED" w:rsidRPr="00F671C4" w:rsidRDefault="006B27ED" w:rsidP="00BB547B">
            <w:pPr>
              <w:spacing w:before="120" w:after="120"/>
              <w:jc w:val="center"/>
            </w:pPr>
            <w:r w:rsidRPr="00F671C4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F4AA24" w14:textId="77777777" w:rsidR="006B27ED" w:rsidRPr="00F671C4" w:rsidRDefault="006B27ED" w:rsidP="00C82837">
            <w:pPr>
              <w:spacing w:before="120" w:after="120"/>
              <w:jc w:val="center"/>
            </w:pPr>
            <w:r w:rsidRPr="00F671C4">
              <w:t>Cena oferty</w:t>
            </w:r>
          </w:p>
        </w:tc>
      </w:tr>
      <w:tr w:rsidR="005B4D14" w:rsidRPr="00F671C4" w14:paraId="494FD025" w14:textId="77777777" w:rsidTr="00E7668F">
        <w:tc>
          <w:tcPr>
            <w:tcW w:w="993" w:type="dxa"/>
            <w:shd w:val="clear" w:color="auto" w:fill="auto"/>
            <w:vAlign w:val="center"/>
          </w:tcPr>
          <w:p w14:paraId="3FD3F23A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006626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</w:t>
            </w:r>
          </w:p>
        </w:tc>
        <w:tc>
          <w:tcPr>
            <w:tcW w:w="4110" w:type="dxa"/>
            <w:shd w:val="clear" w:color="auto" w:fill="auto"/>
          </w:tcPr>
          <w:p w14:paraId="475B99CB" w14:textId="77777777" w:rsidR="005B4D14" w:rsidRPr="00F671C4" w:rsidRDefault="005B4D14" w:rsidP="00E7668F">
            <w:pPr>
              <w:spacing w:before="80"/>
            </w:pPr>
            <w:proofErr w:type="spellStart"/>
            <w:r w:rsidRPr="00F671C4">
              <w:t>Aqua-Med</w:t>
            </w:r>
            <w:proofErr w:type="spellEnd"/>
            <w:r w:rsidRPr="00F671C4">
              <w:t xml:space="preserve"> ZPAM-KOLASA SP.J.</w:t>
            </w:r>
          </w:p>
          <w:p w14:paraId="2027E05B" w14:textId="77777777" w:rsidR="005B4D14" w:rsidRPr="00F671C4" w:rsidRDefault="005B4D14" w:rsidP="00E7668F">
            <w:r w:rsidRPr="00F671C4">
              <w:t>ul. Targowa</w:t>
            </w:r>
            <w:r w:rsidRPr="00F671C4">
              <w:t xml:space="preserve"> </w:t>
            </w:r>
            <w:r w:rsidRPr="00F671C4">
              <w:t>55</w:t>
            </w:r>
            <w:r w:rsidRPr="00F671C4">
              <w:t xml:space="preserve"> </w:t>
            </w:r>
          </w:p>
          <w:p w14:paraId="34D6D435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90-323</w:t>
            </w:r>
            <w:r w:rsidRPr="00F671C4">
              <w:t xml:space="preserve"> </w:t>
            </w:r>
            <w:r w:rsidRPr="00F671C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7C43B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12 528.00 zł</w:t>
            </w:r>
          </w:p>
        </w:tc>
      </w:tr>
      <w:tr w:rsidR="005B4D14" w:rsidRPr="00F671C4" w14:paraId="2EFA19D6" w14:textId="77777777" w:rsidTr="00E7668F">
        <w:tc>
          <w:tcPr>
            <w:tcW w:w="993" w:type="dxa"/>
            <w:shd w:val="clear" w:color="auto" w:fill="auto"/>
            <w:vAlign w:val="center"/>
          </w:tcPr>
          <w:p w14:paraId="15F0E493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7D99AB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4</w:t>
            </w:r>
          </w:p>
        </w:tc>
        <w:tc>
          <w:tcPr>
            <w:tcW w:w="4110" w:type="dxa"/>
            <w:shd w:val="clear" w:color="auto" w:fill="auto"/>
          </w:tcPr>
          <w:p w14:paraId="4E7D0CC9" w14:textId="77777777" w:rsidR="005B4D14" w:rsidRPr="00F671C4" w:rsidRDefault="005B4D14" w:rsidP="00E7668F">
            <w:pPr>
              <w:spacing w:before="80"/>
            </w:pPr>
            <w:proofErr w:type="spellStart"/>
            <w:r w:rsidRPr="00F671C4">
              <w:t>Aqua-Med</w:t>
            </w:r>
            <w:proofErr w:type="spellEnd"/>
            <w:r w:rsidRPr="00F671C4">
              <w:t xml:space="preserve"> ZPAM-KOLASA SP.J.</w:t>
            </w:r>
          </w:p>
          <w:p w14:paraId="2E6068CA" w14:textId="77777777" w:rsidR="005B4D14" w:rsidRPr="00F671C4" w:rsidRDefault="005B4D14" w:rsidP="00E7668F">
            <w:r w:rsidRPr="00F671C4">
              <w:t>ul. Targowa</w:t>
            </w:r>
            <w:r w:rsidRPr="00F671C4">
              <w:t xml:space="preserve"> </w:t>
            </w:r>
            <w:r w:rsidRPr="00F671C4">
              <w:t>55</w:t>
            </w:r>
            <w:r w:rsidRPr="00F671C4">
              <w:t xml:space="preserve"> </w:t>
            </w:r>
          </w:p>
          <w:p w14:paraId="43A0EB31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90-323</w:t>
            </w:r>
            <w:r w:rsidRPr="00F671C4">
              <w:t xml:space="preserve"> </w:t>
            </w:r>
            <w:r w:rsidRPr="00F671C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6BA087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14 547.60 zł</w:t>
            </w:r>
          </w:p>
        </w:tc>
      </w:tr>
      <w:tr w:rsidR="005B4D14" w:rsidRPr="00F671C4" w14:paraId="34AD68B5" w14:textId="77777777" w:rsidTr="00E7668F">
        <w:tc>
          <w:tcPr>
            <w:tcW w:w="993" w:type="dxa"/>
            <w:shd w:val="clear" w:color="auto" w:fill="auto"/>
            <w:vAlign w:val="center"/>
          </w:tcPr>
          <w:p w14:paraId="4BBDE276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599CA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5</w:t>
            </w:r>
          </w:p>
        </w:tc>
        <w:tc>
          <w:tcPr>
            <w:tcW w:w="4110" w:type="dxa"/>
            <w:shd w:val="clear" w:color="auto" w:fill="auto"/>
          </w:tcPr>
          <w:p w14:paraId="4209BAD1" w14:textId="77777777" w:rsidR="005B4D14" w:rsidRPr="00F671C4" w:rsidRDefault="005B4D14" w:rsidP="00E7668F">
            <w:pPr>
              <w:spacing w:before="80"/>
            </w:pPr>
            <w:proofErr w:type="spellStart"/>
            <w:r w:rsidRPr="00F671C4">
              <w:t>Aqua-Med</w:t>
            </w:r>
            <w:proofErr w:type="spellEnd"/>
            <w:r w:rsidRPr="00F671C4">
              <w:t xml:space="preserve"> ZPAM-KOLASA SP.J.</w:t>
            </w:r>
          </w:p>
          <w:p w14:paraId="0A50B500" w14:textId="77777777" w:rsidR="005B4D14" w:rsidRPr="00F671C4" w:rsidRDefault="005B4D14" w:rsidP="00E7668F">
            <w:r w:rsidRPr="00F671C4">
              <w:t>ul. Targowa</w:t>
            </w:r>
            <w:r w:rsidRPr="00F671C4">
              <w:t xml:space="preserve"> </w:t>
            </w:r>
            <w:r w:rsidRPr="00F671C4">
              <w:t>55</w:t>
            </w:r>
            <w:r w:rsidRPr="00F671C4">
              <w:t xml:space="preserve"> </w:t>
            </w:r>
          </w:p>
          <w:p w14:paraId="553C8901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90-323</w:t>
            </w:r>
            <w:r w:rsidRPr="00F671C4">
              <w:t xml:space="preserve"> </w:t>
            </w:r>
            <w:r w:rsidRPr="00F671C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0DA8F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16 025.04 zł</w:t>
            </w:r>
          </w:p>
        </w:tc>
      </w:tr>
      <w:tr w:rsidR="005B4D14" w:rsidRPr="00F671C4" w14:paraId="206B55E1" w14:textId="77777777" w:rsidTr="00E7668F">
        <w:tc>
          <w:tcPr>
            <w:tcW w:w="993" w:type="dxa"/>
            <w:shd w:val="clear" w:color="auto" w:fill="auto"/>
            <w:vAlign w:val="center"/>
          </w:tcPr>
          <w:p w14:paraId="7B96A98A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F2FF67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4</w:t>
            </w:r>
          </w:p>
        </w:tc>
        <w:tc>
          <w:tcPr>
            <w:tcW w:w="4110" w:type="dxa"/>
            <w:shd w:val="clear" w:color="auto" w:fill="auto"/>
          </w:tcPr>
          <w:p w14:paraId="4E3CFE64" w14:textId="34C867D6" w:rsidR="005B4D14" w:rsidRPr="00F671C4" w:rsidRDefault="005B4D14" w:rsidP="00E7668F">
            <w:pPr>
              <w:spacing w:before="80"/>
            </w:pPr>
            <w:r w:rsidRPr="00F671C4">
              <w:t xml:space="preserve">VEVEX </w:t>
            </w:r>
            <w:r w:rsidR="00F671C4">
              <w:t>Sp. z o.o.</w:t>
            </w:r>
            <w:r w:rsidRPr="00F671C4">
              <w:t xml:space="preserve"> </w:t>
            </w:r>
          </w:p>
          <w:p w14:paraId="14F8125B" w14:textId="77777777" w:rsidR="005B4D14" w:rsidRPr="00F671C4" w:rsidRDefault="005B4D14" w:rsidP="00E7668F">
            <w:r w:rsidRPr="00F671C4">
              <w:t>ul. Janowska</w:t>
            </w:r>
            <w:r w:rsidRPr="00F671C4">
              <w:t xml:space="preserve"> </w:t>
            </w:r>
            <w:r w:rsidRPr="00F671C4">
              <w:t>1A</w:t>
            </w:r>
            <w:r w:rsidRPr="00F671C4">
              <w:t xml:space="preserve"> </w:t>
            </w:r>
          </w:p>
          <w:p w14:paraId="0BE4E03D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62-510</w:t>
            </w:r>
            <w:r w:rsidRPr="00F671C4">
              <w:t xml:space="preserve"> </w:t>
            </w:r>
            <w:r w:rsidRPr="00F671C4"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7B39F5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18 819.00 zł</w:t>
            </w:r>
          </w:p>
        </w:tc>
      </w:tr>
      <w:tr w:rsidR="005B4D14" w:rsidRPr="00F671C4" w14:paraId="66FDBE26" w14:textId="77777777" w:rsidTr="00E7668F">
        <w:tc>
          <w:tcPr>
            <w:tcW w:w="993" w:type="dxa"/>
            <w:shd w:val="clear" w:color="auto" w:fill="auto"/>
            <w:vAlign w:val="center"/>
          </w:tcPr>
          <w:p w14:paraId="50CA6577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36011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2</w:t>
            </w:r>
          </w:p>
        </w:tc>
        <w:tc>
          <w:tcPr>
            <w:tcW w:w="4110" w:type="dxa"/>
            <w:shd w:val="clear" w:color="auto" w:fill="auto"/>
          </w:tcPr>
          <w:p w14:paraId="39A96436" w14:textId="77777777" w:rsidR="005B4D14" w:rsidRPr="00F671C4" w:rsidRDefault="005B4D14" w:rsidP="00E7668F">
            <w:pPr>
              <w:spacing w:before="80"/>
            </w:pPr>
            <w:r w:rsidRPr="00F671C4">
              <w:t xml:space="preserve">MAR-FOUR Siekierska, </w:t>
            </w:r>
            <w:proofErr w:type="spellStart"/>
            <w:r w:rsidRPr="00F671C4">
              <w:t>Titienko</w:t>
            </w:r>
            <w:proofErr w:type="spellEnd"/>
            <w:r w:rsidRPr="00F671C4">
              <w:t>- spółka cywilna</w:t>
            </w:r>
          </w:p>
          <w:p w14:paraId="32764528" w14:textId="77777777" w:rsidR="005B4D14" w:rsidRPr="00F671C4" w:rsidRDefault="005B4D14" w:rsidP="00E7668F">
            <w:r w:rsidRPr="00F671C4">
              <w:t xml:space="preserve">ul. </w:t>
            </w:r>
            <w:proofErr w:type="spellStart"/>
            <w:r w:rsidRPr="00F671C4">
              <w:t>Srebrzyńska</w:t>
            </w:r>
            <w:proofErr w:type="spellEnd"/>
            <w:r w:rsidRPr="00F671C4">
              <w:t xml:space="preserve"> </w:t>
            </w:r>
            <w:r w:rsidRPr="00F671C4">
              <w:t>5/7</w:t>
            </w:r>
            <w:r w:rsidRPr="00F671C4">
              <w:t xml:space="preserve"> </w:t>
            </w:r>
          </w:p>
          <w:p w14:paraId="7E47EBB1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95-050</w:t>
            </w:r>
            <w:r w:rsidRPr="00F671C4">
              <w:t xml:space="preserve"> </w:t>
            </w:r>
            <w:r w:rsidRPr="00F671C4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29CF2D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3 240.00 zł</w:t>
            </w:r>
          </w:p>
        </w:tc>
      </w:tr>
      <w:tr w:rsidR="005B4D14" w:rsidRPr="00F671C4" w14:paraId="61CE1FB9" w14:textId="77777777" w:rsidTr="00E7668F">
        <w:tc>
          <w:tcPr>
            <w:tcW w:w="993" w:type="dxa"/>
            <w:shd w:val="clear" w:color="auto" w:fill="auto"/>
            <w:vAlign w:val="center"/>
          </w:tcPr>
          <w:p w14:paraId="2F74989D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F8C96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6</w:t>
            </w:r>
          </w:p>
        </w:tc>
        <w:tc>
          <w:tcPr>
            <w:tcW w:w="4110" w:type="dxa"/>
            <w:shd w:val="clear" w:color="auto" w:fill="auto"/>
          </w:tcPr>
          <w:p w14:paraId="1A913042" w14:textId="77777777" w:rsidR="005B4D14" w:rsidRPr="00F671C4" w:rsidRDefault="005B4D14" w:rsidP="00E7668F">
            <w:pPr>
              <w:spacing w:before="80"/>
            </w:pPr>
            <w:r w:rsidRPr="00F671C4">
              <w:t xml:space="preserve">MAR-FOUR Siekierska, </w:t>
            </w:r>
            <w:proofErr w:type="spellStart"/>
            <w:r w:rsidRPr="00F671C4">
              <w:t>Titienko</w:t>
            </w:r>
            <w:proofErr w:type="spellEnd"/>
            <w:r w:rsidRPr="00F671C4">
              <w:t>- spółka cywilna</w:t>
            </w:r>
          </w:p>
          <w:p w14:paraId="4EF51EAE" w14:textId="77777777" w:rsidR="005B4D14" w:rsidRPr="00F671C4" w:rsidRDefault="005B4D14" w:rsidP="00E7668F">
            <w:r w:rsidRPr="00F671C4">
              <w:t xml:space="preserve">ul. </w:t>
            </w:r>
            <w:proofErr w:type="spellStart"/>
            <w:r w:rsidRPr="00F671C4">
              <w:t>Srebrzyńska</w:t>
            </w:r>
            <w:proofErr w:type="spellEnd"/>
            <w:r w:rsidRPr="00F671C4">
              <w:t xml:space="preserve"> </w:t>
            </w:r>
            <w:r w:rsidRPr="00F671C4">
              <w:t>5/7</w:t>
            </w:r>
            <w:r w:rsidRPr="00F671C4">
              <w:t xml:space="preserve"> </w:t>
            </w:r>
          </w:p>
          <w:p w14:paraId="2CA6D6B9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95-050</w:t>
            </w:r>
            <w:r w:rsidRPr="00F671C4">
              <w:t xml:space="preserve"> </w:t>
            </w:r>
            <w:r w:rsidRPr="00F671C4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88450F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3 188.16 zł</w:t>
            </w:r>
          </w:p>
        </w:tc>
      </w:tr>
      <w:tr w:rsidR="005B4D14" w:rsidRPr="00F671C4" w14:paraId="26443D52" w14:textId="77777777" w:rsidTr="00E7668F">
        <w:tc>
          <w:tcPr>
            <w:tcW w:w="993" w:type="dxa"/>
            <w:shd w:val="clear" w:color="auto" w:fill="auto"/>
            <w:vAlign w:val="center"/>
          </w:tcPr>
          <w:p w14:paraId="3BA3DCCA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A1065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</w:t>
            </w:r>
          </w:p>
        </w:tc>
        <w:tc>
          <w:tcPr>
            <w:tcW w:w="4110" w:type="dxa"/>
            <w:shd w:val="clear" w:color="auto" w:fill="auto"/>
          </w:tcPr>
          <w:p w14:paraId="5233B274" w14:textId="09F855D9" w:rsidR="005B4D14" w:rsidRPr="00F671C4" w:rsidRDefault="005B4D14" w:rsidP="00E7668F">
            <w:pPr>
              <w:spacing w:before="80"/>
            </w:pPr>
            <w:proofErr w:type="spellStart"/>
            <w:r w:rsidRPr="00F671C4">
              <w:t>Alpinus</w:t>
            </w:r>
            <w:proofErr w:type="spellEnd"/>
            <w:r w:rsidRPr="00F671C4">
              <w:t xml:space="preserve"> Chemia </w:t>
            </w:r>
            <w:r w:rsidR="00F671C4">
              <w:t>Sp. z o.o.</w:t>
            </w:r>
          </w:p>
          <w:p w14:paraId="2451FC16" w14:textId="77777777" w:rsidR="005B4D14" w:rsidRPr="00F671C4" w:rsidRDefault="005B4D14" w:rsidP="00E7668F">
            <w:r w:rsidRPr="00F671C4">
              <w:t xml:space="preserve">ul. </w:t>
            </w:r>
            <w:proofErr w:type="spellStart"/>
            <w:r w:rsidRPr="00F671C4">
              <w:t>Garbary</w:t>
            </w:r>
            <w:proofErr w:type="spellEnd"/>
            <w:r w:rsidRPr="00F671C4">
              <w:t xml:space="preserve"> </w:t>
            </w:r>
            <w:r w:rsidRPr="00F671C4">
              <w:t>5D</w:t>
            </w:r>
            <w:r w:rsidRPr="00F671C4">
              <w:t xml:space="preserve"> </w:t>
            </w:r>
          </w:p>
          <w:p w14:paraId="784099B4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86-050</w:t>
            </w:r>
            <w:r w:rsidRPr="00F671C4">
              <w:t xml:space="preserve"> </w:t>
            </w:r>
            <w:r w:rsidRPr="00F671C4"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573B1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8 640.00 zł</w:t>
            </w:r>
          </w:p>
        </w:tc>
      </w:tr>
      <w:tr w:rsidR="005B4D14" w:rsidRPr="00F671C4" w14:paraId="25BB7099" w14:textId="77777777" w:rsidTr="00E7668F">
        <w:tc>
          <w:tcPr>
            <w:tcW w:w="993" w:type="dxa"/>
            <w:shd w:val="clear" w:color="auto" w:fill="auto"/>
            <w:vAlign w:val="center"/>
          </w:tcPr>
          <w:p w14:paraId="22F13B79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834BC7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4</w:t>
            </w:r>
          </w:p>
        </w:tc>
        <w:tc>
          <w:tcPr>
            <w:tcW w:w="4110" w:type="dxa"/>
            <w:shd w:val="clear" w:color="auto" w:fill="auto"/>
          </w:tcPr>
          <w:p w14:paraId="526B07A8" w14:textId="77777777" w:rsidR="00F671C4" w:rsidRDefault="005B4D14" w:rsidP="00E7668F">
            <w:proofErr w:type="spellStart"/>
            <w:r w:rsidRPr="00F671C4">
              <w:t>Alpinus</w:t>
            </w:r>
            <w:proofErr w:type="spellEnd"/>
            <w:r w:rsidRPr="00F671C4">
              <w:t xml:space="preserve"> Chemia </w:t>
            </w:r>
            <w:r w:rsidR="00F671C4">
              <w:t>Sp. z o.o.</w:t>
            </w:r>
          </w:p>
          <w:p w14:paraId="4A30C450" w14:textId="35E5F815" w:rsidR="005B4D14" w:rsidRPr="00F671C4" w:rsidRDefault="005B4D14" w:rsidP="00E7668F">
            <w:r w:rsidRPr="00F671C4">
              <w:t>ul. G</w:t>
            </w:r>
            <w:proofErr w:type="spellStart"/>
            <w:r w:rsidRPr="00F671C4">
              <w:t>arbary</w:t>
            </w:r>
            <w:proofErr w:type="spellEnd"/>
            <w:r w:rsidRPr="00F671C4">
              <w:t xml:space="preserve"> </w:t>
            </w:r>
            <w:r w:rsidRPr="00F671C4">
              <w:t>5D</w:t>
            </w:r>
            <w:r w:rsidRPr="00F671C4">
              <w:t xml:space="preserve"> </w:t>
            </w:r>
          </w:p>
          <w:p w14:paraId="4BE7FDA4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86-050</w:t>
            </w:r>
            <w:r w:rsidRPr="00F671C4">
              <w:t xml:space="preserve"> </w:t>
            </w:r>
            <w:r w:rsidRPr="00F671C4"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A487C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14 022.00 zł</w:t>
            </w:r>
          </w:p>
        </w:tc>
      </w:tr>
      <w:tr w:rsidR="005B4D14" w:rsidRPr="00F671C4" w14:paraId="4E196F52" w14:textId="77777777" w:rsidTr="00E7668F">
        <w:tc>
          <w:tcPr>
            <w:tcW w:w="993" w:type="dxa"/>
            <w:shd w:val="clear" w:color="auto" w:fill="auto"/>
            <w:vAlign w:val="center"/>
          </w:tcPr>
          <w:p w14:paraId="22DB7639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33DF9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5</w:t>
            </w:r>
          </w:p>
        </w:tc>
        <w:tc>
          <w:tcPr>
            <w:tcW w:w="4110" w:type="dxa"/>
            <w:shd w:val="clear" w:color="auto" w:fill="auto"/>
          </w:tcPr>
          <w:p w14:paraId="4CAD781E" w14:textId="77777777" w:rsidR="00F671C4" w:rsidRDefault="005B4D14" w:rsidP="00E7668F">
            <w:proofErr w:type="spellStart"/>
            <w:r w:rsidRPr="00F671C4">
              <w:t>Alpinus</w:t>
            </w:r>
            <w:proofErr w:type="spellEnd"/>
            <w:r w:rsidRPr="00F671C4">
              <w:t xml:space="preserve"> Chemia </w:t>
            </w:r>
            <w:r w:rsidR="00F671C4">
              <w:t>Sp. z o.o.</w:t>
            </w:r>
          </w:p>
          <w:p w14:paraId="4301ED77" w14:textId="37AB9630" w:rsidR="005B4D14" w:rsidRPr="00F671C4" w:rsidRDefault="005B4D14" w:rsidP="00E7668F">
            <w:r w:rsidRPr="00F671C4">
              <w:t>ul. G</w:t>
            </w:r>
            <w:proofErr w:type="spellStart"/>
            <w:r w:rsidRPr="00F671C4">
              <w:t>arbary</w:t>
            </w:r>
            <w:proofErr w:type="spellEnd"/>
            <w:r w:rsidRPr="00F671C4">
              <w:t xml:space="preserve"> </w:t>
            </w:r>
            <w:r w:rsidRPr="00F671C4">
              <w:t>5D</w:t>
            </w:r>
            <w:r w:rsidRPr="00F671C4">
              <w:t xml:space="preserve"> </w:t>
            </w:r>
          </w:p>
          <w:p w14:paraId="3BFFCBF7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86-050</w:t>
            </w:r>
            <w:r w:rsidRPr="00F671C4">
              <w:t xml:space="preserve"> </w:t>
            </w:r>
            <w:r w:rsidRPr="00F671C4"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0A57C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9 936.00 zł</w:t>
            </w:r>
          </w:p>
        </w:tc>
      </w:tr>
      <w:tr w:rsidR="005B4D14" w:rsidRPr="00F671C4" w14:paraId="4D2BB67C" w14:textId="77777777" w:rsidTr="00E7668F">
        <w:tc>
          <w:tcPr>
            <w:tcW w:w="993" w:type="dxa"/>
            <w:shd w:val="clear" w:color="auto" w:fill="auto"/>
            <w:vAlign w:val="center"/>
          </w:tcPr>
          <w:p w14:paraId="40D07E7F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91A295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2</w:t>
            </w:r>
          </w:p>
        </w:tc>
        <w:tc>
          <w:tcPr>
            <w:tcW w:w="4110" w:type="dxa"/>
            <w:shd w:val="clear" w:color="auto" w:fill="auto"/>
          </w:tcPr>
          <w:p w14:paraId="0316FCCF" w14:textId="77777777" w:rsidR="005B4D14" w:rsidRPr="00F671C4" w:rsidRDefault="005B4D14" w:rsidP="00E7668F">
            <w:pPr>
              <w:spacing w:before="80"/>
            </w:pPr>
            <w:proofErr w:type="spellStart"/>
            <w:r w:rsidRPr="00F671C4">
              <w:t>Opta</w:t>
            </w:r>
            <w:proofErr w:type="spellEnd"/>
            <w:r w:rsidRPr="00F671C4">
              <w:t>-Tech Sp. z o.o.</w:t>
            </w:r>
          </w:p>
          <w:p w14:paraId="23ED3A0A" w14:textId="77777777" w:rsidR="005B4D14" w:rsidRPr="00F671C4" w:rsidRDefault="005B4D14" w:rsidP="00E7668F">
            <w:r w:rsidRPr="00F671C4">
              <w:t>AL. KEN</w:t>
            </w:r>
            <w:r w:rsidRPr="00F671C4">
              <w:t xml:space="preserve"> </w:t>
            </w:r>
            <w:r w:rsidRPr="00F671C4">
              <w:t>36/U211</w:t>
            </w:r>
            <w:r w:rsidRPr="00F671C4">
              <w:t xml:space="preserve"> </w:t>
            </w:r>
          </w:p>
          <w:p w14:paraId="5ED844E2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02-797</w:t>
            </w:r>
            <w:r w:rsidRPr="00F671C4">
              <w:t xml:space="preserve"> </w:t>
            </w:r>
            <w:r w:rsidRPr="00F671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D78C3D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3 317.76 zł</w:t>
            </w:r>
          </w:p>
        </w:tc>
      </w:tr>
      <w:tr w:rsidR="005B4D14" w:rsidRPr="00F671C4" w14:paraId="3BC8E1DB" w14:textId="77777777" w:rsidTr="00E7668F">
        <w:tc>
          <w:tcPr>
            <w:tcW w:w="993" w:type="dxa"/>
            <w:shd w:val="clear" w:color="auto" w:fill="auto"/>
            <w:vAlign w:val="center"/>
          </w:tcPr>
          <w:p w14:paraId="210480F9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D4A6B3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6</w:t>
            </w:r>
          </w:p>
        </w:tc>
        <w:tc>
          <w:tcPr>
            <w:tcW w:w="4110" w:type="dxa"/>
            <w:shd w:val="clear" w:color="auto" w:fill="auto"/>
          </w:tcPr>
          <w:p w14:paraId="2D0BFD7E" w14:textId="77777777" w:rsidR="005B4D14" w:rsidRPr="00F671C4" w:rsidRDefault="005B4D14" w:rsidP="00E7668F">
            <w:pPr>
              <w:spacing w:before="80"/>
            </w:pPr>
            <w:proofErr w:type="spellStart"/>
            <w:r w:rsidRPr="00F671C4">
              <w:t>Opta</w:t>
            </w:r>
            <w:proofErr w:type="spellEnd"/>
            <w:r w:rsidRPr="00F671C4">
              <w:t>-Tech Sp. z o.o.</w:t>
            </w:r>
          </w:p>
          <w:p w14:paraId="400883CB" w14:textId="77777777" w:rsidR="005B4D14" w:rsidRPr="00F671C4" w:rsidRDefault="005B4D14" w:rsidP="00E7668F">
            <w:r w:rsidRPr="00F671C4">
              <w:t>AL. KEN</w:t>
            </w:r>
            <w:r w:rsidRPr="00F671C4">
              <w:t xml:space="preserve"> </w:t>
            </w:r>
            <w:r w:rsidRPr="00F671C4">
              <w:t>36/U211</w:t>
            </w:r>
            <w:r w:rsidRPr="00F671C4">
              <w:t xml:space="preserve"> </w:t>
            </w:r>
          </w:p>
          <w:p w14:paraId="21B4E55B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02-797</w:t>
            </w:r>
            <w:r w:rsidRPr="00F671C4">
              <w:t xml:space="preserve"> </w:t>
            </w:r>
            <w:r w:rsidRPr="00F671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CF8909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3 680.64 zł</w:t>
            </w:r>
          </w:p>
        </w:tc>
      </w:tr>
      <w:tr w:rsidR="005B4D14" w:rsidRPr="00F671C4" w14:paraId="175A6153" w14:textId="77777777" w:rsidTr="00E7668F">
        <w:tc>
          <w:tcPr>
            <w:tcW w:w="993" w:type="dxa"/>
            <w:shd w:val="clear" w:color="auto" w:fill="auto"/>
            <w:vAlign w:val="center"/>
          </w:tcPr>
          <w:p w14:paraId="248D6241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FF2D54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</w:t>
            </w:r>
          </w:p>
        </w:tc>
        <w:tc>
          <w:tcPr>
            <w:tcW w:w="4110" w:type="dxa"/>
            <w:shd w:val="clear" w:color="auto" w:fill="auto"/>
          </w:tcPr>
          <w:p w14:paraId="7E7AE7EC" w14:textId="77777777" w:rsidR="005B4D14" w:rsidRPr="00F671C4" w:rsidRDefault="005B4D14" w:rsidP="00E7668F">
            <w:pPr>
              <w:spacing w:before="80"/>
            </w:pPr>
            <w:r w:rsidRPr="00F671C4">
              <w:t xml:space="preserve">Elektro </w:t>
            </w:r>
            <w:proofErr w:type="spellStart"/>
            <w:r w:rsidRPr="00F671C4">
              <w:t>Med</w:t>
            </w:r>
            <w:proofErr w:type="spellEnd"/>
            <w:r w:rsidRPr="00F671C4">
              <w:t xml:space="preserve"> Grzegorz </w:t>
            </w:r>
            <w:proofErr w:type="spellStart"/>
            <w:r w:rsidRPr="00F671C4">
              <w:t>Pałkowski</w:t>
            </w:r>
            <w:proofErr w:type="spellEnd"/>
          </w:p>
          <w:p w14:paraId="4C2044F7" w14:textId="77777777" w:rsidR="005B4D14" w:rsidRPr="00F671C4" w:rsidRDefault="005B4D14" w:rsidP="00E7668F">
            <w:r w:rsidRPr="00F671C4">
              <w:t>ul. Zabierzowska</w:t>
            </w:r>
            <w:r w:rsidRPr="00F671C4">
              <w:t xml:space="preserve"> </w:t>
            </w:r>
            <w:r w:rsidRPr="00F671C4">
              <w:t>11</w:t>
            </w:r>
            <w:r w:rsidRPr="00F671C4">
              <w:t xml:space="preserve"> </w:t>
            </w:r>
          </w:p>
          <w:p w14:paraId="0D0297DE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32-005</w:t>
            </w:r>
            <w:r w:rsidRPr="00F671C4">
              <w:t xml:space="preserve"> </w:t>
            </w:r>
            <w:r w:rsidRPr="00F671C4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8D4D9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20 088.00 zł</w:t>
            </w:r>
          </w:p>
        </w:tc>
      </w:tr>
      <w:tr w:rsidR="005B4D14" w:rsidRPr="00F671C4" w14:paraId="7DF3D816" w14:textId="77777777" w:rsidTr="00E7668F">
        <w:tc>
          <w:tcPr>
            <w:tcW w:w="993" w:type="dxa"/>
            <w:shd w:val="clear" w:color="auto" w:fill="auto"/>
            <w:vAlign w:val="center"/>
          </w:tcPr>
          <w:p w14:paraId="0154747D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058FE4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5</w:t>
            </w:r>
          </w:p>
        </w:tc>
        <w:tc>
          <w:tcPr>
            <w:tcW w:w="4110" w:type="dxa"/>
            <w:shd w:val="clear" w:color="auto" w:fill="auto"/>
          </w:tcPr>
          <w:p w14:paraId="106DE550" w14:textId="77777777" w:rsidR="005B4D14" w:rsidRPr="00F671C4" w:rsidRDefault="005B4D14" w:rsidP="00E7668F">
            <w:pPr>
              <w:spacing w:before="80"/>
            </w:pPr>
            <w:r w:rsidRPr="00F671C4">
              <w:t xml:space="preserve">Elektro </w:t>
            </w:r>
            <w:proofErr w:type="spellStart"/>
            <w:r w:rsidRPr="00F671C4">
              <w:t>Med</w:t>
            </w:r>
            <w:proofErr w:type="spellEnd"/>
            <w:r w:rsidRPr="00F671C4">
              <w:t xml:space="preserve"> Grzegorz </w:t>
            </w:r>
            <w:proofErr w:type="spellStart"/>
            <w:r w:rsidRPr="00F671C4">
              <w:t>Pałkowski</w:t>
            </w:r>
            <w:proofErr w:type="spellEnd"/>
          </w:p>
          <w:p w14:paraId="6302F7FA" w14:textId="77777777" w:rsidR="005B4D14" w:rsidRPr="00F671C4" w:rsidRDefault="005B4D14" w:rsidP="00E7668F">
            <w:r w:rsidRPr="00F671C4">
              <w:t>ul. Zabierzowska</w:t>
            </w:r>
            <w:r w:rsidRPr="00F671C4">
              <w:t xml:space="preserve"> </w:t>
            </w:r>
            <w:r w:rsidRPr="00F671C4">
              <w:t>11</w:t>
            </w:r>
            <w:r w:rsidRPr="00F671C4">
              <w:t xml:space="preserve"> </w:t>
            </w:r>
          </w:p>
          <w:p w14:paraId="03F02613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32-005</w:t>
            </w:r>
            <w:r w:rsidRPr="00F671C4">
              <w:t xml:space="preserve"> </w:t>
            </w:r>
            <w:r w:rsidRPr="00F671C4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F16671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13 014.00 zł</w:t>
            </w:r>
          </w:p>
        </w:tc>
      </w:tr>
      <w:tr w:rsidR="005B4D14" w:rsidRPr="00F671C4" w14:paraId="2CA11F19" w14:textId="77777777" w:rsidTr="00E7668F">
        <w:tc>
          <w:tcPr>
            <w:tcW w:w="993" w:type="dxa"/>
            <w:shd w:val="clear" w:color="auto" w:fill="auto"/>
            <w:vAlign w:val="center"/>
          </w:tcPr>
          <w:p w14:paraId="0EB5B86F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1384A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6</w:t>
            </w:r>
          </w:p>
        </w:tc>
        <w:tc>
          <w:tcPr>
            <w:tcW w:w="4110" w:type="dxa"/>
            <w:shd w:val="clear" w:color="auto" w:fill="auto"/>
          </w:tcPr>
          <w:p w14:paraId="4E89510A" w14:textId="77777777" w:rsidR="005B4D14" w:rsidRPr="00F671C4" w:rsidRDefault="005B4D14" w:rsidP="00E7668F">
            <w:pPr>
              <w:spacing w:before="80"/>
            </w:pPr>
            <w:r w:rsidRPr="00F671C4">
              <w:t xml:space="preserve">Elektro </w:t>
            </w:r>
            <w:proofErr w:type="spellStart"/>
            <w:r w:rsidRPr="00F671C4">
              <w:t>Med</w:t>
            </w:r>
            <w:proofErr w:type="spellEnd"/>
            <w:r w:rsidRPr="00F671C4">
              <w:t xml:space="preserve"> Grzegorz </w:t>
            </w:r>
            <w:proofErr w:type="spellStart"/>
            <w:r w:rsidRPr="00F671C4">
              <w:t>Pałkowski</w:t>
            </w:r>
            <w:proofErr w:type="spellEnd"/>
          </w:p>
          <w:p w14:paraId="04F6C4AD" w14:textId="77777777" w:rsidR="005B4D14" w:rsidRPr="00F671C4" w:rsidRDefault="005B4D14" w:rsidP="00E7668F">
            <w:r w:rsidRPr="00F671C4">
              <w:t>ul. Zabierzowska</w:t>
            </w:r>
            <w:r w:rsidRPr="00F671C4">
              <w:t xml:space="preserve"> </w:t>
            </w:r>
            <w:r w:rsidRPr="00F671C4">
              <w:t>11</w:t>
            </w:r>
            <w:r w:rsidRPr="00F671C4">
              <w:t xml:space="preserve"> </w:t>
            </w:r>
          </w:p>
          <w:p w14:paraId="09E3E4BC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32-005</w:t>
            </w:r>
            <w:r w:rsidRPr="00F671C4">
              <w:t xml:space="preserve"> </w:t>
            </w:r>
            <w:r w:rsidRPr="00F671C4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AC981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8 035.20 zł</w:t>
            </w:r>
          </w:p>
        </w:tc>
      </w:tr>
      <w:tr w:rsidR="005B4D14" w:rsidRPr="00F671C4" w14:paraId="4E4A1530" w14:textId="77777777" w:rsidTr="00E7668F">
        <w:tc>
          <w:tcPr>
            <w:tcW w:w="993" w:type="dxa"/>
            <w:shd w:val="clear" w:color="auto" w:fill="auto"/>
            <w:vAlign w:val="center"/>
          </w:tcPr>
          <w:p w14:paraId="3C32D5A1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A4946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1</w:t>
            </w:r>
          </w:p>
        </w:tc>
        <w:tc>
          <w:tcPr>
            <w:tcW w:w="4110" w:type="dxa"/>
            <w:shd w:val="clear" w:color="auto" w:fill="auto"/>
          </w:tcPr>
          <w:p w14:paraId="2819B65B" w14:textId="77777777" w:rsidR="005B4D14" w:rsidRPr="00F671C4" w:rsidRDefault="005B4D14" w:rsidP="00E7668F">
            <w:pPr>
              <w:spacing w:before="80"/>
            </w:pPr>
            <w:r w:rsidRPr="00F671C4">
              <w:t xml:space="preserve">Lab </w:t>
            </w:r>
            <w:proofErr w:type="spellStart"/>
            <w:r w:rsidRPr="00F671C4">
              <w:t>Path</w:t>
            </w:r>
            <w:proofErr w:type="spellEnd"/>
            <w:r w:rsidRPr="00F671C4">
              <w:t xml:space="preserve"> </w:t>
            </w:r>
            <w:proofErr w:type="spellStart"/>
            <w:r w:rsidRPr="00F671C4">
              <w:t>Experts</w:t>
            </w:r>
            <w:proofErr w:type="spellEnd"/>
            <w:r w:rsidRPr="00F671C4">
              <w:t xml:space="preserve"> Paweł Piotrowski</w:t>
            </w:r>
          </w:p>
          <w:p w14:paraId="7D75962C" w14:textId="77777777" w:rsidR="005B4D14" w:rsidRPr="00F671C4" w:rsidRDefault="005B4D14" w:rsidP="00E7668F">
            <w:r w:rsidRPr="00F671C4">
              <w:t>ul. Marsz. J. Piłsudskiego</w:t>
            </w:r>
            <w:r w:rsidRPr="00F671C4">
              <w:t xml:space="preserve"> </w:t>
            </w:r>
            <w:r w:rsidRPr="00F671C4">
              <w:t>27B/33</w:t>
            </w:r>
            <w:r w:rsidRPr="00F671C4">
              <w:t xml:space="preserve"> </w:t>
            </w:r>
          </w:p>
          <w:p w14:paraId="230F2360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62-028</w:t>
            </w:r>
            <w:r w:rsidRPr="00F671C4">
              <w:t xml:space="preserve"> </w:t>
            </w:r>
            <w:r w:rsidRPr="00F671C4"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CEA6D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23 112.00 zł</w:t>
            </w:r>
          </w:p>
        </w:tc>
      </w:tr>
      <w:tr w:rsidR="005B4D14" w:rsidRPr="00F671C4" w14:paraId="25BEF75E" w14:textId="77777777" w:rsidTr="00E7668F">
        <w:tc>
          <w:tcPr>
            <w:tcW w:w="993" w:type="dxa"/>
            <w:shd w:val="clear" w:color="auto" w:fill="auto"/>
            <w:vAlign w:val="center"/>
          </w:tcPr>
          <w:p w14:paraId="0B1BB81E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731D08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3</w:t>
            </w:r>
          </w:p>
        </w:tc>
        <w:tc>
          <w:tcPr>
            <w:tcW w:w="4110" w:type="dxa"/>
            <w:shd w:val="clear" w:color="auto" w:fill="auto"/>
          </w:tcPr>
          <w:p w14:paraId="782D9657" w14:textId="77777777" w:rsidR="005B4D14" w:rsidRPr="00F671C4" w:rsidRDefault="005B4D14" w:rsidP="00E7668F">
            <w:pPr>
              <w:spacing w:before="80"/>
            </w:pPr>
            <w:r w:rsidRPr="00F671C4">
              <w:t xml:space="preserve">Lab </w:t>
            </w:r>
            <w:proofErr w:type="spellStart"/>
            <w:r w:rsidRPr="00F671C4">
              <w:t>Path</w:t>
            </w:r>
            <w:proofErr w:type="spellEnd"/>
            <w:r w:rsidRPr="00F671C4">
              <w:t xml:space="preserve"> </w:t>
            </w:r>
            <w:proofErr w:type="spellStart"/>
            <w:r w:rsidRPr="00F671C4">
              <w:t>Experts</w:t>
            </w:r>
            <w:proofErr w:type="spellEnd"/>
            <w:r w:rsidRPr="00F671C4">
              <w:t xml:space="preserve"> Paweł Piotrowski</w:t>
            </w:r>
          </w:p>
          <w:p w14:paraId="07ED9107" w14:textId="77777777" w:rsidR="005B4D14" w:rsidRPr="00F671C4" w:rsidRDefault="005B4D14" w:rsidP="00E7668F">
            <w:r w:rsidRPr="00F671C4">
              <w:t>ul. Marsz. J. Piłsudskiego</w:t>
            </w:r>
            <w:r w:rsidRPr="00F671C4">
              <w:t xml:space="preserve"> </w:t>
            </w:r>
            <w:r w:rsidRPr="00F671C4">
              <w:t>27B/33</w:t>
            </w:r>
            <w:r w:rsidRPr="00F671C4">
              <w:t xml:space="preserve"> </w:t>
            </w:r>
          </w:p>
          <w:p w14:paraId="3FE1721D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62-028</w:t>
            </w:r>
            <w:r w:rsidRPr="00F671C4">
              <w:t xml:space="preserve"> </w:t>
            </w:r>
            <w:r w:rsidRPr="00F671C4"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3A1B2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281 620.80 zł</w:t>
            </w:r>
          </w:p>
        </w:tc>
      </w:tr>
      <w:tr w:rsidR="005B4D14" w:rsidRPr="00F671C4" w14:paraId="4E44D872" w14:textId="77777777" w:rsidTr="00E7668F">
        <w:tc>
          <w:tcPr>
            <w:tcW w:w="993" w:type="dxa"/>
            <w:shd w:val="clear" w:color="auto" w:fill="auto"/>
            <w:vAlign w:val="center"/>
          </w:tcPr>
          <w:p w14:paraId="2A24927D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487DF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6</w:t>
            </w:r>
          </w:p>
        </w:tc>
        <w:tc>
          <w:tcPr>
            <w:tcW w:w="4110" w:type="dxa"/>
            <w:shd w:val="clear" w:color="auto" w:fill="auto"/>
          </w:tcPr>
          <w:p w14:paraId="26AD5446" w14:textId="77777777" w:rsidR="005B4D14" w:rsidRPr="00F671C4" w:rsidRDefault="005B4D14" w:rsidP="00E7668F">
            <w:pPr>
              <w:spacing w:before="80"/>
            </w:pPr>
            <w:r w:rsidRPr="00F671C4">
              <w:t xml:space="preserve">Lab </w:t>
            </w:r>
            <w:proofErr w:type="spellStart"/>
            <w:r w:rsidRPr="00F671C4">
              <w:t>Path</w:t>
            </w:r>
            <w:proofErr w:type="spellEnd"/>
            <w:r w:rsidRPr="00F671C4">
              <w:t xml:space="preserve"> </w:t>
            </w:r>
            <w:proofErr w:type="spellStart"/>
            <w:r w:rsidRPr="00F671C4">
              <w:t>Experts</w:t>
            </w:r>
            <w:proofErr w:type="spellEnd"/>
            <w:r w:rsidRPr="00F671C4">
              <w:t xml:space="preserve"> Paweł Piotrowski</w:t>
            </w:r>
          </w:p>
          <w:p w14:paraId="6286C83C" w14:textId="77777777" w:rsidR="005B4D14" w:rsidRPr="00F671C4" w:rsidRDefault="005B4D14" w:rsidP="00E7668F">
            <w:r w:rsidRPr="00F671C4">
              <w:t>ul. Marsz. J. Piłsudskiego</w:t>
            </w:r>
            <w:r w:rsidRPr="00F671C4">
              <w:t xml:space="preserve"> </w:t>
            </w:r>
            <w:r w:rsidRPr="00F671C4">
              <w:t>27B/33</w:t>
            </w:r>
            <w:r w:rsidRPr="00F671C4">
              <w:t xml:space="preserve"> </w:t>
            </w:r>
          </w:p>
          <w:p w14:paraId="67BC9896" w14:textId="77777777" w:rsidR="005B4D14" w:rsidRPr="00F671C4" w:rsidRDefault="005B4D14" w:rsidP="00E7668F">
            <w:pPr>
              <w:spacing w:after="80"/>
              <w:jc w:val="both"/>
            </w:pPr>
            <w:r w:rsidRPr="00F671C4">
              <w:t>62-028</w:t>
            </w:r>
            <w:r w:rsidRPr="00F671C4">
              <w:t xml:space="preserve"> </w:t>
            </w:r>
            <w:r w:rsidRPr="00F671C4"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696D2" w14:textId="77777777" w:rsidR="005B4D14" w:rsidRPr="00F671C4" w:rsidRDefault="005B4D14" w:rsidP="00E7668F">
            <w:pPr>
              <w:spacing w:before="80" w:after="80"/>
              <w:jc w:val="center"/>
            </w:pPr>
            <w:r w:rsidRPr="00F671C4">
              <w:t>3 110.40 zł</w:t>
            </w:r>
          </w:p>
        </w:tc>
      </w:tr>
      <w:bookmarkEnd w:id="0"/>
    </w:tbl>
    <w:p w14:paraId="55AB3DA6" w14:textId="6F11A38D" w:rsidR="00C236D3" w:rsidRPr="00F671C4" w:rsidRDefault="00C236D3" w:rsidP="00F671C4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F671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C332B" w14:textId="77777777" w:rsidR="00C7583B" w:rsidRDefault="00C7583B">
      <w:r>
        <w:separator/>
      </w:r>
    </w:p>
  </w:endnote>
  <w:endnote w:type="continuationSeparator" w:id="0">
    <w:p w14:paraId="02B41738" w14:textId="77777777" w:rsidR="00C7583B" w:rsidRDefault="00C75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B6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4468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84B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49988B">
        <v:line id="_x0000_s1025" style="position:absolute;left:0;text-align:left;z-index:251657728" from="-3.85pt,8.7pt" to="455.15pt,8.7pt"/>
      </w:pict>
    </w:r>
  </w:p>
  <w:p w14:paraId="167D9E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414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7B06A" w14:textId="77777777" w:rsidR="009F189D" w:rsidRDefault="009F189D">
    <w:pPr>
      <w:pStyle w:val="Stopka"/>
      <w:tabs>
        <w:tab w:val="clear" w:pos="4536"/>
      </w:tabs>
      <w:jc w:val="center"/>
    </w:pPr>
  </w:p>
  <w:p w14:paraId="6727A3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9A857" w14:textId="77777777" w:rsidR="00C7583B" w:rsidRDefault="00C7583B">
      <w:r>
        <w:separator/>
      </w:r>
    </w:p>
  </w:footnote>
  <w:footnote w:type="continuationSeparator" w:id="0">
    <w:p w14:paraId="4CB33CC6" w14:textId="77777777" w:rsidR="00C7583B" w:rsidRDefault="00C75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7D409" w14:textId="77777777" w:rsidR="005B4D14" w:rsidRDefault="005B4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4FB7" w14:textId="77777777" w:rsidR="005B4D14" w:rsidRDefault="005B4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5240B" w14:textId="77777777" w:rsidR="005B4D14" w:rsidRDefault="005B4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83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4D14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7583B"/>
    <w:rsid w:val="00C82837"/>
    <w:rsid w:val="00CA3D66"/>
    <w:rsid w:val="00CB0802"/>
    <w:rsid w:val="00D665F5"/>
    <w:rsid w:val="00D7128F"/>
    <w:rsid w:val="00EA3476"/>
    <w:rsid w:val="00F16C60"/>
    <w:rsid w:val="00F671C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D1AFE"/>
  <w15:chartTrackingRefBased/>
  <w15:docId w15:val="{B3E8A3A2-477B-480B-AD9F-6A5AABA7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351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cp:lastPrinted>2025-07-03T10:53:00Z</cp:lastPrinted>
  <dcterms:created xsi:type="dcterms:W3CDTF">2025-07-03T10:52:00Z</dcterms:created>
  <dcterms:modified xsi:type="dcterms:W3CDTF">2025-07-03T10:53:00Z</dcterms:modified>
</cp:coreProperties>
</file>