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A39BB" w14:textId="6E166502" w:rsidR="00D62E6E" w:rsidRPr="0013191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13191F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13191F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13191F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3191F" w14:paraId="2043EE34" w14:textId="77777777" w:rsidTr="00D62E6E">
        <w:tc>
          <w:tcPr>
            <w:tcW w:w="2800" w:type="dxa"/>
            <w:shd w:val="clear" w:color="auto" w:fill="auto"/>
          </w:tcPr>
          <w:p w14:paraId="42F5B8E3" w14:textId="77777777" w:rsidR="00D62E6E" w:rsidRPr="0013191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3191F">
              <w:rPr>
                <w:rFonts w:ascii="Arial Narrow" w:hAnsi="Arial Narrow" w:cs="Arial"/>
                <w:b/>
              </w:rPr>
              <w:t>Wykonawca</w:t>
            </w:r>
            <w:r w:rsidRPr="0013191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7C2C344" w14:textId="77777777" w:rsidR="00D62E6E" w:rsidRPr="001319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5C9E9A3" w14:textId="77777777" w:rsidR="00D62E6E" w:rsidRPr="001319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14D534" w14:textId="77777777" w:rsidR="00D62E6E" w:rsidRPr="0013191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319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3191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319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13191F" w14:paraId="43368681" w14:textId="77777777" w:rsidTr="00D62E6E">
        <w:tc>
          <w:tcPr>
            <w:tcW w:w="2800" w:type="dxa"/>
            <w:shd w:val="clear" w:color="auto" w:fill="auto"/>
          </w:tcPr>
          <w:p w14:paraId="69161136" w14:textId="77777777" w:rsidR="00D62E6E" w:rsidRPr="0013191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3191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E9F3A08" w14:textId="77777777" w:rsidR="00D62E6E" w:rsidRPr="001319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D821096" w14:textId="77777777" w:rsidR="00D62E6E" w:rsidRPr="001319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C30F80" w14:textId="77777777" w:rsidR="00D62E6E" w:rsidRPr="0013191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319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3191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319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DD2D703" w14:textId="77777777" w:rsidR="00BC121E" w:rsidRPr="0013191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D07A5" w:rsidRPr="0013191F" w14:paraId="0BA29AC2" w14:textId="77777777" w:rsidTr="0092676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8F40E4" w14:textId="77777777" w:rsidR="00AD07A5" w:rsidRPr="0013191F" w:rsidRDefault="00AD07A5" w:rsidP="0092676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5EB94A83" w14:textId="77777777" w:rsidR="00AD07A5" w:rsidRPr="0013191F" w:rsidRDefault="00AD07A5" w:rsidP="0092676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1319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13191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056C5BB6" w14:textId="77777777" w:rsidR="00AD07A5" w:rsidRPr="0013191F" w:rsidRDefault="00AD07A5" w:rsidP="0092676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2906F99C" w14:textId="77777777" w:rsidR="00AD07A5" w:rsidRPr="0013191F" w:rsidRDefault="00AD07A5" w:rsidP="0092676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7817CA15" w14:textId="77777777" w:rsidR="00BC121E" w:rsidRPr="0013191F" w:rsidRDefault="00AD07A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3191F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13191F">
        <w:rPr>
          <w:rFonts w:ascii="Arial Narrow" w:eastAsia="Times New Roman" w:hAnsi="Arial Narrow" w:cs="Arial"/>
          <w:lang w:eastAsia="pl-PL"/>
        </w:rPr>
        <w:t>N</w:t>
      </w:r>
      <w:r w:rsidR="00BC121E" w:rsidRPr="0013191F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3191F" w14:paraId="629A446F" w14:textId="77777777" w:rsidTr="00D62E6E">
        <w:tc>
          <w:tcPr>
            <w:tcW w:w="2269" w:type="dxa"/>
            <w:shd w:val="clear" w:color="auto" w:fill="auto"/>
          </w:tcPr>
          <w:p w14:paraId="43B07E04" w14:textId="77777777" w:rsidR="00D62E6E" w:rsidRPr="0013191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DF38FE" w14:textId="77777777" w:rsidR="00D62E6E" w:rsidRPr="0013191F" w:rsidRDefault="00AD07A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bCs/>
                <w:lang w:eastAsia="pl-PL"/>
              </w:rPr>
              <w:t>Dostawa foteli do chemioterapii i kozetek lekarskich</w:t>
            </w:r>
            <w:r w:rsidR="00D62E6E" w:rsidRPr="0013191F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AD07A5" w:rsidRPr="0013191F" w14:paraId="06FBE475" w14:textId="77777777" w:rsidTr="0092676D">
        <w:tc>
          <w:tcPr>
            <w:tcW w:w="2269" w:type="dxa"/>
            <w:shd w:val="clear" w:color="auto" w:fill="auto"/>
          </w:tcPr>
          <w:p w14:paraId="53404032" w14:textId="77777777" w:rsidR="00AD07A5" w:rsidRPr="0013191F" w:rsidRDefault="00AD07A5" w:rsidP="0092676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EBB141" w14:textId="77777777" w:rsidR="00AD07A5" w:rsidRPr="0013191F" w:rsidRDefault="00AD07A5" w:rsidP="0092676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bCs/>
                <w:lang w:eastAsia="pl-PL"/>
              </w:rPr>
              <w:t>64/2025</w:t>
            </w:r>
          </w:p>
        </w:tc>
      </w:tr>
    </w:tbl>
    <w:p w14:paraId="087807D1" w14:textId="77777777" w:rsidR="00BC121E" w:rsidRPr="0013191F" w:rsidRDefault="00AD07A5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13191F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13191F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13191F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13191F">
        <w:rPr>
          <w:rFonts w:ascii="Arial Narrow" w:eastAsia="Times New Roman" w:hAnsi="Arial Narrow" w:cs="Arial"/>
          <w:b/>
          <w:lang w:eastAsia="pl-PL"/>
        </w:rPr>
        <w:t>,</w:t>
      </w:r>
      <w:r w:rsidR="00BC121E" w:rsidRPr="0013191F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13191F">
        <w:rPr>
          <w:rFonts w:ascii="Arial Narrow" w:eastAsia="Times New Roman" w:hAnsi="Arial Narrow" w:cs="Arial"/>
          <w:bCs/>
          <w:lang w:eastAsia="pl-PL"/>
        </w:rPr>
        <w:t>, że:</w:t>
      </w:r>
    </w:p>
    <w:p w14:paraId="7FD08FF3" w14:textId="77777777" w:rsidR="00BC121E" w:rsidRPr="0013191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13191F">
        <w:rPr>
          <w:rFonts w:ascii="Arial Narrow" w:eastAsia="Times New Roman" w:hAnsi="Arial Narrow" w:cs="Arial"/>
          <w:b/>
          <w:bCs/>
        </w:rPr>
        <w:object w:dxaOrig="0" w:dyaOrig="0" w14:anchorId="1B0AAE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13191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13191F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13191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13191F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13191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13191F">
        <w:rPr>
          <w:rFonts w:ascii="Arial Narrow" w:eastAsia="Times New Roman" w:hAnsi="Arial Narrow" w:cs="Arial"/>
          <w:lang w:eastAsia="pl-PL"/>
        </w:rPr>
        <w:t>.</w:t>
      </w:r>
    </w:p>
    <w:p w14:paraId="7F2F51DD" w14:textId="77777777" w:rsidR="00BC121E" w:rsidRPr="0013191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3191F">
        <w:rPr>
          <w:rFonts w:ascii="Arial Narrow" w:eastAsia="Times New Roman" w:hAnsi="Arial Narrow" w:cs="Arial"/>
          <w:b/>
          <w:bCs/>
        </w:rPr>
        <w:object w:dxaOrig="0" w:dyaOrig="0" w14:anchorId="03CE1825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13191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13191F">
        <w:rPr>
          <w:rFonts w:ascii="Arial Narrow" w:eastAsia="Times New Roman" w:hAnsi="Arial Narrow" w:cs="Arial"/>
          <w:lang w:eastAsia="pl-PL"/>
        </w:rPr>
        <w:t xml:space="preserve">            </w:t>
      </w:r>
      <w:r w:rsidRPr="0013191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13191F">
        <w:rPr>
          <w:rFonts w:ascii="Arial Narrow" w:eastAsia="Times New Roman" w:hAnsi="Arial Narrow" w:cs="Arial"/>
          <w:lang w:eastAsia="pl-PL"/>
        </w:rPr>
        <w:t>t.j. Dz.U. 2024 poz. 1616</w:t>
      </w:r>
      <w:r w:rsidRPr="0013191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55647D66" w14:textId="77777777" w:rsidR="00BF69A4" w:rsidRPr="0013191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13191F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3191F" w14:paraId="56D7A19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BA479" w14:textId="77777777" w:rsidR="00BC121E" w:rsidRPr="001319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17772" w14:textId="77777777" w:rsidR="00BC121E" w:rsidRPr="0013191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020CF" w14:textId="77777777" w:rsidR="00BC121E" w:rsidRPr="0013191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13191F" w14:paraId="0043E0F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E98B0" w14:textId="77777777" w:rsidR="00BC121E" w:rsidRPr="001319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5D53" w14:textId="77777777" w:rsidR="00BC121E" w:rsidRPr="001319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F446" w14:textId="77777777" w:rsidR="00BC121E" w:rsidRPr="001319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13191F" w14:paraId="3ABA9B7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A6522" w14:textId="77777777" w:rsidR="00BC121E" w:rsidRPr="001319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A2ED" w14:textId="77777777" w:rsidR="00BC121E" w:rsidRPr="001319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3CCF" w14:textId="77777777" w:rsidR="00BC121E" w:rsidRPr="001319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23EA8B35" w14:textId="77777777" w:rsidR="00BC121E" w:rsidRPr="0013191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13191F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77EB3077" w14:textId="77777777" w:rsidR="00BC121E" w:rsidRPr="0013191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13191F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4AF389F" w14:textId="77777777" w:rsidR="00067B62" w:rsidRPr="0013191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13191F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13191F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13191F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211BFB1D" w14:textId="77777777" w:rsidR="00067B62" w:rsidRPr="0013191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3191F" w14:paraId="216497CE" w14:textId="77777777" w:rsidTr="00620E37">
        <w:tc>
          <w:tcPr>
            <w:tcW w:w="2660" w:type="dxa"/>
            <w:shd w:val="clear" w:color="auto" w:fill="auto"/>
          </w:tcPr>
          <w:p w14:paraId="497D48B9" w14:textId="77777777" w:rsidR="00BC121E" w:rsidRPr="001319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65BBC18" w14:textId="77777777" w:rsidR="00BC121E" w:rsidRPr="0013191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84BCB38" w14:textId="77777777" w:rsidR="00BC121E" w:rsidRPr="0013191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1319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1319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EC00FC4" w14:textId="77777777" w:rsidR="00BC121E" w:rsidRPr="001319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929A5AC" w14:textId="77777777" w:rsidR="00BC121E" w:rsidRPr="001319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DC59EA8" w14:textId="77777777" w:rsidR="00BC121E" w:rsidRPr="0013191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319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AD07A5" w:rsidRPr="001319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1319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1319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2B208E95" w14:textId="77777777" w:rsidR="00106AC7" w:rsidRPr="0013191F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13191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193CE" w14:textId="77777777" w:rsidR="00983A9A" w:rsidRDefault="00983A9A">
      <w:r>
        <w:separator/>
      </w:r>
    </w:p>
  </w:endnote>
  <w:endnote w:type="continuationSeparator" w:id="0">
    <w:p w14:paraId="01C92C0E" w14:textId="77777777" w:rsidR="00983A9A" w:rsidRDefault="00983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7791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BCF0F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7A63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CC113F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BBA2E91">
        <v:line id="_x0000_s1025" style="position:absolute;left:0;text-align:left;z-index:251657728" from="-3.85pt,8.7pt" to="455.15pt,8.7pt"/>
      </w:pict>
    </w:r>
  </w:p>
  <w:p w14:paraId="16274E6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23322" w14:textId="77777777" w:rsidR="00AD07A5" w:rsidRDefault="00AD07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A8B53" w14:textId="77777777" w:rsidR="00983A9A" w:rsidRDefault="00983A9A">
      <w:r>
        <w:separator/>
      </w:r>
    </w:p>
  </w:footnote>
  <w:footnote w:type="continuationSeparator" w:id="0">
    <w:p w14:paraId="647C0FBF" w14:textId="77777777" w:rsidR="00983A9A" w:rsidRDefault="00983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003A4" w14:textId="77777777" w:rsidR="00AD07A5" w:rsidRDefault="00AD07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42EEF" w14:textId="77777777" w:rsidR="00AD07A5" w:rsidRDefault="00AD07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F1FAC" w14:textId="77777777" w:rsidR="00AD07A5" w:rsidRDefault="00AD07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5637397">
    <w:abstractNumId w:val="13"/>
  </w:num>
  <w:num w:numId="2" w16cid:durableId="87774019">
    <w:abstractNumId w:val="0"/>
  </w:num>
  <w:num w:numId="3" w16cid:durableId="2083288428">
    <w:abstractNumId w:val="11"/>
  </w:num>
  <w:num w:numId="4" w16cid:durableId="187839297">
    <w:abstractNumId w:val="8"/>
  </w:num>
  <w:num w:numId="5" w16cid:durableId="28459310">
    <w:abstractNumId w:val="7"/>
  </w:num>
  <w:num w:numId="6" w16cid:durableId="1181358103">
    <w:abstractNumId w:val="1"/>
  </w:num>
  <w:num w:numId="7" w16cid:durableId="1670326191">
    <w:abstractNumId w:val="6"/>
  </w:num>
  <w:num w:numId="8" w16cid:durableId="714163349">
    <w:abstractNumId w:val="3"/>
  </w:num>
  <w:num w:numId="9" w16cid:durableId="1058825482">
    <w:abstractNumId w:val="2"/>
  </w:num>
  <w:num w:numId="10" w16cid:durableId="1990481011">
    <w:abstractNumId w:val="5"/>
  </w:num>
  <w:num w:numId="11" w16cid:durableId="91364149">
    <w:abstractNumId w:val="10"/>
  </w:num>
  <w:num w:numId="12" w16cid:durableId="2076081006">
    <w:abstractNumId w:val="4"/>
  </w:num>
  <w:num w:numId="13" w16cid:durableId="1922518552">
    <w:abstractNumId w:val="9"/>
  </w:num>
  <w:num w:numId="14" w16cid:durableId="9660140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3A9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3191F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3A9A"/>
    <w:rsid w:val="009A21D7"/>
    <w:rsid w:val="009A4A2C"/>
    <w:rsid w:val="009A4CD3"/>
    <w:rsid w:val="00A24942"/>
    <w:rsid w:val="00A311C9"/>
    <w:rsid w:val="00A46EFE"/>
    <w:rsid w:val="00A73C79"/>
    <w:rsid w:val="00A77CF0"/>
    <w:rsid w:val="00A807A7"/>
    <w:rsid w:val="00AB6C06"/>
    <w:rsid w:val="00AB7377"/>
    <w:rsid w:val="00AD07A5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2261EF"/>
  <w15:chartTrackingRefBased/>
  <w15:docId w15:val="{B229E317-F89D-4696-91D5-3BACA57DC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1773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2025-06-27T08:23:00Z</dcterms:created>
  <dcterms:modified xsi:type="dcterms:W3CDTF">2025-06-27T08:23:00Z</dcterms:modified>
</cp:coreProperties>
</file>