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35AB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35AB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35AB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B35AB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35AB3" w:rsidTr="00D62E6E">
        <w:tc>
          <w:tcPr>
            <w:tcW w:w="2800" w:type="dxa"/>
            <w:shd w:val="clear" w:color="auto" w:fill="auto"/>
          </w:tcPr>
          <w:p w:rsidR="00D62E6E" w:rsidRPr="00B35AB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35AB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35AB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35A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35A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35AB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35A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35AB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35A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35AB3" w:rsidTr="00D62E6E">
        <w:tc>
          <w:tcPr>
            <w:tcW w:w="2800" w:type="dxa"/>
            <w:shd w:val="clear" w:color="auto" w:fill="auto"/>
          </w:tcPr>
          <w:p w:rsidR="00D62E6E" w:rsidRPr="00B35AB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35AB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35A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35A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35AB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35A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35AB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35A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B35AB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636A6" w:rsidRPr="00B35AB3" w:rsidTr="009863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636A6" w:rsidRPr="00B35AB3" w:rsidRDefault="006636A6" w:rsidP="009863A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636A6" w:rsidRPr="00B35AB3" w:rsidRDefault="006636A6" w:rsidP="009863A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35AB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35AB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35AB3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B35AB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35AB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35AB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636A6" w:rsidRPr="00B35AB3" w:rsidRDefault="006636A6" w:rsidP="009863A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636A6" w:rsidRPr="00B35AB3" w:rsidRDefault="006636A6" w:rsidP="009863A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35AB3" w:rsidRDefault="006636A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35AB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35AB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35AB3" w:rsidTr="00D62E6E">
        <w:tc>
          <w:tcPr>
            <w:tcW w:w="2269" w:type="dxa"/>
            <w:shd w:val="clear" w:color="auto" w:fill="auto"/>
          </w:tcPr>
          <w:p w:rsidR="00D62E6E" w:rsidRPr="00B35AB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35AB3" w:rsidRDefault="006636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drobnego sprzętu, mobilnego aparatu wyciągowego oraz </w:t>
            </w:r>
            <w:proofErr w:type="spellStart"/>
            <w:r w:rsidRPr="00B35A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termocyklera</w:t>
            </w:r>
            <w:proofErr w:type="spellEnd"/>
            <w:r w:rsidR="00D62E6E" w:rsidRPr="00B35A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36A6" w:rsidRPr="00B35AB3" w:rsidTr="009863AA">
        <w:tc>
          <w:tcPr>
            <w:tcW w:w="2269" w:type="dxa"/>
            <w:shd w:val="clear" w:color="auto" w:fill="auto"/>
          </w:tcPr>
          <w:p w:rsidR="006636A6" w:rsidRPr="00B35AB3" w:rsidRDefault="006636A6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36A6" w:rsidRPr="00B35AB3" w:rsidRDefault="006636A6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67/2025</w:t>
            </w:r>
          </w:p>
        </w:tc>
      </w:tr>
    </w:tbl>
    <w:p w:rsidR="00BC121E" w:rsidRPr="00B35AB3" w:rsidRDefault="006636A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35AB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35AB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35AB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35AB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35AB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35AB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35AB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35AB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35AB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35AB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5AB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35A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35AB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35AB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B35AB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B35AB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5AB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B35AB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35AB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35AB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5A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35AB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35AB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B35AB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35AB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35AB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35AB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35AB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35AB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35AB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35AB3" w:rsidTr="00620E37">
        <w:tc>
          <w:tcPr>
            <w:tcW w:w="2660" w:type="dxa"/>
            <w:shd w:val="clear" w:color="auto" w:fill="auto"/>
          </w:tcPr>
          <w:p w:rsidR="00BC121E" w:rsidRPr="00B35A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35AB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35AB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35A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35A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35AB3" w:rsidRDefault="00844A96" w:rsidP="006636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636A6"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35A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35AB3" w:rsidRDefault="00106AC7" w:rsidP="00BC121E">
      <w:pPr>
        <w:rPr>
          <w:rFonts w:ascii="Arial Narrow" w:hAnsi="Arial Narrow"/>
        </w:rPr>
      </w:pPr>
    </w:p>
    <w:sectPr w:rsidR="00106AC7" w:rsidRPr="00B35AB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2F0" w:rsidRDefault="00DC52F0">
      <w:r>
        <w:separator/>
      </w:r>
    </w:p>
  </w:endnote>
  <w:endnote w:type="continuationSeparator" w:id="1">
    <w:p w:rsidR="00DC52F0" w:rsidRDefault="00DC5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A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A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6A6" w:rsidRDefault="006636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2F0" w:rsidRDefault="00DC52F0">
      <w:r>
        <w:separator/>
      </w:r>
    </w:p>
  </w:footnote>
  <w:footnote w:type="continuationSeparator" w:id="1">
    <w:p w:rsidR="00DC52F0" w:rsidRDefault="00DC5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6A6" w:rsidRDefault="006636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6A6" w:rsidRDefault="006636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6A6" w:rsidRDefault="006636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6A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8312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36A6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5AB3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C52F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2025-07-03T08:31:00Z</dcterms:created>
  <dcterms:modified xsi:type="dcterms:W3CDTF">2025-07-03T08:31:00Z</dcterms:modified>
</cp:coreProperties>
</file>