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F11DB" w:rsidRPr="00FF11DB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F11DB" w:rsidRPr="00FF11DB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F11D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11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cementowych, bezcementowych, rewizyjnych i bipolarnych stawu biodrowego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F11DB" w:rsidRPr="00A2540E" w:rsidTr="007C3213">
        <w:tc>
          <w:tcPr>
            <w:tcW w:w="2269" w:type="dxa"/>
            <w:shd w:val="clear" w:color="auto" w:fill="auto"/>
          </w:tcPr>
          <w:p w:rsidR="00FF11DB" w:rsidRPr="00A2540E" w:rsidRDefault="00FF11DB" w:rsidP="007C32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11DB" w:rsidRPr="00A2540E" w:rsidRDefault="00FF11DB" w:rsidP="007C32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11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NZ-26-2025-63-D-P-E</w:t>
            </w:r>
          </w:p>
        </w:tc>
      </w:tr>
    </w:tbl>
    <w:p w:rsidR="00DC652A" w:rsidRPr="00053927" w:rsidRDefault="00FF11D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F11D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246B1" w:rsidRDefault="003246B1" w:rsidP="00025386">
      <w:pPr>
        <w:spacing w:after="0" w:line="240" w:lineRule="auto"/>
      </w:pPr>
      <w:r>
        <w:separator/>
      </w:r>
    </w:p>
  </w:endnote>
  <w:endnote w:type="continuationSeparator" w:id="0">
    <w:p w:rsidR="003246B1" w:rsidRDefault="003246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11DB" w:rsidRDefault="00FF11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11DB" w:rsidRDefault="00FF11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246B1" w:rsidRDefault="003246B1" w:rsidP="00025386">
      <w:pPr>
        <w:spacing w:after="0" w:line="240" w:lineRule="auto"/>
      </w:pPr>
      <w:r>
        <w:separator/>
      </w:r>
    </w:p>
  </w:footnote>
  <w:footnote w:type="continuationSeparator" w:id="0">
    <w:p w:rsidR="003246B1" w:rsidRDefault="003246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11DB" w:rsidRDefault="00FF11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11DB" w:rsidRDefault="00FF11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11DB" w:rsidRDefault="00FF11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896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46B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246B1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F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B12B400-660C-4D9D-968F-E1540CB6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2025-07-04T05:32:00Z</dcterms:created>
  <dcterms:modified xsi:type="dcterms:W3CDTF">2025-07-04T05:32:00Z</dcterms:modified>
</cp:coreProperties>
</file>