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F29EB" w:rsidRPr="00BF29E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F29E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29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cementowych, bezcementowych, rewizyjnych i bipolarnych stawu biodrowego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F29EB" w:rsidRPr="00A2540E" w:rsidTr="007C3213">
        <w:tc>
          <w:tcPr>
            <w:tcW w:w="2269" w:type="dxa"/>
            <w:shd w:val="clear" w:color="auto" w:fill="auto"/>
          </w:tcPr>
          <w:p w:rsidR="00BF29EB" w:rsidRPr="00A2540E" w:rsidRDefault="00BF29EB" w:rsidP="007C32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29EB" w:rsidRPr="00A2540E" w:rsidRDefault="00BF29EB" w:rsidP="007C32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29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NZ-26-2025-63-D-P-E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F29EB" w:rsidRPr="00BF29E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F29EB" w:rsidRPr="00BF29EB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F29E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5AEC" w:rsidRDefault="00235AEC" w:rsidP="00025386">
      <w:pPr>
        <w:spacing w:after="0" w:line="240" w:lineRule="auto"/>
      </w:pPr>
      <w:r>
        <w:separator/>
      </w:r>
    </w:p>
  </w:endnote>
  <w:endnote w:type="continuationSeparator" w:id="0">
    <w:p w:rsidR="00235AEC" w:rsidRDefault="00235A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9EB" w:rsidRDefault="00BF2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9EB" w:rsidRDefault="00BF2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5AEC" w:rsidRDefault="00235AEC" w:rsidP="00025386">
      <w:pPr>
        <w:spacing w:after="0" w:line="240" w:lineRule="auto"/>
      </w:pPr>
      <w:r>
        <w:separator/>
      </w:r>
    </w:p>
  </w:footnote>
  <w:footnote w:type="continuationSeparator" w:id="0">
    <w:p w:rsidR="00235AEC" w:rsidRDefault="00235A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9EB" w:rsidRDefault="00BF2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9EB" w:rsidRDefault="00BF2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29EB" w:rsidRDefault="00BF2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135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AEC"/>
    <w:rsid w:val="00025386"/>
    <w:rsid w:val="000423B9"/>
    <w:rsid w:val="00053927"/>
    <w:rsid w:val="00084786"/>
    <w:rsid w:val="0016158F"/>
    <w:rsid w:val="001C2314"/>
    <w:rsid w:val="00213980"/>
    <w:rsid w:val="00235AEC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BF29EB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460D01-D797-48CD-ACE5-C5A8E0F6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2025-07-04T05:33:00Z</dcterms:created>
  <dcterms:modified xsi:type="dcterms:W3CDTF">2025-07-04T05:33:00Z</dcterms:modified>
</cp:coreProperties>
</file>