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02A3E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2416C" w:rsidRPr="0082416C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63153C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67EF88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82416C" w:rsidRPr="0082416C">
        <w:rPr>
          <w:b/>
          <w:sz w:val="22"/>
          <w:szCs w:val="22"/>
        </w:rPr>
        <w:t>NZ-26-2025-63-D-P-E</w:t>
      </w:r>
    </w:p>
    <w:p w14:paraId="075D000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5D63122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527A81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D69344D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78087105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6E4C12D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40D3DEF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1B1EBC06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51FEE6D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416C" w:rsidRPr="00110593" w14:paraId="5F7A6575" w14:textId="77777777" w:rsidTr="007C3213">
        <w:tc>
          <w:tcPr>
            <w:tcW w:w="9104" w:type="dxa"/>
            <w:shd w:val="clear" w:color="auto" w:fill="D9D9D9"/>
          </w:tcPr>
          <w:p w14:paraId="350A8093" w14:textId="77777777" w:rsidR="0082416C" w:rsidRPr="00110593" w:rsidRDefault="0082416C" w:rsidP="007C321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6EF34AFC" w14:textId="77777777" w:rsidR="0082416C" w:rsidRPr="00110593" w:rsidRDefault="0082416C" w:rsidP="007C321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2416C">
              <w:t>(</w:t>
            </w:r>
            <w:proofErr w:type="spellStart"/>
            <w:r w:rsidRPr="0082416C">
              <w:t>t.j</w:t>
            </w:r>
            <w:proofErr w:type="spellEnd"/>
            <w:r w:rsidRPr="0082416C">
              <w:t>. Dz. U. z 2024 poz. 1320)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06909F9C" w14:textId="77777777" w:rsidR="0082416C" w:rsidRPr="0043102D" w:rsidRDefault="0082416C" w:rsidP="007C321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7547D319" w14:textId="77777777" w:rsidR="0082416C" w:rsidRPr="00110593" w:rsidRDefault="0082416C" w:rsidP="007C3213">
            <w:pPr>
              <w:jc w:val="center"/>
              <w:rPr>
                <w:sz w:val="21"/>
                <w:szCs w:val="21"/>
              </w:rPr>
            </w:pPr>
          </w:p>
        </w:tc>
      </w:tr>
    </w:tbl>
    <w:p w14:paraId="7593319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AE33465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695DD0F1" w14:textId="77777777" w:rsidR="006E0FAA" w:rsidRPr="005E622E" w:rsidRDefault="0082416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2416C">
        <w:rPr>
          <w:b/>
          <w:sz w:val="22"/>
          <w:szCs w:val="22"/>
        </w:rPr>
        <w:t>Dostawy endoprotez cementowych, bezcementowych, rewizyjnych i bipolarnych stawu biodrowego</w:t>
      </w:r>
    </w:p>
    <w:p w14:paraId="4F25ADFA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73903665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7E83B414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1DA058FB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2B825673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6286B92" w14:textId="77777777" w:rsidTr="00C37CD2">
        <w:trPr>
          <w:trHeight w:val="321"/>
        </w:trPr>
        <w:tc>
          <w:tcPr>
            <w:tcW w:w="516" w:type="dxa"/>
          </w:tcPr>
          <w:p w14:paraId="423B354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74777A7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26A1543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74CF3982" w14:textId="77777777" w:rsidTr="009A4CD3">
        <w:tc>
          <w:tcPr>
            <w:tcW w:w="516" w:type="dxa"/>
          </w:tcPr>
          <w:p w14:paraId="27B36C40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294C8D2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78D0941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2F097C9" w14:textId="77777777" w:rsidTr="009A4CD3">
        <w:tc>
          <w:tcPr>
            <w:tcW w:w="516" w:type="dxa"/>
          </w:tcPr>
          <w:p w14:paraId="4CDE1EB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004E5C3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9350AE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42FBEE02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5E6A375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0C19AC7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4FF995A9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34EF651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5F05DE06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7F236EA2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0D58309F" w14:textId="638212E1" w:rsidR="00106AC7" w:rsidRPr="009A4A2C" w:rsidRDefault="00FC462E" w:rsidP="0061063A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8B745A">
        <w:rPr>
          <w:rFonts w:ascii="Arial" w:hAnsi="Arial" w:cs="Arial"/>
          <w:iCs/>
          <w:sz w:val="18"/>
          <w:szCs w:val="18"/>
        </w:rPr>
        <w:t>[kwalifikowany podpis elektroniczny lub podpis zaufany lub elektroniczny podpis osobisty osoby / osób uprawnionych do reprezentacji]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13B128" w14:textId="77777777" w:rsidR="009E5741" w:rsidRDefault="009E5741">
      <w:r>
        <w:separator/>
      </w:r>
    </w:p>
  </w:endnote>
  <w:endnote w:type="continuationSeparator" w:id="0">
    <w:p w14:paraId="3494114A" w14:textId="77777777" w:rsidR="009E5741" w:rsidRDefault="009E5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8FE0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66A158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3B5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D08FF4E" w14:textId="77777777" w:rsidR="009A4CD3" w:rsidRDefault="00FC462E" w:rsidP="00336EEB">
    <w:pPr>
      <w:pStyle w:val="Stopka"/>
      <w:tabs>
        <w:tab w:val="clear" w:pos="4536"/>
      </w:tabs>
      <w:jc w:val="center"/>
    </w:pPr>
    <w:r>
      <w:rPr>
        <w:noProof/>
      </w:rPr>
      <w:pict w14:anchorId="71448514">
        <v:line id="_x0000_s1025" style="position:absolute;left:0;text-align:left;z-index:251657728" from="-3.85pt,8.7pt" to="455.15pt,8.7pt"/>
      </w:pict>
    </w:r>
  </w:p>
  <w:p w14:paraId="6D3726BB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D193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BDA4B7" w14:textId="77777777" w:rsidR="009E5741" w:rsidRDefault="009E5741">
      <w:r>
        <w:separator/>
      </w:r>
    </w:p>
  </w:footnote>
  <w:footnote w:type="continuationSeparator" w:id="0">
    <w:p w14:paraId="12A8B50A" w14:textId="77777777" w:rsidR="009E5741" w:rsidRDefault="009E5741">
      <w:r>
        <w:continuationSeparator/>
      </w:r>
    </w:p>
  </w:footnote>
  <w:footnote w:id="1">
    <w:p w14:paraId="6CB2360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15211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15BB0D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CAB9C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0273356">
    <w:abstractNumId w:val="13"/>
  </w:num>
  <w:num w:numId="2" w16cid:durableId="563102731">
    <w:abstractNumId w:val="0"/>
  </w:num>
  <w:num w:numId="3" w16cid:durableId="343748884">
    <w:abstractNumId w:val="11"/>
  </w:num>
  <w:num w:numId="4" w16cid:durableId="2093040514">
    <w:abstractNumId w:val="8"/>
  </w:num>
  <w:num w:numId="5" w16cid:durableId="603196739">
    <w:abstractNumId w:val="7"/>
  </w:num>
  <w:num w:numId="6" w16cid:durableId="41757684">
    <w:abstractNumId w:val="1"/>
  </w:num>
  <w:num w:numId="7" w16cid:durableId="2027364144">
    <w:abstractNumId w:val="6"/>
  </w:num>
  <w:num w:numId="8" w16cid:durableId="873225492">
    <w:abstractNumId w:val="3"/>
  </w:num>
  <w:num w:numId="9" w16cid:durableId="469782797">
    <w:abstractNumId w:val="2"/>
  </w:num>
  <w:num w:numId="10" w16cid:durableId="713426560">
    <w:abstractNumId w:val="5"/>
  </w:num>
  <w:num w:numId="11" w16cid:durableId="412775862">
    <w:abstractNumId w:val="10"/>
  </w:num>
  <w:num w:numId="12" w16cid:durableId="660696565">
    <w:abstractNumId w:val="4"/>
  </w:num>
  <w:num w:numId="13" w16cid:durableId="484124002">
    <w:abstractNumId w:val="9"/>
  </w:num>
  <w:num w:numId="14" w16cid:durableId="145050935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5741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1063A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416C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E574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61C9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462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A45111"/>
  <w15:chartTrackingRefBased/>
  <w15:docId w15:val="{719C2688-D792-486E-9EED-F31F2DEB2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213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2010-01-07T09:39:00Z</cp:lastPrinted>
  <dcterms:created xsi:type="dcterms:W3CDTF">2025-07-04T05:37:00Z</dcterms:created>
  <dcterms:modified xsi:type="dcterms:W3CDTF">2025-07-04T05:38:00Z</dcterms:modified>
</cp:coreProperties>
</file>