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9D442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52574" w:rsidRPr="00C52574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AA0D30C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6CD62ED" w14:textId="77777777" w:rsidR="005D05C3" w:rsidRPr="0012157F" w:rsidRDefault="00C5257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2574">
        <w:rPr>
          <w:rFonts w:ascii="Arial" w:hAnsi="Arial" w:cs="Arial"/>
        </w:rPr>
        <w:t>Szpital Powiatowy w Limanowej Imienia Miłosierdzia Bożego</w:t>
      </w:r>
    </w:p>
    <w:p w14:paraId="705909B1" w14:textId="77777777" w:rsidR="005D05C3" w:rsidRPr="0012157F" w:rsidRDefault="00C5257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2574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C52574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22D5C536" w14:textId="77777777" w:rsidR="005D05C3" w:rsidRDefault="00C5257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52574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C52574">
        <w:rPr>
          <w:rFonts w:ascii="Arial" w:hAnsi="Arial" w:cs="Arial"/>
        </w:rPr>
        <w:t>Limanowa</w:t>
      </w:r>
    </w:p>
    <w:p w14:paraId="7DFB707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216B337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BE61621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66E6445" w14:textId="77777777" w:rsidTr="001B7D97">
        <w:tc>
          <w:tcPr>
            <w:tcW w:w="2800" w:type="dxa"/>
            <w:shd w:val="clear" w:color="auto" w:fill="auto"/>
          </w:tcPr>
          <w:p w14:paraId="34EBBEF7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09CE7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A418E2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F85F56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0546AEF1" w14:textId="77777777" w:rsidTr="001B7D97">
        <w:tc>
          <w:tcPr>
            <w:tcW w:w="2800" w:type="dxa"/>
            <w:shd w:val="clear" w:color="auto" w:fill="auto"/>
          </w:tcPr>
          <w:p w14:paraId="040998FD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F3EE75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3EE99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947484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B215DE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2574" w:rsidRPr="0012157F" w14:paraId="72466F79" w14:textId="77777777" w:rsidTr="007C3213">
        <w:tc>
          <w:tcPr>
            <w:tcW w:w="9104" w:type="dxa"/>
            <w:shd w:val="clear" w:color="auto" w:fill="D9D9D9"/>
          </w:tcPr>
          <w:p w14:paraId="61FD8F9B" w14:textId="77777777" w:rsidR="00C52574" w:rsidRPr="0012157F" w:rsidRDefault="00C52574" w:rsidP="007C321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77B22B8" w14:textId="77777777" w:rsidR="00C52574" w:rsidRPr="00094F76" w:rsidRDefault="00C52574" w:rsidP="007C321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5257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5257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5257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9EFDEE3" w14:textId="77777777" w:rsidR="00C52574" w:rsidRPr="004B5FB1" w:rsidRDefault="00C52574" w:rsidP="007C321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32F59F7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A9B0684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DC5113A" w14:textId="77777777" w:rsidTr="001B7D97">
        <w:tc>
          <w:tcPr>
            <w:tcW w:w="2269" w:type="dxa"/>
            <w:shd w:val="clear" w:color="auto" w:fill="auto"/>
          </w:tcPr>
          <w:p w14:paraId="4855A8C1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37D3CD" w14:textId="77777777" w:rsidR="00ED79A4" w:rsidRPr="00A2540E" w:rsidRDefault="00C5257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25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cementowych, bezcementowych, rewizyjnych i bipolarnych stawu biodrowego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52574" w:rsidRPr="00A2540E" w14:paraId="48423DAF" w14:textId="77777777" w:rsidTr="007C3213">
        <w:tc>
          <w:tcPr>
            <w:tcW w:w="2269" w:type="dxa"/>
            <w:shd w:val="clear" w:color="auto" w:fill="auto"/>
          </w:tcPr>
          <w:p w14:paraId="5C32A8EC" w14:textId="77777777" w:rsidR="00C52574" w:rsidRPr="00A2540E" w:rsidRDefault="00C52574" w:rsidP="007C32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87512F" w14:textId="77777777" w:rsidR="00C52574" w:rsidRPr="00A2540E" w:rsidRDefault="00C52574" w:rsidP="007C32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257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NZ-26-2025-63-D-P-E</w:t>
            </w:r>
          </w:p>
        </w:tc>
      </w:tr>
    </w:tbl>
    <w:p w14:paraId="30453299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9B2F11E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52574" w:rsidRPr="00C5257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0D90E6D" w14:textId="7880346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31FBA5E" w14:textId="1E77E340" w:rsidR="004B5FB1" w:rsidRPr="004B1894" w:rsidRDefault="004B1894" w:rsidP="004B189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B1894"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 w:rsidRPr="004B1894">
        <w:rPr>
          <w:rFonts w:ascii="Arial" w:hAnsi="Arial" w:cs="Arial"/>
          <w:sz w:val="24"/>
          <w:szCs w:val="24"/>
        </w:rPr>
        <w:t>Pzp</w:t>
      </w:r>
      <w:proofErr w:type="spellEnd"/>
      <w:r w:rsidRPr="004B1894">
        <w:rPr>
          <w:rFonts w:ascii="Arial" w:hAnsi="Arial" w:cs="Arial"/>
          <w:sz w:val="24"/>
          <w:szCs w:val="24"/>
        </w:rPr>
        <w:t>,</w:t>
      </w:r>
    </w:p>
    <w:p w14:paraId="733D5B2C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>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13DF9B9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460393D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A807CAC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E3BD66F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9E3538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1006E564" w14:textId="77777777" w:rsidTr="001B7D97">
        <w:tc>
          <w:tcPr>
            <w:tcW w:w="2660" w:type="dxa"/>
            <w:shd w:val="clear" w:color="auto" w:fill="auto"/>
          </w:tcPr>
          <w:p w14:paraId="786C777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42FED1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A6811C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7B40A9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106AFE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896E61E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5257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39AF4A8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EFC9C" w14:textId="77777777" w:rsidR="004F234C" w:rsidRDefault="004F234C" w:rsidP="0038231F">
      <w:pPr>
        <w:spacing w:after="0" w:line="240" w:lineRule="auto"/>
      </w:pPr>
      <w:r>
        <w:separator/>
      </w:r>
    </w:p>
  </w:endnote>
  <w:endnote w:type="continuationSeparator" w:id="0">
    <w:p w14:paraId="0E8F50A8" w14:textId="77777777" w:rsidR="004F234C" w:rsidRDefault="004F23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33C82" w14:textId="77777777" w:rsidR="00C52574" w:rsidRDefault="00C525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ED9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C0DBE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9AEAF" w14:textId="77777777" w:rsidR="00C52574" w:rsidRDefault="00C525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CC1B7" w14:textId="77777777" w:rsidR="004F234C" w:rsidRDefault="004F234C" w:rsidP="0038231F">
      <w:pPr>
        <w:spacing w:after="0" w:line="240" w:lineRule="auto"/>
      </w:pPr>
      <w:r>
        <w:separator/>
      </w:r>
    </w:p>
  </w:footnote>
  <w:footnote w:type="continuationSeparator" w:id="0">
    <w:p w14:paraId="6DBE138D" w14:textId="77777777" w:rsidR="004F234C" w:rsidRDefault="004F23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B0BE7" w14:textId="77777777" w:rsidR="00C52574" w:rsidRDefault="00C525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2269F" w14:textId="77777777" w:rsidR="00C52574" w:rsidRDefault="00C525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C70DC" w14:textId="77777777" w:rsidR="00C52574" w:rsidRDefault="00C525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F537A53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2684298">
    <w:abstractNumId w:val="13"/>
  </w:num>
  <w:num w:numId="2" w16cid:durableId="963534221">
    <w:abstractNumId w:val="0"/>
  </w:num>
  <w:num w:numId="3" w16cid:durableId="948972604">
    <w:abstractNumId w:val="12"/>
  </w:num>
  <w:num w:numId="4" w16cid:durableId="1080446625">
    <w:abstractNumId w:val="17"/>
  </w:num>
  <w:num w:numId="5" w16cid:durableId="827016915">
    <w:abstractNumId w:val="14"/>
  </w:num>
  <w:num w:numId="6" w16cid:durableId="1623924345">
    <w:abstractNumId w:val="11"/>
  </w:num>
  <w:num w:numId="7" w16cid:durableId="868178266">
    <w:abstractNumId w:val="1"/>
  </w:num>
  <w:num w:numId="8" w16cid:durableId="415126610">
    <w:abstractNumId w:val="6"/>
  </w:num>
  <w:num w:numId="9" w16cid:durableId="645284766">
    <w:abstractNumId w:val="4"/>
  </w:num>
  <w:num w:numId="10" w16cid:durableId="1216619804">
    <w:abstractNumId w:val="8"/>
  </w:num>
  <w:num w:numId="11" w16cid:durableId="1558466521">
    <w:abstractNumId w:val="5"/>
  </w:num>
  <w:num w:numId="12" w16cid:durableId="2018146478">
    <w:abstractNumId w:val="10"/>
  </w:num>
  <w:num w:numId="13" w16cid:durableId="79300901">
    <w:abstractNumId w:val="3"/>
  </w:num>
  <w:num w:numId="14" w16cid:durableId="317927204">
    <w:abstractNumId w:val="2"/>
  </w:num>
  <w:num w:numId="15" w16cid:durableId="982387457">
    <w:abstractNumId w:val="16"/>
  </w:num>
  <w:num w:numId="16" w16cid:durableId="1731145869">
    <w:abstractNumId w:val="9"/>
  </w:num>
  <w:num w:numId="17" w16cid:durableId="1592471581">
    <w:abstractNumId w:val="15"/>
  </w:num>
  <w:num w:numId="18" w16cid:durableId="14161279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34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1894"/>
    <w:rsid w:val="004B5FB1"/>
    <w:rsid w:val="004C4854"/>
    <w:rsid w:val="004D7E48"/>
    <w:rsid w:val="004E11C7"/>
    <w:rsid w:val="004F234C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61C9"/>
    <w:rsid w:val="00BE6F04"/>
    <w:rsid w:val="00C014B5"/>
    <w:rsid w:val="00C01B29"/>
    <w:rsid w:val="00C113BF"/>
    <w:rsid w:val="00C1570D"/>
    <w:rsid w:val="00C4103F"/>
    <w:rsid w:val="00C52574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7370F0"/>
  <w15:docId w15:val="{E0E26EAA-AA71-4A81-AD84-CDDB7E9B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2025-07-04T05:36:00Z</dcterms:created>
  <dcterms:modified xsi:type="dcterms:W3CDTF">2025-07-04T05:36:00Z</dcterms:modified>
</cp:coreProperties>
</file>