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51D82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80128D" w:rsidRPr="0080128D">
        <w:rPr>
          <w:rFonts w:ascii="Tahoma" w:hAnsi="Tahoma" w:cs="Tahoma"/>
          <w:bCs/>
          <w:sz w:val="20"/>
        </w:rPr>
        <w:t>NZ-26-2025-63-D-P-E</w:t>
      </w:r>
    </w:p>
    <w:p w14:paraId="2019D17B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1986199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488FF797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561A37DE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46DE1B96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77FE6DF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76CD28B7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379FF71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D6AB30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C71F9A6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1B832B66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224B69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7D336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4F29652F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21B9E76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789AB4EF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21C2B23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DAFC74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0B7D391A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5E045E6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8A68BF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5853F71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283C0DD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22EAF58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2ADAE7E8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2AFF8646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27CF00DA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4B60615E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4B843980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A9EC1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784BC4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2A37166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1E6352E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636F0C9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364356B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5063BF5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1DAF6FC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E5FE79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044F5A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209016E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52CB67A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054FD7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378C78C0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3013245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FF256B5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80128D" w:rsidRPr="0080128D">
        <w:rPr>
          <w:rFonts w:ascii="Tahoma" w:hAnsi="Tahoma" w:cs="Tahoma"/>
          <w:b/>
          <w:bCs/>
          <w:sz w:val="18"/>
        </w:rPr>
        <w:t>Dostawy endoprotez cementowych, bezcementowych, rewizyjnych i bipolarnych stawu biodrowego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0EF54F33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3EC0B4D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417A7685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12219560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6AD68CF6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6C3B2C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6E2C6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80128D" w14:paraId="533A2315" w14:textId="77777777" w:rsidTr="003F5E2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A9AB3" w14:textId="77777777" w:rsidR="0080128D" w:rsidRDefault="0080128D" w:rsidP="003F5E2F">
            <w:pPr>
              <w:pStyle w:val="Tekstpodstawowy"/>
              <w:jc w:val="right"/>
              <w:rPr>
                <w:b/>
              </w:rPr>
            </w:pPr>
            <w:r w:rsidRPr="0080128D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D9D12" w14:textId="77777777" w:rsidR="0080128D" w:rsidRDefault="0080128D" w:rsidP="003F5E2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80128D">
              <w:t>Dostawy endoprotez cementowych, bezcementowych, rewizyjnych i bipolarnych stawu biodrowego</w:t>
            </w:r>
            <w:r>
              <w:t xml:space="preserve"> </w:t>
            </w:r>
          </w:p>
          <w:p w14:paraId="48BF7F6D" w14:textId="3B2207AD" w:rsidR="0080128D" w:rsidRDefault="0080128D" w:rsidP="003F5E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58841CD" w14:textId="566350DD" w:rsidR="0080128D" w:rsidRDefault="0080128D" w:rsidP="003F5E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7514113" w14:textId="22A606E5" w:rsidR="0080128D" w:rsidRDefault="0080128D" w:rsidP="003F5E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</w:tbl>
    <w:p w14:paraId="7860CAC5" w14:textId="77777777" w:rsidR="00741AC8" w:rsidRPr="00741AC8" w:rsidRDefault="00741AC8" w:rsidP="00741AC8"/>
    <w:p w14:paraId="344FE838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43C678CC" w14:textId="7D1D8614"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</w:t>
      </w:r>
      <w:r w:rsidR="000D1BE7">
        <w:rPr>
          <w:rFonts w:ascii="Georgia" w:hAnsi="Georgia"/>
          <w:b/>
          <w:sz w:val="20"/>
        </w:rPr>
        <w:t xml:space="preserve">(min.12, max 36 </w:t>
      </w:r>
      <w:proofErr w:type="spellStart"/>
      <w:r w:rsidR="000D1BE7">
        <w:rPr>
          <w:rFonts w:ascii="Georgia" w:hAnsi="Georgia"/>
          <w:b/>
          <w:sz w:val="20"/>
        </w:rPr>
        <w:t>msc</w:t>
      </w:r>
      <w:proofErr w:type="spellEnd"/>
      <w:r w:rsidR="000D1BE7">
        <w:rPr>
          <w:rFonts w:ascii="Georgia" w:hAnsi="Georgia"/>
          <w:b/>
          <w:sz w:val="20"/>
        </w:rPr>
        <w:t>.)</w:t>
      </w:r>
    </w:p>
    <w:p w14:paraId="3014F377" w14:textId="24F91C88"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0D1BE7">
        <w:rPr>
          <w:rFonts w:ascii="Tahoma" w:hAnsi="Tahoma" w:cs="Tahoma"/>
          <w:sz w:val="20"/>
          <w:szCs w:val="20"/>
        </w:rPr>
        <w:t>36</w:t>
      </w:r>
      <w:r w:rsidRPr="00094133">
        <w:rPr>
          <w:rFonts w:ascii="Tahoma" w:hAnsi="Tahoma" w:cs="Tahoma"/>
          <w:sz w:val="20"/>
          <w:szCs w:val="20"/>
        </w:rPr>
        <w:t xml:space="preserve"> miesięcy od daty zawarcia umowy.</w:t>
      </w:r>
    </w:p>
    <w:p w14:paraId="4EE7EE20" w14:textId="77777777" w:rsidR="000D4867" w:rsidRDefault="000D4867" w:rsidP="000D4867">
      <w:pPr>
        <w:rPr>
          <w:rFonts w:ascii="Georgia" w:hAnsi="Georgia"/>
          <w:sz w:val="20"/>
        </w:rPr>
      </w:pPr>
    </w:p>
    <w:p w14:paraId="32A71B77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4FD575E7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B18F84F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17FABCED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092E9BDB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C1DC62C" w14:textId="77777777" w:rsidR="000D4867" w:rsidRDefault="000D4867" w:rsidP="000D4867">
      <w:pPr>
        <w:pStyle w:val="Nagwek5"/>
        <w:numPr>
          <w:ilvl w:val="0"/>
          <w:numId w:val="35"/>
        </w:numPr>
        <w:pBdr>
          <w:bottom w:val="single" w:sz="12" w:space="1" w:color="auto"/>
        </w:pBd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713E5DF5" w14:textId="77777777" w:rsidR="004B5CD8" w:rsidRDefault="004B5CD8" w:rsidP="000D4867"/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"/>
        <w:gridCol w:w="1880"/>
        <w:gridCol w:w="203"/>
        <w:gridCol w:w="1745"/>
        <w:gridCol w:w="3592"/>
        <w:gridCol w:w="2361"/>
        <w:gridCol w:w="3019"/>
      </w:tblGrid>
      <w:tr w:rsidR="004B5CD8" w14:paraId="1003382A" w14:textId="77777777" w:rsidTr="007C3213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F00438" w14:textId="77777777" w:rsidR="004B5CD8" w:rsidRPr="00BF6FCC" w:rsidRDefault="004B5CD8" w:rsidP="007C321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DEE47F" w14:textId="77777777" w:rsidR="004B5CD8" w:rsidRPr="00BF6FCC" w:rsidRDefault="004B5CD8" w:rsidP="007C321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F0C004" w14:textId="77777777" w:rsidR="004B5CD8" w:rsidRPr="00BF6FCC" w:rsidRDefault="004B5CD8" w:rsidP="007C321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5CD8" w14:paraId="424B0AEA" w14:textId="77777777" w:rsidTr="007C3213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8E6D82" w14:textId="77777777" w:rsidR="004B5CD8" w:rsidRDefault="004B5CD8" w:rsidP="007C321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0C14A8" w14:textId="77777777" w:rsidR="004B5CD8" w:rsidRDefault="004B5CD8" w:rsidP="007C321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81313F" w14:textId="77777777" w:rsidR="004B5CD8" w:rsidRDefault="004B5CD8" w:rsidP="007C321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5CD8" w14:paraId="45C593FB" w14:textId="77777777" w:rsidTr="007C3213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EE8DD2" w14:textId="77777777" w:rsidR="004B5CD8" w:rsidRDefault="004B5CD8" w:rsidP="007C321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1C390D4" w14:textId="77777777" w:rsidR="004B5CD8" w:rsidRDefault="004B5CD8" w:rsidP="007C321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29994D7" w14:textId="77777777" w:rsidR="004B5CD8" w:rsidRDefault="004B5CD8" w:rsidP="007C321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46DF0E5" w14:textId="77777777" w:rsidR="004B5CD8" w:rsidRDefault="004B5CD8" w:rsidP="007C321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1954241" w14:textId="77777777" w:rsidR="004B5CD8" w:rsidRDefault="004B5CD8" w:rsidP="007C321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2923DED" w14:textId="77777777" w:rsidR="004B5CD8" w:rsidRDefault="004B5CD8" w:rsidP="007C321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0BED3D" w14:textId="77777777" w:rsidR="004B5CD8" w:rsidRDefault="004B5CD8" w:rsidP="007C321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697B8D5" w14:textId="6F5E9F23" w:rsidR="004B5CD8" w:rsidRDefault="004B5CD8" w:rsidP="007C321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9A967A" w14:textId="77777777" w:rsidR="004B5CD8" w:rsidRDefault="004B5CD8" w:rsidP="007C321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8BA1A8" w14:textId="77777777" w:rsidR="004B5CD8" w:rsidRDefault="004B5CD8" w:rsidP="007C321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5CD8" w14:paraId="73189116" w14:textId="77777777" w:rsidTr="007C3213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CAD7E1" w14:textId="77777777" w:rsidR="004B5CD8" w:rsidRDefault="004B5CD8" w:rsidP="007C321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C8A875" w14:textId="77777777" w:rsidR="004B5CD8" w:rsidRDefault="004B5CD8" w:rsidP="007C321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F3628C" w14:textId="77777777" w:rsidR="004B5CD8" w:rsidRDefault="004B5CD8" w:rsidP="007C321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5CD8" w14:paraId="0C903A0D" w14:textId="77777777" w:rsidTr="007C3213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082FF7E" w14:textId="77777777" w:rsidR="004B5CD8" w:rsidRDefault="004B5CD8" w:rsidP="007C3213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4B5CD8" w14:paraId="3AF1E480" w14:textId="77777777" w:rsidTr="007C3213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40FBDD2" w14:textId="77777777" w:rsidR="004B5CD8" w:rsidRDefault="004B5CD8" w:rsidP="007C321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4B5CD8" w14:paraId="56D16A12" w14:textId="77777777" w:rsidTr="007C3213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7D9B7" w14:textId="77777777" w:rsidR="004B5CD8" w:rsidRDefault="004B5CD8" w:rsidP="007C321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FC82BCE" w14:textId="77777777" w:rsidR="004B5CD8" w:rsidRDefault="004B5CD8" w:rsidP="007C321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54E16" w14:textId="253CE082" w:rsidR="004B5CD8" w:rsidRDefault="004B5CD8" w:rsidP="007C3213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  <w:t>e-mail</w:t>
            </w: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  <w:t xml:space="preserve">Nr telefonu </w:t>
            </w:r>
          </w:p>
        </w:tc>
      </w:tr>
      <w:tr w:rsidR="004B5CD8" w14:paraId="0465B825" w14:textId="77777777" w:rsidTr="007C3213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F2AB4" w14:textId="77777777" w:rsidR="004B5CD8" w:rsidRDefault="004B5CD8" w:rsidP="007C3213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E760007" w14:textId="77777777" w:rsidR="004B5CD8" w:rsidRDefault="004B5CD8" w:rsidP="007C3213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BCEB5" w14:textId="77777777" w:rsidR="004B5CD8" w:rsidRDefault="004B5CD8" w:rsidP="007C321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4B5CD8" w14:paraId="12519F60" w14:textId="77777777" w:rsidTr="007C3213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6145E" w14:textId="77777777" w:rsidR="004B5CD8" w:rsidRDefault="004B5CD8" w:rsidP="007C3213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A584B70" w14:textId="77777777" w:rsidR="004B5CD8" w:rsidRDefault="004B5CD8" w:rsidP="007C3213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2FA1B" w14:textId="77777777" w:rsidR="004B5CD8" w:rsidRDefault="004B5CD8" w:rsidP="007C321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4B5CD8" w14:paraId="6A1E73AA" w14:textId="77777777" w:rsidTr="007C3213">
        <w:trPr>
          <w:gridBefore w:val="1"/>
          <w:gridAfter w:val="1"/>
          <w:wBefore w:w="140" w:type="dxa"/>
          <w:wAfter w:w="3019" w:type="dxa"/>
          <w:trHeight w:val="215"/>
        </w:trPr>
        <w:tc>
          <w:tcPr>
            <w:tcW w:w="2083" w:type="dxa"/>
            <w:gridSpan w:val="2"/>
          </w:tcPr>
          <w:p w14:paraId="605BD6E0" w14:textId="77777777" w:rsidR="004B5CD8" w:rsidRDefault="004B5CD8" w:rsidP="007C321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45" w:type="dxa"/>
          </w:tcPr>
          <w:p w14:paraId="3E4F47A3" w14:textId="77777777" w:rsidR="004B5CD8" w:rsidRDefault="004B5CD8" w:rsidP="007C3213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5953" w:type="dxa"/>
            <w:gridSpan w:val="2"/>
          </w:tcPr>
          <w:p w14:paraId="027C0026" w14:textId="77777777" w:rsidR="004B5CD8" w:rsidRDefault="004B5CD8" w:rsidP="007C3213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</w:tr>
    </w:tbl>
    <w:p w14:paraId="31F76525" w14:textId="77777777" w:rsidR="004B5CD8" w:rsidRDefault="004B5CD8" w:rsidP="000D4867"/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21E783A6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9F272B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AE7244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6265C7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9B2308D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3FD625E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AB3A57D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8E0711F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5607B64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116A8FF6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402181BF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07B4AC3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4EFF487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3484C924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254BB5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62D65297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532B6403" w14:textId="77777777" w:rsidR="00606FAB" w:rsidRDefault="00606FAB" w:rsidP="003268C4">
      <w:pPr>
        <w:ind w:left="4248"/>
      </w:pPr>
    </w:p>
    <w:p w14:paraId="42A8BC47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5E4BCCED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1D0197D6" w14:textId="77777777"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A8C96" w14:textId="77777777" w:rsidR="0061085A" w:rsidRDefault="0061085A">
      <w:r>
        <w:separator/>
      </w:r>
    </w:p>
  </w:endnote>
  <w:endnote w:type="continuationSeparator" w:id="0">
    <w:p w14:paraId="1696C2C1" w14:textId="77777777" w:rsidR="0061085A" w:rsidRDefault="00610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A67FE" w14:textId="77777777" w:rsidR="0080128D" w:rsidRDefault="008012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85C35" w14:textId="77777777" w:rsidR="0080128D" w:rsidRDefault="008012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E062A" w14:textId="77777777" w:rsidR="0080128D" w:rsidRDefault="008012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57989" w14:textId="77777777" w:rsidR="0061085A" w:rsidRDefault="0061085A">
      <w:r>
        <w:separator/>
      </w:r>
    </w:p>
  </w:footnote>
  <w:footnote w:type="continuationSeparator" w:id="0">
    <w:p w14:paraId="7D122EFE" w14:textId="77777777" w:rsidR="0061085A" w:rsidRDefault="00610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F2935" w14:textId="77777777" w:rsidR="0080128D" w:rsidRDefault="008012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40442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32E403E3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100DE" w14:textId="77777777" w:rsidR="0080128D" w:rsidRDefault="008012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4358166">
    <w:abstractNumId w:val="11"/>
  </w:num>
  <w:num w:numId="2" w16cid:durableId="992488550">
    <w:abstractNumId w:val="21"/>
  </w:num>
  <w:num w:numId="3" w16cid:durableId="282689276">
    <w:abstractNumId w:val="24"/>
  </w:num>
  <w:num w:numId="4" w16cid:durableId="1716853002">
    <w:abstractNumId w:val="6"/>
  </w:num>
  <w:num w:numId="5" w16cid:durableId="1291939583">
    <w:abstractNumId w:val="27"/>
  </w:num>
  <w:num w:numId="6" w16cid:durableId="53546050">
    <w:abstractNumId w:val="7"/>
  </w:num>
  <w:num w:numId="7" w16cid:durableId="2037388156">
    <w:abstractNumId w:val="8"/>
  </w:num>
  <w:num w:numId="8" w16cid:durableId="587731539">
    <w:abstractNumId w:val="30"/>
  </w:num>
  <w:num w:numId="9" w16cid:durableId="578248399">
    <w:abstractNumId w:val="5"/>
  </w:num>
  <w:num w:numId="10" w16cid:durableId="1780373043">
    <w:abstractNumId w:val="29"/>
  </w:num>
  <w:num w:numId="11" w16cid:durableId="1023169669">
    <w:abstractNumId w:val="26"/>
  </w:num>
  <w:num w:numId="12" w16cid:durableId="784617725">
    <w:abstractNumId w:val="13"/>
  </w:num>
  <w:num w:numId="13" w16cid:durableId="1078938746">
    <w:abstractNumId w:val="25"/>
  </w:num>
  <w:num w:numId="14" w16cid:durableId="658927831">
    <w:abstractNumId w:val="36"/>
  </w:num>
  <w:num w:numId="15" w16cid:durableId="876620365">
    <w:abstractNumId w:val="22"/>
  </w:num>
  <w:num w:numId="16" w16cid:durableId="162823713">
    <w:abstractNumId w:val="33"/>
  </w:num>
  <w:num w:numId="17" w16cid:durableId="18437021">
    <w:abstractNumId w:val="12"/>
  </w:num>
  <w:num w:numId="18" w16cid:durableId="41249037">
    <w:abstractNumId w:val="16"/>
  </w:num>
  <w:num w:numId="19" w16cid:durableId="1863548273">
    <w:abstractNumId w:val="32"/>
  </w:num>
  <w:num w:numId="20" w16cid:durableId="627590639">
    <w:abstractNumId w:val="2"/>
  </w:num>
  <w:num w:numId="21" w16cid:durableId="347367290">
    <w:abstractNumId w:val="28"/>
  </w:num>
  <w:num w:numId="22" w16cid:durableId="126171202">
    <w:abstractNumId w:val="3"/>
  </w:num>
  <w:num w:numId="23" w16cid:durableId="1821458357">
    <w:abstractNumId w:val="14"/>
  </w:num>
  <w:num w:numId="24" w16cid:durableId="1163469988">
    <w:abstractNumId w:val="31"/>
  </w:num>
  <w:num w:numId="25" w16cid:durableId="1806971686">
    <w:abstractNumId w:val="9"/>
  </w:num>
  <w:num w:numId="26" w16cid:durableId="1989745923">
    <w:abstractNumId w:val="15"/>
  </w:num>
  <w:num w:numId="27" w16cid:durableId="815492140">
    <w:abstractNumId w:val="19"/>
  </w:num>
  <w:num w:numId="28" w16cid:durableId="425273032">
    <w:abstractNumId w:val="17"/>
  </w:num>
  <w:num w:numId="29" w16cid:durableId="86510509">
    <w:abstractNumId w:val="4"/>
  </w:num>
  <w:num w:numId="30" w16cid:durableId="496311552">
    <w:abstractNumId w:val="18"/>
  </w:num>
  <w:num w:numId="31" w16cid:durableId="1072312502">
    <w:abstractNumId w:val="1"/>
  </w:num>
  <w:num w:numId="32" w16cid:durableId="1972587207">
    <w:abstractNumId w:val="37"/>
  </w:num>
  <w:num w:numId="33" w16cid:durableId="1776630381">
    <w:abstractNumId w:val="35"/>
  </w:num>
  <w:num w:numId="34" w16cid:durableId="63630525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66925706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4048229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58563257">
    <w:abstractNumId w:val="34"/>
  </w:num>
  <w:num w:numId="38" w16cid:durableId="1336111798">
    <w:abstractNumId w:val="23"/>
  </w:num>
  <w:num w:numId="39" w16cid:durableId="66534329">
    <w:abstractNumId w:val="20"/>
  </w:num>
  <w:num w:numId="40" w16cid:durableId="2012487769">
    <w:abstractNumId w:val="10"/>
  </w:num>
  <w:num w:numId="41" w16cid:durableId="592200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85A"/>
    <w:rsid w:val="00020F7D"/>
    <w:rsid w:val="000867FD"/>
    <w:rsid w:val="000D1BE7"/>
    <w:rsid w:val="000D4867"/>
    <w:rsid w:val="00101BF2"/>
    <w:rsid w:val="00156BE1"/>
    <w:rsid w:val="00203C73"/>
    <w:rsid w:val="002346CB"/>
    <w:rsid w:val="002827B1"/>
    <w:rsid w:val="003268C4"/>
    <w:rsid w:val="003A18E3"/>
    <w:rsid w:val="003F5AA9"/>
    <w:rsid w:val="00446A72"/>
    <w:rsid w:val="00460999"/>
    <w:rsid w:val="004B5CD8"/>
    <w:rsid w:val="00606FAB"/>
    <w:rsid w:val="0061085A"/>
    <w:rsid w:val="00741AC8"/>
    <w:rsid w:val="0080128D"/>
    <w:rsid w:val="009200B1"/>
    <w:rsid w:val="009C19AD"/>
    <w:rsid w:val="00A02D66"/>
    <w:rsid w:val="00BC61C9"/>
    <w:rsid w:val="00C446A2"/>
    <w:rsid w:val="00C8648B"/>
    <w:rsid w:val="00D3160B"/>
    <w:rsid w:val="00DA4D78"/>
    <w:rsid w:val="00EF356C"/>
    <w:rsid w:val="00F6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652A21"/>
  <w15:chartTrackingRefBased/>
  <w15:docId w15:val="{56FAA09B-2D1E-4FA9-B2F5-68A1C1D86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614</Words>
  <Characters>6712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2</cp:revision>
  <cp:lastPrinted>2001-01-24T13:21:00Z</cp:lastPrinted>
  <dcterms:created xsi:type="dcterms:W3CDTF">2025-07-04T05:45:00Z</dcterms:created>
  <dcterms:modified xsi:type="dcterms:W3CDTF">2025-07-04T05:45:00Z</dcterms:modified>
</cp:coreProperties>
</file>