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CBA7E0C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109A78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94B66">
        <w:rPr>
          <w:sz w:val="22"/>
          <w:szCs w:val="22"/>
        </w:rPr>
        <w:t>p</w:t>
      </w:r>
      <w:r w:rsidR="009E504E">
        <w:rPr>
          <w:sz w:val="22"/>
          <w:szCs w:val="22"/>
        </w:rPr>
        <w:t>odstawowy</w:t>
      </w:r>
      <w:r w:rsidR="00394B66">
        <w:rPr>
          <w:sz w:val="22"/>
          <w:szCs w:val="22"/>
        </w:rPr>
        <w:t>m</w:t>
      </w:r>
      <w:r w:rsidR="009E504E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DFA84A0" w14:textId="77777777" w:rsidR="00394B66" w:rsidRDefault="00394B66" w:rsidP="00394B66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394B66">
        <w:rPr>
          <w:b/>
          <w:bCs/>
          <w:sz w:val="22"/>
          <w:szCs w:val="22"/>
        </w:rPr>
        <w:t>Ostrza do strzygarki na wymianę</w:t>
      </w:r>
    </w:p>
    <w:p w14:paraId="3CCEC880" w14:textId="66F55CEB" w:rsidR="00281DC6" w:rsidRPr="00281DC6" w:rsidRDefault="00281DC6" w:rsidP="009E504E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5113393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AC4E01">
        <w:rPr>
          <w:sz w:val="22"/>
        </w:rPr>
        <w:t xml:space="preserve">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253D2BBF" w14:textId="65F0E959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5" w:name="_Hlk142306947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: </w:t>
      </w:r>
      <w:bookmarkStart w:id="6" w:name="_Hlk67910880"/>
      <w:r w:rsidR="00394B66">
        <w:rPr>
          <w:color w:val="000000"/>
          <w:sz w:val="22"/>
          <w:szCs w:val="22"/>
          <w:u w:val="single"/>
        </w:rPr>
        <w:t>Ostrza do strzygarki chirurgicznej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6B1E397F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lastRenderedPageBreak/>
        <w:t xml:space="preserve">_____________________________________________________________________  zł brutto 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06D15000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 w:rsidR="00AC4E01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24D9997D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AC4E01"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  <w:r w:rsidR="00394B66">
        <w:rPr>
          <w:b/>
          <w:sz w:val="22"/>
        </w:rPr>
        <w:t xml:space="preserve">. Dostawa towaru </w:t>
      </w:r>
      <w:r w:rsidR="00394B66" w:rsidRPr="00394B66">
        <w:rPr>
          <w:b/>
          <w:sz w:val="22"/>
        </w:rPr>
        <w:t>maksymalnie 5 dni roboczych od dnia złożenia zamówienia</w:t>
      </w:r>
      <w:r w:rsidR="00394B66">
        <w:rPr>
          <w:b/>
          <w:sz w:val="22"/>
        </w:rPr>
        <w:t>.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51753816"/>
      <w:bookmarkStart w:id="11" w:name="_Hlk50105795"/>
      <w:bookmarkEnd w:id="5"/>
      <w:bookmarkEnd w:id="7"/>
      <w:bookmarkEnd w:id="9"/>
      <w:bookmarkEnd w:id="3"/>
      <w:bookmarkEnd w:id="4"/>
    </w:p>
    <w:bookmarkEnd w:id="10"/>
    <w:bookmarkEnd w:id="11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E5CE69D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268040BC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9ECC19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21403E32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lastRenderedPageBreak/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B2B923B" w:rsidR="00D74BC1" w:rsidRDefault="00281DC6">
    <w:pPr>
      <w:pStyle w:val="Nagwek"/>
    </w:pPr>
    <w:r>
      <w:t>Znak sprawy: SZW/DZP/</w:t>
    </w:r>
    <w:r w:rsidR="00AC4E01">
      <w:t>8</w:t>
    </w:r>
    <w:r w:rsidR="00394B66">
      <w:t>1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40DE4"/>
    <w:rsid w:val="00394B66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361E4"/>
    <w:rsid w:val="0054209F"/>
    <w:rsid w:val="00546868"/>
    <w:rsid w:val="00567915"/>
    <w:rsid w:val="00592545"/>
    <w:rsid w:val="005A075F"/>
    <w:rsid w:val="005A70C7"/>
    <w:rsid w:val="005D7568"/>
    <w:rsid w:val="00613B65"/>
    <w:rsid w:val="00635C6E"/>
    <w:rsid w:val="006929C9"/>
    <w:rsid w:val="006A2CCB"/>
    <w:rsid w:val="006B0115"/>
    <w:rsid w:val="006B5C98"/>
    <w:rsid w:val="006E5589"/>
    <w:rsid w:val="007325EB"/>
    <w:rsid w:val="00733313"/>
    <w:rsid w:val="00740C0B"/>
    <w:rsid w:val="00760909"/>
    <w:rsid w:val="007717C3"/>
    <w:rsid w:val="00794FD3"/>
    <w:rsid w:val="007A6234"/>
    <w:rsid w:val="007A62B1"/>
    <w:rsid w:val="007A7A10"/>
    <w:rsid w:val="007D1797"/>
    <w:rsid w:val="0080270C"/>
    <w:rsid w:val="00813379"/>
    <w:rsid w:val="008C191B"/>
    <w:rsid w:val="008D24B9"/>
    <w:rsid w:val="008D29B6"/>
    <w:rsid w:val="00925288"/>
    <w:rsid w:val="00925993"/>
    <w:rsid w:val="00942685"/>
    <w:rsid w:val="009971F0"/>
    <w:rsid w:val="009A7FCD"/>
    <w:rsid w:val="009E504E"/>
    <w:rsid w:val="009E5297"/>
    <w:rsid w:val="009F45A4"/>
    <w:rsid w:val="00A35787"/>
    <w:rsid w:val="00A35DA2"/>
    <w:rsid w:val="00A45690"/>
    <w:rsid w:val="00A64AF0"/>
    <w:rsid w:val="00AC0870"/>
    <w:rsid w:val="00AC4E01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  <w:rsid w:val="00FE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4</Pages>
  <Words>639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13</cp:revision>
  <cp:lastPrinted>2007-10-05T06:59:00Z</cp:lastPrinted>
  <dcterms:created xsi:type="dcterms:W3CDTF">2025-04-17T08:56:00Z</dcterms:created>
  <dcterms:modified xsi:type="dcterms:W3CDTF">2025-07-04T09:31:00Z</dcterms:modified>
</cp:coreProperties>
</file>