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6BDFA" w14:textId="5236B34A" w:rsidR="005103B9" w:rsidRDefault="003F3AB5" w:rsidP="003F3AB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5E71F50" w14:textId="77777777" w:rsidR="003F3AB5" w:rsidRPr="003F3AB5" w:rsidRDefault="003F3AB5" w:rsidP="003F3AB5">
      <w:pPr>
        <w:rPr>
          <w:lang w:eastAsia="pl-PL"/>
        </w:rPr>
      </w:pPr>
    </w:p>
    <w:p w14:paraId="4502DCBD" w14:textId="77777777" w:rsidR="00C4103F" w:rsidRPr="0012157F" w:rsidRDefault="007118F0" w:rsidP="003F3AB5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9DB177E" w14:textId="77777777" w:rsidR="006676AE" w:rsidRPr="0012157F" w:rsidRDefault="00155E59" w:rsidP="003F3AB5">
      <w:pPr>
        <w:pStyle w:val="Tekstpodstawowy"/>
        <w:spacing w:after="0"/>
        <w:ind w:left="4111"/>
        <w:rPr>
          <w:rFonts w:ascii="Arial" w:hAnsi="Arial" w:cs="Arial"/>
        </w:rPr>
      </w:pPr>
      <w:r w:rsidRPr="00155E59">
        <w:rPr>
          <w:rFonts w:ascii="Arial" w:hAnsi="Arial" w:cs="Arial"/>
        </w:rPr>
        <w:t>SZPITAL WOJEWÓDZKI W POZNANIU</w:t>
      </w:r>
    </w:p>
    <w:p w14:paraId="0520E9E2" w14:textId="77777777" w:rsidR="006676AE" w:rsidRPr="0012157F" w:rsidRDefault="00155E59" w:rsidP="003F3AB5">
      <w:pPr>
        <w:pStyle w:val="Tekstpodstawowy"/>
        <w:spacing w:after="0"/>
        <w:ind w:left="4111"/>
        <w:rPr>
          <w:rFonts w:ascii="Arial" w:hAnsi="Arial" w:cs="Arial"/>
        </w:rPr>
      </w:pPr>
      <w:r w:rsidRPr="00155E5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55E5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AB943EA" w14:textId="77777777" w:rsidR="00F90CD1" w:rsidRDefault="00155E59" w:rsidP="003F3AB5">
      <w:pPr>
        <w:pStyle w:val="Tekstpodstawowy"/>
        <w:spacing w:after="0"/>
        <w:ind w:left="4111"/>
        <w:rPr>
          <w:rFonts w:ascii="Arial" w:hAnsi="Arial" w:cs="Arial"/>
        </w:rPr>
      </w:pPr>
      <w:r w:rsidRPr="00155E5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55E59">
        <w:rPr>
          <w:rFonts w:ascii="Arial" w:hAnsi="Arial" w:cs="Arial"/>
        </w:rPr>
        <w:t>Poznań</w:t>
      </w:r>
    </w:p>
    <w:p w14:paraId="106F466C" w14:textId="77777777" w:rsidR="009169D4" w:rsidRDefault="009169D4" w:rsidP="003F3AB5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7ED4B9E" w14:textId="77777777" w:rsidR="00C4103F" w:rsidRPr="002578E4" w:rsidRDefault="002578E4" w:rsidP="003F3AB5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57AB096" w14:textId="77777777" w:rsidR="002578E4" w:rsidRDefault="002578E4" w:rsidP="003F3AB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89EBF85" w14:textId="77777777" w:rsidTr="0018769E">
        <w:tc>
          <w:tcPr>
            <w:tcW w:w="2800" w:type="dxa"/>
          </w:tcPr>
          <w:p w14:paraId="4ED52935" w14:textId="77777777" w:rsidR="002578E4" w:rsidRPr="00A2540E" w:rsidRDefault="002578E4" w:rsidP="003F3AB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29AB15D" w14:textId="77777777" w:rsidR="002578E4" w:rsidRPr="00A2540E" w:rsidRDefault="002578E4" w:rsidP="003F3A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933831" w14:textId="77777777" w:rsidR="002578E4" w:rsidRPr="00A2540E" w:rsidRDefault="002578E4" w:rsidP="003F3A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DF8FDC" w14:textId="77777777" w:rsidR="002578E4" w:rsidRPr="00A2540E" w:rsidRDefault="002578E4" w:rsidP="003F3A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46B0615" w14:textId="77777777" w:rsidTr="0018769E">
        <w:tc>
          <w:tcPr>
            <w:tcW w:w="2800" w:type="dxa"/>
          </w:tcPr>
          <w:p w14:paraId="1D260791" w14:textId="77777777" w:rsidR="002578E4" w:rsidRPr="00A2540E" w:rsidRDefault="002578E4" w:rsidP="003F3AB5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6FD0CA2" w14:textId="77777777" w:rsidR="002578E4" w:rsidRPr="00A2540E" w:rsidRDefault="002578E4" w:rsidP="003F3A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DA7D37" w14:textId="77777777" w:rsidR="002578E4" w:rsidRPr="00A2540E" w:rsidRDefault="002578E4" w:rsidP="003F3A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028312" w14:textId="77777777" w:rsidR="002578E4" w:rsidRPr="00A2540E" w:rsidRDefault="002578E4" w:rsidP="003F3AB5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D5247B" w14:textId="77777777" w:rsidR="002578E4" w:rsidRPr="002578E4" w:rsidRDefault="002578E4" w:rsidP="003F3AB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55E59" w:rsidRPr="0012157F" w14:paraId="4E8036A2" w14:textId="77777777" w:rsidTr="003D274E">
        <w:tc>
          <w:tcPr>
            <w:tcW w:w="9104" w:type="dxa"/>
            <w:shd w:val="clear" w:color="auto" w:fill="D9D9D9"/>
          </w:tcPr>
          <w:p w14:paraId="73E535C8" w14:textId="77777777" w:rsidR="00155E59" w:rsidRPr="0012157F" w:rsidRDefault="00155E59" w:rsidP="003F3AB5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4D3537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55E5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55E5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55E5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BFF46B0" w14:textId="77777777" w:rsidR="00155E59" w:rsidRPr="00612283" w:rsidRDefault="00155E59" w:rsidP="003F3AB5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B47A142" w14:textId="77777777" w:rsidR="00155E59" w:rsidRPr="00612283" w:rsidRDefault="00155E59" w:rsidP="003F3AB5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6023A37" w14:textId="77777777" w:rsidR="00155E59" w:rsidRPr="0012157F" w:rsidRDefault="00155E59" w:rsidP="003F3AB5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7BCB8FF" w14:textId="77777777" w:rsidR="00E50194" w:rsidRDefault="001F027E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F126DA6" w14:textId="77777777" w:rsidTr="0018769E">
        <w:tc>
          <w:tcPr>
            <w:tcW w:w="2269" w:type="dxa"/>
          </w:tcPr>
          <w:p w14:paraId="0E11E7CE" w14:textId="77777777" w:rsidR="002578E4" w:rsidRPr="00A2540E" w:rsidRDefault="002578E4" w:rsidP="003F3AB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FF68328" w14:textId="77777777" w:rsidR="002578E4" w:rsidRPr="00A2540E" w:rsidRDefault="00155E59" w:rsidP="003F3AB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5E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kompatybilny z uretrotomem i laparoskopem firmy Olympus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5E59" w:rsidRPr="00A2540E" w14:paraId="7BFD6BCA" w14:textId="77777777" w:rsidTr="003D274E">
        <w:tc>
          <w:tcPr>
            <w:tcW w:w="2269" w:type="dxa"/>
          </w:tcPr>
          <w:p w14:paraId="51054428" w14:textId="77777777" w:rsidR="00155E59" w:rsidRPr="00A2540E" w:rsidRDefault="00155E59" w:rsidP="003F3AB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2149DFA" w14:textId="77777777" w:rsidR="00155E59" w:rsidRPr="00A2540E" w:rsidRDefault="00155E59" w:rsidP="003F3AB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5E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SZW/DZP/86/2025</w:t>
            </w:r>
          </w:p>
        </w:tc>
      </w:tr>
    </w:tbl>
    <w:p w14:paraId="441D1AC5" w14:textId="77777777" w:rsidR="002578E4" w:rsidRDefault="002578E4" w:rsidP="003F3AB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B98D11B" w14:textId="77777777" w:rsidR="00F90CD1" w:rsidRDefault="005434B3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5E59" w:rsidRPr="00155E5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48A3D72" w14:textId="77777777" w:rsidR="003F3AB5" w:rsidRPr="0012157F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EE917F7" w14:textId="77777777" w:rsidTr="00650D6C">
        <w:tc>
          <w:tcPr>
            <w:tcW w:w="9104" w:type="dxa"/>
            <w:shd w:val="clear" w:color="auto" w:fill="D9D9D9"/>
          </w:tcPr>
          <w:p w14:paraId="209AD4F9" w14:textId="77777777" w:rsidR="00E50194" w:rsidRPr="00650D6C" w:rsidRDefault="00650D6C" w:rsidP="003F3AB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F4951D1" w14:textId="77777777" w:rsidR="00C113BF" w:rsidRPr="0012157F" w:rsidRDefault="00C113BF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D4BF21" w14:textId="77777777" w:rsidR="002426FF" w:rsidRPr="00A44833" w:rsidRDefault="002426FF" w:rsidP="003F3AB5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EB526BD" w14:textId="77777777" w:rsidR="00023477" w:rsidRPr="006B53D6" w:rsidRDefault="00023477" w:rsidP="003F3AB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69BDAA7" w14:textId="77777777" w:rsidR="00023477" w:rsidRPr="00992BD8" w:rsidRDefault="00992BD8" w:rsidP="003F3AB5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4202923" w14:textId="77777777" w:rsidR="00992BD8" w:rsidRPr="00992BD8" w:rsidRDefault="00992BD8" w:rsidP="003F3AB5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0D6EFD7" w14:textId="77777777" w:rsidR="00023477" w:rsidRDefault="00C113BF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0BBF9EC" w14:textId="77777777" w:rsidR="007A2BCB" w:rsidRDefault="00992BD8" w:rsidP="003F3AB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66FC560" w14:textId="77777777" w:rsidR="0011306C" w:rsidRDefault="007A2BCB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27BB2B72" w14:textId="77777777" w:rsidR="003F3AB5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BA37D1A" w14:textId="77777777" w:rsidTr="00CD4DD1">
        <w:tc>
          <w:tcPr>
            <w:tcW w:w="9104" w:type="dxa"/>
            <w:shd w:val="clear" w:color="auto" w:fill="D9D9D9"/>
          </w:tcPr>
          <w:p w14:paraId="28F3CA45" w14:textId="77777777" w:rsidR="0011306C" w:rsidRPr="00650D6C" w:rsidRDefault="0011306C" w:rsidP="003F3AB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A032596" w14:textId="77777777" w:rsidR="00D2702A" w:rsidRPr="0012157F" w:rsidRDefault="004F23F7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925C5B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CED9" w14:textId="77777777" w:rsidR="00D2702A" w:rsidRPr="0012157F" w:rsidRDefault="00D2702A" w:rsidP="003F3A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2F21" w14:textId="77777777" w:rsidR="00D2702A" w:rsidRPr="0012157F" w:rsidRDefault="00D2702A" w:rsidP="003F3AB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55E59" w:rsidRPr="0012157F" w14:paraId="5CECB129" w14:textId="77777777" w:rsidTr="003D27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F4803" w14:textId="77777777" w:rsidR="00155E59" w:rsidRPr="0012157F" w:rsidRDefault="00155E59" w:rsidP="003F3A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E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A73F5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5E5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1DF41D1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5E5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55E59" w:rsidRPr="0012157F" w14:paraId="7507D138" w14:textId="77777777" w:rsidTr="003D27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5619C" w14:textId="77777777" w:rsidR="00155E59" w:rsidRPr="0012157F" w:rsidRDefault="00155E59" w:rsidP="003F3A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E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9736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5E5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E4B97B5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5E5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55E59" w:rsidRPr="0012157F" w14:paraId="35429514" w14:textId="77777777" w:rsidTr="003D27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42B6" w14:textId="77777777" w:rsidR="00155E59" w:rsidRPr="0012157F" w:rsidRDefault="00155E59" w:rsidP="003F3A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E5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61337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5E5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24BE952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5E5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55E59" w:rsidRPr="0012157F" w14:paraId="65610FC7" w14:textId="77777777" w:rsidTr="003D27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F323" w14:textId="77777777" w:rsidR="00155E59" w:rsidRPr="0012157F" w:rsidRDefault="00155E59" w:rsidP="003F3A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E5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57282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5E5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C46DB8A" w14:textId="77777777" w:rsidR="00155E59" w:rsidRPr="0012157F" w:rsidRDefault="00155E59" w:rsidP="003F3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5E5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7A72C8B" w14:textId="77777777" w:rsidR="00E21BB4" w:rsidRPr="0012157F" w:rsidRDefault="00257E73" w:rsidP="003F3AB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364B5E0" w14:textId="77777777" w:rsidR="00E21BB4" w:rsidRPr="00E21BB4" w:rsidRDefault="00E21BB4" w:rsidP="003F3AB5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9A22300" w14:textId="77777777" w:rsidR="00C62F57" w:rsidRDefault="00C62F57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C257B90" w14:textId="77777777" w:rsidR="00C62F57" w:rsidRDefault="00C62F57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501FE82" w14:textId="77777777" w:rsidR="00721D87" w:rsidRDefault="00E21BB4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88D87BC" w14:textId="77777777" w:rsidR="00721D87" w:rsidRDefault="00E21BB4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89D0E36" w14:textId="77777777" w:rsidR="00721D87" w:rsidRPr="00721D87" w:rsidRDefault="00721D87" w:rsidP="003F3AB5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C37226F" w14:textId="77777777" w:rsidR="00721D87" w:rsidRDefault="00E21BB4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A30B69F" w14:textId="77777777" w:rsidR="00E21BB4" w:rsidRPr="00E21BB4" w:rsidRDefault="00E21BB4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9DAB161" w14:textId="77777777" w:rsidR="00E21BB4" w:rsidRPr="00721D87" w:rsidRDefault="00E21BB4" w:rsidP="003F3AB5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5D391E2" w14:textId="77777777" w:rsidR="00C62F57" w:rsidRDefault="00257E73" w:rsidP="003F3AB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C1BDEA3" w14:textId="77777777" w:rsidTr="00CD4DD1">
        <w:tc>
          <w:tcPr>
            <w:tcW w:w="9104" w:type="dxa"/>
            <w:shd w:val="clear" w:color="auto" w:fill="D9D9D9"/>
          </w:tcPr>
          <w:p w14:paraId="4090550E" w14:textId="77777777" w:rsidR="00BE6F04" w:rsidRPr="00650D6C" w:rsidRDefault="00E426EB" w:rsidP="003F3AB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4390A46" w14:textId="77777777" w:rsidR="00FE4E2B" w:rsidRDefault="00E426EB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A4F9A5D" w14:textId="77777777" w:rsidR="003F3AB5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C4B9D3" w14:textId="77777777" w:rsidR="003F3AB5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0EC96E" w14:textId="77777777" w:rsidR="003F3AB5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BCCD45" w14:textId="77777777" w:rsidR="003F3AB5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F830ED" w14:textId="77777777" w:rsidR="003F3AB5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8E9F09" w14:textId="77777777" w:rsidR="003F3AB5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419161" w14:textId="77777777" w:rsidR="003F3AB5" w:rsidRPr="00E426EB" w:rsidRDefault="003F3AB5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0443419" w14:textId="77777777" w:rsidTr="00847232">
        <w:tc>
          <w:tcPr>
            <w:tcW w:w="9104" w:type="dxa"/>
            <w:shd w:val="clear" w:color="auto" w:fill="D9D9D9"/>
          </w:tcPr>
          <w:p w14:paraId="2B4C1166" w14:textId="77777777" w:rsidR="00E426EB" w:rsidRPr="00650D6C" w:rsidRDefault="00E426EB" w:rsidP="003F3AB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38F65D7" w14:textId="77777777" w:rsidR="00E426EB" w:rsidRPr="0012157F" w:rsidRDefault="00E426EB" w:rsidP="003F3A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42E33D" w14:textId="77777777" w:rsidR="00E426EB" w:rsidRPr="00E426EB" w:rsidRDefault="00E426EB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4147800" w14:textId="77777777" w:rsidR="00E426EB" w:rsidRPr="00E426EB" w:rsidRDefault="00E426EB" w:rsidP="003F3AB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4C4D80" w14:textId="77777777" w:rsidR="00E426EB" w:rsidRPr="00FF0EBB" w:rsidRDefault="00E426EB" w:rsidP="003F3AB5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45F580" w14:textId="77777777" w:rsidR="00E426EB" w:rsidRPr="00E426EB" w:rsidRDefault="00E426EB" w:rsidP="003F3AB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E80CB5" w14:textId="77777777" w:rsidR="00E426EB" w:rsidRPr="00FF0EBB" w:rsidRDefault="00E426EB" w:rsidP="003F3AB5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3C7A74" w14:textId="77777777" w:rsidR="00E426EB" w:rsidRDefault="00E426EB" w:rsidP="003F3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32BA57" w14:textId="77777777" w:rsidR="0012157F" w:rsidRPr="0012157F" w:rsidRDefault="0012157F" w:rsidP="003F3A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35B5E" w14:textId="77777777" w:rsidR="00524951" w:rsidRDefault="00FE4E2B" w:rsidP="003F3A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8751517" w14:textId="77777777" w:rsidR="00524951" w:rsidRDefault="00524951" w:rsidP="003F3AB5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B6FB6E" w14:textId="77777777" w:rsidR="00FE4E2B" w:rsidRPr="0012157F" w:rsidRDefault="00524951" w:rsidP="003F3AB5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CD89043" w14:textId="77777777" w:rsidR="00484F88" w:rsidRPr="0012157F" w:rsidRDefault="006D536F" w:rsidP="003F3AB5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4840D" w14:textId="77777777" w:rsidR="001B564D" w:rsidRDefault="001B564D" w:rsidP="0038231F">
      <w:pPr>
        <w:spacing w:after="0" w:line="240" w:lineRule="auto"/>
      </w:pPr>
      <w:r>
        <w:separator/>
      </w:r>
    </w:p>
  </w:endnote>
  <w:endnote w:type="continuationSeparator" w:id="0">
    <w:p w14:paraId="40B4F954" w14:textId="77777777" w:rsidR="001B564D" w:rsidRDefault="001B56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B8F05" w14:textId="77777777" w:rsidR="00155E59" w:rsidRDefault="00155E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46F0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34FE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65F03" w14:textId="77777777" w:rsidR="00155E59" w:rsidRDefault="00155E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02FB9" w14:textId="77777777" w:rsidR="001B564D" w:rsidRDefault="001B564D" w:rsidP="0038231F">
      <w:pPr>
        <w:spacing w:after="0" w:line="240" w:lineRule="auto"/>
      </w:pPr>
      <w:r>
        <w:separator/>
      </w:r>
    </w:p>
  </w:footnote>
  <w:footnote w:type="continuationSeparator" w:id="0">
    <w:p w14:paraId="6D35A590" w14:textId="77777777" w:rsidR="001B564D" w:rsidRDefault="001B564D" w:rsidP="0038231F">
      <w:pPr>
        <w:spacing w:after="0" w:line="240" w:lineRule="auto"/>
      </w:pPr>
      <w:r>
        <w:continuationSeparator/>
      </w:r>
    </w:p>
  </w:footnote>
  <w:footnote w:id="1">
    <w:p w14:paraId="674704D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A90D85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C8323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83BFD3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B1DEA" w14:textId="77777777" w:rsidR="00155E59" w:rsidRDefault="00155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71854" w14:textId="77777777" w:rsidR="00155E59" w:rsidRDefault="00155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4E2B8" w14:textId="77777777" w:rsidR="00155E59" w:rsidRDefault="00155E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398096">
    <w:abstractNumId w:val="11"/>
  </w:num>
  <w:num w:numId="2" w16cid:durableId="1973098956">
    <w:abstractNumId w:val="0"/>
  </w:num>
  <w:num w:numId="3" w16cid:durableId="1771772963">
    <w:abstractNumId w:val="10"/>
  </w:num>
  <w:num w:numId="4" w16cid:durableId="413665280">
    <w:abstractNumId w:val="13"/>
  </w:num>
  <w:num w:numId="5" w16cid:durableId="432943185">
    <w:abstractNumId w:val="12"/>
  </w:num>
  <w:num w:numId="6" w16cid:durableId="1543012153">
    <w:abstractNumId w:val="9"/>
  </w:num>
  <w:num w:numId="7" w16cid:durableId="27722890">
    <w:abstractNumId w:val="1"/>
  </w:num>
  <w:num w:numId="8" w16cid:durableId="1495880480">
    <w:abstractNumId w:val="6"/>
  </w:num>
  <w:num w:numId="9" w16cid:durableId="812984363">
    <w:abstractNumId w:val="4"/>
  </w:num>
  <w:num w:numId="10" w16cid:durableId="1021315767">
    <w:abstractNumId w:val="7"/>
  </w:num>
  <w:num w:numId="11" w16cid:durableId="839153234">
    <w:abstractNumId w:val="5"/>
  </w:num>
  <w:num w:numId="12" w16cid:durableId="135145924">
    <w:abstractNumId w:val="8"/>
  </w:num>
  <w:num w:numId="13" w16cid:durableId="70742414">
    <w:abstractNumId w:val="3"/>
  </w:num>
  <w:num w:numId="14" w16cid:durableId="5150052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64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5E59"/>
    <w:rsid w:val="00160A7A"/>
    <w:rsid w:val="0018769E"/>
    <w:rsid w:val="001902D2"/>
    <w:rsid w:val="001B564D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3F3AB5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5C16E"/>
  <w15:docId w15:val="{2D812513-AD95-46B2-9EDA-89DA03C9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723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2025-07-03T07:08:00Z</dcterms:created>
  <dcterms:modified xsi:type="dcterms:W3CDTF">2025-07-03T07:08:00Z</dcterms:modified>
</cp:coreProperties>
</file>