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2BE29152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844676">
        <w:rPr>
          <w:b/>
          <w:i w:val="0"/>
        </w:rPr>
        <w:t>5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6F57851F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844676">
        <w:rPr>
          <w:rFonts w:ascii="Times New Roman" w:eastAsia="Times New Roman" w:hAnsi="Times New Roman"/>
          <w:bCs/>
          <w:sz w:val="24"/>
          <w:szCs w:val="20"/>
          <w:lang w:eastAsia="pl-PL"/>
        </w:rPr>
        <w:t>82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0DE289C" w14:textId="7976077B" w:rsidR="009F1487" w:rsidRPr="00024E0D" w:rsidRDefault="009F1487" w:rsidP="009F1487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024E0D">
        <w:rPr>
          <w:rFonts w:ascii="Times New Roman" w:hAnsi="Times New Roman"/>
          <w:b/>
          <w:iCs/>
          <w:sz w:val="24"/>
          <w:szCs w:val="24"/>
        </w:rPr>
        <w:t>„</w:t>
      </w:r>
      <w:r w:rsidR="00844676" w:rsidRPr="00844676">
        <w:rPr>
          <w:rFonts w:ascii="Times New Roman" w:hAnsi="Times New Roman"/>
          <w:b/>
          <w:iCs/>
          <w:sz w:val="24"/>
          <w:szCs w:val="24"/>
        </w:rPr>
        <w:t>Dostosowanie łazienek do przepisów Sanepidu na Oddziałach Szpitalnych w Fili nr 1 w ramach zadania " Realizacja prac remontowych na obiektach Filii nr 1 i 2 Szpitala Wojewódzkiego w Poznaniu wynikające z zaleceń pokontrolnych sanepidu</w:t>
      </w:r>
      <w:r w:rsidRPr="00024E0D">
        <w:rPr>
          <w:rFonts w:ascii="Times New Roman" w:hAnsi="Times New Roman"/>
          <w:b/>
          <w:iCs/>
          <w:sz w:val="24"/>
          <w:szCs w:val="24"/>
        </w:rPr>
        <w:t>”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38617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4E0D"/>
    <w:rsid w:val="00025386"/>
    <w:rsid w:val="000423B9"/>
    <w:rsid w:val="00084786"/>
    <w:rsid w:val="0012098F"/>
    <w:rsid w:val="00122B29"/>
    <w:rsid w:val="001C231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6E17CB"/>
    <w:rsid w:val="007346B0"/>
    <w:rsid w:val="00745A44"/>
    <w:rsid w:val="00752037"/>
    <w:rsid w:val="008014D5"/>
    <w:rsid w:val="008139AC"/>
    <w:rsid w:val="00844676"/>
    <w:rsid w:val="008B797E"/>
    <w:rsid w:val="008F14B0"/>
    <w:rsid w:val="008F2498"/>
    <w:rsid w:val="0093641B"/>
    <w:rsid w:val="00996D7C"/>
    <w:rsid w:val="009F1487"/>
    <w:rsid w:val="00A56A6F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E1366A"/>
    <w:rsid w:val="00E27ABB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17</cp:revision>
  <dcterms:created xsi:type="dcterms:W3CDTF">2017-08-01T08:06:00Z</dcterms:created>
  <dcterms:modified xsi:type="dcterms:W3CDTF">2025-07-02T10:50:00Z</dcterms:modified>
</cp:coreProperties>
</file>