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E79F2" w14:textId="22502C59" w:rsidR="00821C80" w:rsidRPr="00F83B51" w:rsidRDefault="009F128A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810D08" wp14:editId="2D1D24CF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9C6BEB" w14:textId="77777777" w:rsidR="00821C80" w:rsidRDefault="00821C80"/>
                          <w:p w14:paraId="03E5090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978E7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41EF1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7DCFC6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989BE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FA2810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83CD0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01D216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10D08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" filled="f" strokeweight=".25pt">
                <v:textbox inset="1pt,1pt,1pt,1pt">
                  <w:txbxContent>
                    <w:p w14:paraId="589C6BEB" w14:textId="77777777" w:rsidR="00821C80" w:rsidRDefault="00821C80"/>
                    <w:p w14:paraId="03E5090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4978E7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541EF1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D7DCFC6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E989BE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FA2810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83CD0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01D2163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B94992">
        <w:rPr>
          <w:rFonts w:ascii="Times New Roman" w:hAnsi="Times New Roman"/>
          <w:b w:val="0"/>
          <w:bCs/>
          <w:sz w:val="24"/>
        </w:rPr>
        <w:t xml:space="preserve">8 </w:t>
      </w:r>
      <w:r w:rsidR="00F83B51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16E8EA38" w14:textId="77777777" w:rsidR="00821C80" w:rsidRDefault="00821C80">
      <w:pPr>
        <w:rPr>
          <w:sz w:val="22"/>
        </w:rPr>
      </w:pPr>
    </w:p>
    <w:p w14:paraId="006E2DC1" w14:textId="77777777" w:rsidR="00821C80" w:rsidRDefault="00821C80">
      <w:pPr>
        <w:rPr>
          <w:sz w:val="22"/>
        </w:rPr>
      </w:pPr>
    </w:p>
    <w:p w14:paraId="1DDDFC90" w14:textId="77777777" w:rsidR="00821C80" w:rsidRDefault="00821C80">
      <w:pPr>
        <w:rPr>
          <w:sz w:val="22"/>
        </w:rPr>
      </w:pPr>
    </w:p>
    <w:p w14:paraId="682EE3AC" w14:textId="0EAB228D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</w:t>
      </w:r>
      <w:r w:rsidR="00B94992">
        <w:rPr>
          <w:sz w:val="24"/>
          <w:szCs w:val="24"/>
        </w:rPr>
        <w:t>82</w:t>
      </w:r>
      <w:r w:rsidR="00186C2C">
        <w:rPr>
          <w:sz w:val="24"/>
          <w:szCs w:val="24"/>
        </w:rPr>
        <w:t>/202</w:t>
      </w:r>
      <w:r w:rsidR="00AA37D9">
        <w:rPr>
          <w:sz w:val="24"/>
          <w:szCs w:val="24"/>
        </w:rPr>
        <w:t>5</w:t>
      </w:r>
    </w:p>
    <w:p w14:paraId="69E12E23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EB3E567" w14:textId="218B3FF6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1F04D9">
        <w:br/>
      </w:r>
      <w:r w:rsidRPr="00F83B51">
        <w:t>do dysponowania tymi osobami</w:t>
      </w:r>
      <w:r w:rsidR="0060654D" w:rsidRPr="0060654D">
        <w:t>.</w:t>
      </w:r>
    </w:p>
    <w:p w14:paraId="5674A7D0" w14:textId="1B32B512" w:rsidR="00150D7E" w:rsidRDefault="00150D7E" w:rsidP="001F04D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F04D9">
        <w:rPr>
          <w:b/>
          <w:sz w:val="24"/>
        </w:rPr>
        <w:t>Podstawowym bez negocjacji</w:t>
      </w:r>
      <w:r>
        <w:rPr>
          <w:b/>
          <w:bCs/>
        </w:rPr>
        <w:t xml:space="preserve"> </w:t>
      </w:r>
      <w:r w:rsidR="001F04D9" w:rsidRPr="001F04D9">
        <w:rPr>
          <w:b/>
          <w:bCs/>
          <w:sz w:val="24"/>
          <w:szCs w:val="24"/>
        </w:rPr>
        <w:t>pn</w:t>
      </w:r>
      <w:r w:rsidR="001F04D9">
        <w:rPr>
          <w:b/>
          <w:bCs/>
        </w:rPr>
        <w:t>.</w:t>
      </w:r>
      <w:r>
        <w:rPr>
          <w:sz w:val="24"/>
        </w:rPr>
        <w:t>:</w:t>
      </w:r>
    </w:p>
    <w:p w14:paraId="1C2596D7" w14:textId="74A9438E" w:rsidR="00AA37D9" w:rsidRDefault="00B94992" w:rsidP="00150D7E">
      <w:pPr>
        <w:jc w:val="both"/>
        <w:rPr>
          <w:sz w:val="24"/>
        </w:rPr>
      </w:pPr>
      <w:r w:rsidRPr="00B94992">
        <w:rPr>
          <w:b/>
          <w:sz w:val="24"/>
          <w:szCs w:val="24"/>
        </w:rPr>
        <w:t>Dostosowanie łazienek do przepisów Sanepidu na Oddziałach Szpitalnych w Fili nr 1 w ramach zadania " Realizacja prac remontowych na obiektach Filii nr 1 i 2 Szpitala Wojewódzkiego w Poznaniu wynikające z zaleceń pokontrolnych sanepidu”</w:t>
      </w:r>
    </w:p>
    <w:p w14:paraId="45555A97" w14:textId="7F9F9D9A"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</w:t>
      </w:r>
      <w:r w:rsidR="00E05433">
        <w:t>)</w:t>
      </w:r>
      <w:r>
        <w:t>:</w:t>
      </w:r>
    </w:p>
    <w:p w14:paraId="76813994" w14:textId="77777777" w:rsidR="0060654D" w:rsidRPr="0060654D" w:rsidRDefault="0060654D" w:rsidP="0060654D">
      <w:pPr>
        <w:pStyle w:val="Tekstpodstawowy2"/>
      </w:pPr>
    </w:p>
    <w:tbl>
      <w:tblPr>
        <w:tblW w:w="136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1985"/>
        <w:gridCol w:w="2409"/>
        <w:gridCol w:w="3828"/>
        <w:gridCol w:w="3118"/>
      </w:tblGrid>
      <w:tr w:rsidR="00AA37D9" w14:paraId="62C0461C" w14:textId="77777777" w:rsidTr="00AA37D9">
        <w:trPr>
          <w:cantSplit/>
          <w:trHeight w:val="600"/>
        </w:trPr>
        <w:tc>
          <w:tcPr>
            <w:tcW w:w="2294" w:type="dxa"/>
            <w:vAlign w:val="center"/>
          </w:tcPr>
          <w:p w14:paraId="568AE417" w14:textId="536B5255" w:rsidR="00AA37D9" w:rsidRPr="00F83B51" w:rsidRDefault="00AA37D9" w:rsidP="0060654D">
            <w:pPr>
              <w:jc w:val="center"/>
            </w:pPr>
            <w:r w:rsidRPr="00BA2BBC">
              <w:t>Imię i Nazwisko</w:t>
            </w:r>
            <w:r>
              <w:t xml:space="preserve"> - </w:t>
            </w:r>
            <w:r w:rsidRPr="00CF0663">
              <w:rPr>
                <w:u w:val="single"/>
              </w:rPr>
              <w:t>podać</w:t>
            </w:r>
          </w:p>
        </w:tc>
        <w:tc>
          <w:tcPr>
            <w:tcW w:w="1985" w:type="dxa"/>
            <w:vAlign w:val="center"/>
          </w:tcPr>
          <w:p w14:paraId="295D33FA" w14:textId="54A806DC" w:rsidR="00AA37D9" w:rsidRPr="00F83B51" w:rsidRDefault="00AA37D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>
              <w:t xml:space="preserve"> (sprawowana funkcja/stanowisko) – </w:t>
            </w:r>
            <w:r w:rsidRPr="00CF0663">
              <w:rPr>
                <w:u w:val="single"/>
              </w:rPr>
              <w:t>podać</w:t>
            </w:r>
            <w:r>
              <w:rPr>
                <w:u w:val="single"/>
              </w:rPr>
              <w:t xml:space="preserve"> (dotyczy wszystkich</w:t>
            </w:r>
          </w:p>
        </w:tc>
        <w:tc>
          <w:tcPr>
            <w:tcW w:w="2409" w:type="dxa"/>
            <w:vAlign w:val="center"/>
          </w:tcPr>
          <w:p w14:paraId="48A2F144" w14:textId="1E1068AA" w:rsidR="00AA37D9" w:rsidRPr="00F83B51" w:rsidRDefault="00AA37D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  <w:r>
              <w:t>-</w:t>
            </w:r>
            <w:r>
              <w:br/>
              <w:t>staż pracy</w:t>
            </w:r>
            <w:r w:rsidRPr="00BA2BBC">
              <w:t xml:space="preserve"> (w latach) </w:t>
            </w:r>
            <w:r>
              <w:t xml:space="preserve"> - </w:t>
            </w:r>
            <w:r w:rsidRPr="00CF0663">
              <w:rPr>
                <w:u w:val="single"/>
              </w:rPr>
              <w:t>podać</w:t>
            </w:r>
          </w:p>
        </w:tc>
        <w:tc>
          <w:tcPr>
            <w:tcW w:w="3828" w:type="dxa"/>
            <w:vAlign w:val="center"/>
          </w:tcPr>
          <w:p w14:paraId="0270AECF" w14:textId="77777777" w:rsidR="00AA37D9" w:rsidRPr="00F83B51" w:rsidRDefault="00AA37D9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3118" w:type="dxa"/>
            <w:vAlign w:val="center"/>
          </w:tcPr>
          <w:p w14:paraId="5C30D1CA" w14:textId="77777777" w:rsidR="00AA37D9" w:rsidRDefault="00AA37D9" w:rsidP="00AA37D9">
            <w:pPr>
              <w:jc w:val="center"/>
            </w:pPr>
            <w:r w:rsidRPr="00BA2BBC">
              <w:t xml:space="preserve">Informacja </w:t>
            </w:r>
            <w:r>
              <w:br/>
            </w:r>
            <w:r w:rsidRPr="00BA2BBC">
              <w:t xml:space="preserve">o podstawie </w:t>
            </w:r>
            <w:r>
              <w:br/>
            </w:r>
            <w:r w:rsidRPr="00BA2BBC">
              <w:t>do dysponowania tymi osobami</w:t>
            </w:r>
          </w:p>
          <w:p w14:paraId="57ED1F8E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3EE06E04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42E96AB7" w14:textId="77777777" w:rsidR="00AA37D9" w:rsidRPr="00D66E48" w:rsidRDefault="00AA37D9" w:rsidP="00AA37D9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FAFD177" w14:textId="77777777" w:rsidR="00AA37D9" w:rsidRPr="00D66E48" w:rsidRDefault="00AA37D9" w:rsidP="00AA37D9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EEE47C" w14:textId="63ABF68E" w:rsidR="00AA37D9" w:rsidRPr="00F83B51" w:rsidRDefault="00AA37D9" w:rsidP="00AA37D9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 w:rsidR="00FD1B52">
              <w:rPr>
                <w:sz w:val="18"/>
                <w:szCs w:val="18"/>
              </w:rPr>
              <w:t>5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AA37D9" w14:paraId="1AB655E3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054E8195" w14:textId="77777777" w:rsidR="00AA37D9" w:rsidRPr="00F83B51" w:rsidRDefault="00AA37D9">
            <w:pPr>
              <w:spacing w:before="120" w:line="360" w:lineRule="auto"/>
            </w:pPr>
            <w:bookmarkStart w:id="0" w:name="_Hlk201571593"/>
          </w:p>
        </w:tc>
        <w:tc>
          <w:tcPr>
            <w:tcW w:w="1985" w:type="dxa"/>
          </w:tcPr>
          <w:p w14:paraId="2FCDE9B3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419C9A23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29FF8356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4A5E3223" w14:textId="77777777" w:rsidR="00AA37D9" w:rsidRPr="00F83B51" w:rsidRDefault="00AA37D9">
            <w:pPr>
              <w:spacing w:before="120" w:line="360" w:lineRule="auto"/>
            </w:pPr>
          </w:p>
        </w:tc>
      </w:tr>
      <w:tr w:rsidR="00AA37D9" w14:paraId="7311B64E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6009B1E4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1985" w:type="dxa"/>
          </w:tcPr>
          <w:p w14:paraId="6EFA5C28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5AC0D3FA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00EF63C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7AD25B9E" w14:textId="77777777" w:rsidR="00AA37D9" w:rsidRPr="00F83B51" w:rsidRDefault="00AA37D9">
            <w:pPr>
              <w:spacing w:before="120" w:line="360" w:lineRule="auto"/>
            </w:pPr>
          </w:p>
        </w:tc>
      </w:tr>
      <w:tr w:rsidR="00AA37D9" w14:paraId="69F83D70" w14:textId="77777777" w:rsidTr="00AA37D9">
        <w:trPr>
          <w:cantSplit/>
          <w:trHeight w:hRule="exact" w:val="580"/>
        </w:trPr>
        <w:tc>
          <w:tcPr>
            <w:tcW w:w="2294" w:type="dxa"/>
          </w:tcPr>
          <w:p w14:paraId="098BC819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1985" w:type="dxa"/>
          </w:tcPr>
          <w:p w14:paraId="5288210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2409" w:type="dxa"/>
          </w:tcPr>
          <w:p w14:paraId="45A58CC0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828" w:type="dxa"/>
          </w:tcPr>
          <w:p w14:paraId="7F89E02D" w14:textId="77777777" w:rsidR="00AA37D9" w:rsidRPr="00F83B51" w:rsidRDefault="00AA37D9">
            <w:pPr>
              <w:spacing w:before="120" w:line="360" w:lineRule="auto"/>
            </w:pPr>
          </w:p>
        </w:tc>
        <w:tc>
          <w:tcPr>
            <w:tcW w:w="3118" w:type="dxa"/>
          </w:tcPr>
          <w:p w14:paraId="676A096B" w14:textId="77777777" w:rsidR="00AA37D9" w:rsidRPr="00F83B51" w:rsidRDefault="00AA37D9">
            <w:pPr>
              <w:spacing w:before="120" w:line="360" w:lineRule="auto"/>
            </w:pPr>
          </w:p>
        </w:tc>
      </w:tr>
      <w:bookmarkEnd w:id="0"/>
      <w:tr w:rsidR="00AA37D9" w:rsidRPr="00F83B51" w14:paraId="5B6399D8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8D706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E073A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E202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FCCB0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C6ECD" w14:textId="77777777" w:rsidR="00AA37D9" w:rsidRPr="00F83B51" w:rsidRDefault="00AA37D9" w:rsidP="008B6C0D">
            <w:pPr>
              <w:spacing w:before="120" w:line="360" w:lineRule="auto"/>
            </w:pPr>
          </w:p>
        </w:tc>
      </w:tr>
      <w:tr w:rsidR="00AA37D9" w:rsidRPr="00F83B51" w14:paraId="0D0958C3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1D88D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D4DF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FF490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FFED9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0AFE8" w14:textId="77777777" w:rsidR="00AA37D9" w:rsidRPr="00F83B51" w:rsidRDefault="00AA37D9" w:rsidP="008B6C0D">
            <w:pPr>
              <w:spacing w:before="120" w:line="360" w:lineRule="auto"/>
            </w:pPr>
          </w:p>
        </w:tc>
      </w:tr>
      <w:tr w:rsidR="00AA37D9" w:rsidRPr="00F83B51" w14:paraId="15A38358" w14:textId="77777777" w:rsidTr="00AA37D9">
        <w:trPr>
          <w:cantSplit/>
          <w:trHeight w:hRule="exact" w:val="580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EDF85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1D15F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5EC48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47FDF" w14:textId="77777777" w:rsidR="00AA37D9" w:rsidRPr="00F83B51" w:rsidRDefault="00AA37D9" w:rsidP="008B6C0D">
            <w:pPr>
              <w:spacing w:before="120" w:line="360" w:lineRule="auto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A6A79" w14:textId="77777777" w:rsidR="00AA37D9" w:rsidRPr="00F83B51" w:rsidRDefault="00AA37D9" w:rsidP="008B6C0D">
            <w:pPr>
              <w:spacing w:before="120" w:line="360" w:lineRule="auto"/>
            </w:pPr>
          </w:p>
        </w:tc>
      </w:tr>
    </w:tbl>
    <w:p w14:paraId="1A3D7EE7" w14:textId="77777777" w:rsidR="007D208F" w:rsidRPr="007D208F" w:rsidRDefault="007D208F" w:rsidP="007D208F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jc w:val="both"/>
        <w:rPr>
          <w:sz w:val="24"/>
          <w:szCs w:val="24"/>
        </w:rPr>
      </w:pPr>
    </w:p>
    <w:p w14:paraId="7359DD48" w14:textId="162F953C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598B0D10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AB717" w14:textId="77777777" w:rsidR="00565EF2" w:rsidRDefault="00565EF2">
      <w:r>
        <w:separator/>
      </w:r>
    </w:p>
  </w:endnote>
  <w:endnote w:type="continuationSeparator" w:id="0">
    <w:p w14:paraId="6C6A798E" w14:textId="77777777" w:rsidR="00565EF2" w:rsidRDefault="0056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FC86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96B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657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E6BE54" w14:textId="77777777" w:rsidR="00821C80" w:rsidRDefault="00821C80">
    <w:pPr>
      <w:pStyle w:val="Stopka"/>
      <w:tabs>
        <w:tab w:val="clear" w:pos="4536"/>
      </w:tabs>
      <w:jc w:val="center"/>
    </w:pPr>
  </w:p>
  <w:p w14:paraId="64207B3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3B0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380A" w14:textId="77777777" w:rsidR="00821C80" w:rsidRDefault="00821C80">
    <w:pPr>
      <w:pStyle w:val="Stopka"/>
      <w:tabs>
        <w:tab w:val="clear" w:pos="4536"/>
      </w:tabs>
      <w:jc w:val="center"/>
    </w:pPr>
  </w:p>
  <w:p w14:paraId="02FABB11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5AD91" w14:textId="77777777" w:rsidR="00565EF2" w:rsidRDefault="00565EF2">
      <w:r>
        <w:separator/>
      </w:r>
    </w:p>
  </w:footnote>
  <w:footnote w:type="continuationSeparator" w:id="0">
    <w:p w14:paraId="6BD64D94" w14:textId="77777777" w:rsidR="00565EF2" w:rsidRDefault="0056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12788" w14:textId="77777777"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11EC9" w14:textId="77777777"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88C3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01"/>
    <w:rsid w:val="00150D7E"/>
    <w:rsid w:val="00167844"/>
    <w:rsid w:val="00167DCC"/>
    <w:rsid w:val="00186C2C"/>
    <w:rsid w:val="001F04D9"/>
    <w:rsid w:val="004E070D"/>
    <w:rsid w:val="00503001"/>
    <w:rsid w:val="00565EF2"/>
    <w:rsid w:val="0060654D"/>
    <w:rsid w:val="006746F7"/>
    <w:rsid w:val="006E17CB"/>
    <w:rsid w:val="007064BA"/>
    <w:rsid w:val="00771188"/>
    <w:rsid w:val="007D208F"/>
    <w:rsid w:val="00821C80"/>
    <w:rsid w:val="00936CFB"/>
    <w:rsid w:val="00980415"/>
    <w:rsid w:val="009C437A"/>
    <w:rsid w:val="009F128A"/>
    <w:rsid w:val="00AA37D9"/>
    <w:rsid w:val="00AA594F"/>
    <w:rsid w:val="00B11EA3"/>
    <w:rsid w:val="00B41A5F"/>
    <w:rsid w:val="00B551AF"/>
    <w:rsid w:val="00B94992"/>
    <w:rsid w:val="00C93EBC"/>
    <w:rsid w:val="00D52F5E"/>
    <w:rsid w:val="00E05433"/>
    <w:rsid w:val="00E819CF"/>
    <w:rsid w:val="00EE747B"/>
    <w:rsid w:val="00F01210"/>
    <w:rsid w:val="00F83B51"/>
    <w:rsid w:val="00FA6846"/>
    <w:rsid w:val="00FD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9112B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199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11</cp:revision>
  <cp:lastPrinted>2000-12-12T16:01:00Z</cp:lastPrinted>
  <dcterms:created xsi:type="dcterms:W3CDTF">2022-06-20T09:40:00Z</dcterms:created>
  <dcterms:modified xsi:type="dcterms:W3CDTF">2025-07-07T11:51:00Z</dcterms:modified>
</cp:coreProperties>
</file>