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76AF" w14:textId="160FC9F2" w:rsidR="00025386" w:rsidRPr="00D36EB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36EB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36EB8" w:rsidRPr="00D36EB8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D36EB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36EB8" w14:paraId="6F426337" w14:textId="77777777" w:rsidTr="00467CA2">
        <w:tc>
          <w:tcPr>
            <w:tcW w:w="2800" w:type="dxa"/>
            <w:shd w:val="clear" w:color="auto" w:fill="auto"/>
          </w:tcPr>
          <w:p w14:paraId="0C0710E3" w14:textId="77777777" w:rsidR="00D520D3" w:rsidRPr="00D36EB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36EB8">
              <w:rPr>
                <w:rFonts w:ascii="Arial Narrow" w:hAnsi="Arial Narrow" w:cs="Arial"/>
                <w:b/>
              </w:rPr>
              <w:t>Podmiot</w:t>
            </w:r>
            <w:r w:rsidRPr="00D36EB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1F8ADE" w14:textId="77777777" w:rsidR="00D520D3" w:rsidRPr="00D36E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1F152F" w14:textId="77777777" w:rsidR="00D520D3" w:rsidRPr="00D36E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7C57D5" w14:textId="77777777" w:rsidR="00D520D3" w:rsidRPr="00D36EB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36EB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36EB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36EB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36EB8" w14:paraId="00B13398" w14:textId="77777777" w:rsidTr="00467CA2">
        <w:tc>
          <w:tcPr>
            <w:tcW w:w="2800" w:type="dxa"/>
            <w:shd w:val="clear" w:color="auto" w:fill="auto"/>
          </w:tcPr>
          <w:p w14:paraId="60E527D8" w14:textId="77777777" w:rsidR="00D520D3" w:rsidRPr="00D36EB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36EB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3674D7" w14:textId="77777777" w:rsidR="00D520D3" w:rsidRPr="00D36E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2D411D" w14:textId="77777777" w:rsidR="00D520D3" w:rsidRPr="00D36E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27A350" w14:textId="77777777" w:rsidR="00D520D3" w:rsidRPr="00D36EB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36EB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36EB8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36EB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91507B1" w14:textId="77777777" w:rsidR="00B62AD0" w:rsidRPr="00D36EB8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6EB8" w14:paraId="5431A07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D4D0FE" w14:textId="77777777" w:rsidR="00053927" w:rsidRPr="00D36EB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36EB8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D626E63" w14:textId="77777777" w:rsidR="00053927" w:rsidRPr="00D36EB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36EB8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36EB8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36EB8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E51AB8" w14:textId="77777777" w:rsidR="0071340C" w:rsidRPr="00D36EB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36EB8">
        <w:rPr>
          <w:rFonts w:ascii="Arial Narrow" w:eastAsia="Times New Roman" w:hAnsi="Arial Narrow" w:cs="Arial"/>
          <w:lang w:eastAsia="pl-PL"/>
        </w:rPr>
        <w:t xml:space="preserve">, </w:t>
      </w:r>
      <w:r w:rsidRPr="00D36EB8">
        <w:rPr>
          <w:rFonts w:ascii="Arial Narrow" w:eastAsia="Times New Roman" w:hAnsi="Arial Narrow" w:cs="Arial"/>
          <w:lang w:eastAsia="pl-PL"/>
        </w:rPr>
        <w:t>w oparciu o</w:t>
      </w:r>
      <w:r w:rsidR="00EF3368" w:rsidRPr="00D36EB8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36EB8">
        <w:rPr>
          <w:rFonts w:ascii="Arial Narrow" w:hAnsi="Arial Narrow" w:cs="Arial"/>
        </w:rPr>
        <w:t xml:space="preserve"> ustawy </w:t>
      </w:r>
      <w:r w:rsidR="00EF3368" w:rsidRPr="00D36EB8">
        <w:rPr>
          <w:rFonts w:ascii="Arial Narrow" w:hAnsi="Arial Narrow" w:cs="Arial"/>
        </w:rPr>
        <w:t xml:space="preserve">z dnia 11 września 2019r. Prawo zamówień publicznych </w:t>
      </w:r>
      <w:r w:rsidR="004D0BD3" w:rsidRPr="00D36EB8">
        <w:rPr>
          <w:rFonts w:ascii="Arial Narrow" w:hAnsi="Arial Narrow" w:cs="Arial"/>
        </w:rPr>
        <w:t>(t.j. Dz. U. z 2024 poz. 1320)</w:t>
      </w:r>
      <w:r w:rsidR="00E27ABB" w:rsidRPr="00D36EB8">
        <w:rPr>
          <w:rFonts w:ascii="Arial Narrow" w:eastAsia="Times New Roman" w:hAnsi="Arial Narrow" w:cs="Arial"/>
          <w:lang w:eastAsia="pl-PL"/>
        </w:rPr>
        <w:t xml:space="preserve">, </w:t>
      </w:r>
      <w:r w:rsidRPr="00D36EB8">
        <w:rPr>
          <w:rFonts w:ascii="Arial Narrow" w:eastAsia="Times New Roman" w:hAnsi="Arial Narrow" w:cs="Arial"/>
          <w:lang w:eastAsia="pl-PL"/>
        </w:rPr>
        <w:t xml:space="preserve">że </w:t>
      </w:r>
      <w:r w:rsidRPr="00D36EB8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36EB8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36EB8">
        <w:rPr>
          <w:rFonts w:ascii="Arial Narrow" w:eastAsia="Times New Roman" w:hAnsi="Arial Narrow" w:cs="Arial"/>
          <w:lang w:eastAsia="pl-PL"/>
        </w:rPr>
        <w:t xml:space="preserve">do </w:t>
      </w:r>
      <w:r w:rsidRPr="00D36EB8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36EB8" w14:paraId="2BC03EE5" w14:textId="77777777" w:rsidTr="00467CA2">
        <w:tc>
          <w:tcPr>
            <w:tcW w:w="2269" w:type="dxa"/>
            <w:shd w:val="clear" w:color="auto" w:fill="auto"/>
          </w:tcPr>
          <w:p w14:paraId="063ECE81" w14:textId="77777777" w:rsidR="00D520D3" w:rsidRPr="00D36EB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84CD2E" w14:textId="77777777" w:rsidR="00D520D3" w:rsidRPr="00D36EB8" w:rsidRDefault="004D0B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520D3" w:rsidRPr="00D36EB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D0BD3" w:rsidRPr="00D36EB8" w14:paraId="04C22D3B" w14:textId="77777777" w:rsidTr="00D36779">
        <w:tc>
          <w:tcPr>
            <w:tcW w:w="2269" w:type="dxa"/>
            <w:shd w:val="clear" w:color="auto" w:fill="auto"/>
          </w:tcPr>
          <w:p w14:paraId="0939A139" w14:textId="77777777" w:rsidR="004D0BD3" w:rsidRPr="00D36EB8" w:rsidRDefault="004D0BD3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EACCDF" w14:textId="77777777" w:rsidR="004D0BD3" w:rsidRPr="00D36EB8" w:rsidRDefault="004D0BD3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bCs/>
                <w:lang w:eastAsia="pl-PL"/>
              </w:rPr>
              <w:t>75/2025</w:t>
            </w:r>
          </w:p>
        </w:tc>
      </w:tr>
    </w:tbl>
    <w:p w14:paraId="284DD5FA" w14:textId="77777777" w:rsidR="00DC652A" w:rsidRPr="00D36EB8" w:rsidRDefault="004D0BD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36EB8">
        <w:rPr>
          <w:rFonts w:ascii="Arial Narrow" w:eastAsia="Times New Roman" w:hAnsi="Arial Narrow" w:cs="Arial"/>
          <w:lang w:eastAsia="pl-PL"/>
        </w:rPr>
        <w:t>do dyspozycji Wykonawcy:</w:t>
      </w:r>
    </w:p>
    <w:p w14:paraId="4D16A25D" w14:textId="77777777" w:rsidR="00DC652A" w:rsidRPr="00D36EB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85FB079" w14:textId="77777777" w:rsidR="0071340C" w:rsidRPr="00D36E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36EB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36EB8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36EB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A01FCA9" w14:textId="77777777" w:rsidR="0071340C" w:rsidRPr="00D36E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94685B0" w14:textId="77777777" w:rsidR="0071340C" w:rsidRPr="00D36EB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t>nw. zasobów:</w:t>
      </w:r>
    </w:p>
    <w:p w14:paraId="71835D71" w14:textId="77777777" w:rsidR="0071340C" w:rsidRPr="00D36E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7A4B435" w14:textId="77777777" w:rsidR="0071340C" w:rsidRPr="00D36E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36EB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36EB8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36EB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4A22E57" w14:textId="77777777" w:rsidR="0071340C" w:rsidRPr="00D36E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3CD8BEAF" w14:textId="77777777" w:rsidR="0071340C" w:rsidRPr="00D36E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2181BCF" w14:textId="77777777" w:rsidR="00DC652A" w:rsidRPr="00D36E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36EB8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36EB8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36EB8">
        <w:rPr>
          <w:rFonts w:ascii="Arial Narrow" w:eastAsia="Times New Roman" w:hAnsi="Arial Narrow" w:cs="Arial"/>
          <w:lang w:eastAsia="pl-PL"/>
        </w:rPr>
        <w:t>:</w:t>
      </w:r>
    </w:p>
    <w:p w14:paraId="51EFC50A" w14:textId="77777777" w:rsidR="00DC652A" w:rsidRPr="00D36E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t>u</w:t>
      </w:r>
      <w:r w:rsidR="00DC652A" w:rsidRPr="00D36EB8">
        <w:rPr>
          <w:rFonts w:ascii="Arial Narrow" w:eastAsia="Times New Roman" w:hAnsi="Arial Narrow" w:cs="Arial"/>
          <w:lang w:eastAsia="pl-PL"/>
        </w:rPr>
        <w:t>dostę</w:t>
      </w:r>
      <w:r w:rsidRPr="00D36EB8">
        <w:rPr>
          <w:rFonts w:ascii="Arial Narrow" w:eastAsia="Times New Roman" w:hAnsi="Arial Narrow" w:cs="Arial"/>
          <w:lang w:eastAsia="pl-PL"/>
        </w:rPr>
        <w:t>p</w:t>
      </w:r>
      <w:r w:rsidR="00DC652A" w:rsidRPr="00D36EB8">
        <w:rPr>
          <w:rFonts w:ascii="Arial Narrow" w:eastAsia="Times New Roman" w:hAnsi="Arial Narrow" w:cs="Arial"/>
          <w:lang w:eastAsia="pl-PL"/>
        </w:rPr>
        <w:t>ni</w:t>
      </w:r>
      <w:r w:rsidRPr="00D36EB8">
        <w:rPr>
          <w:rFonts w:ascii="Arial Narrow" w:eastAsia="Times New Roman" w:hAnsi="Arial Narrow" w:cs="Arial"/>
          <w:lang w:eastAsia="pl-PL"/>
        </w:rPr>
        <w:t>ę</w:t>
      </w:r>
      <w:r w:rsidR="00DC652A" w:rsidRPr="00D36EB8">
        <w:rPr>
          <w:rFonts w:ascii="Arial Narrow" w:eastAsia="Times New Roman" w:hAnsi="Arial Narrow" w:cs="Arial"/>
          <w:lang w:eastAsia="pl-PL"/>
        </w:rPr>
        <w:t xml:space="preserve"> </w:t>
      </w:r>
      <w:r w:rsidRPr="00D36EB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666FF99" w14:textId="77777777" w:rsidR="0093388F" w:rsidRPr="00D36E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8689128" w14:textId="77777777" w:rsidR="0093388F" w:rsidRPr="00D36E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E95A00C" w14:textId="77777777" w:rsidR="0093388F" w:rsidRPr="00D36E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D29B125" w14:textId="77777777" w:rsidR="00CB29AC" w:rsidRPr="00D36EB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37DA88A" w14:textId="77777777" w:rsidR="00CB29AC" w:rsidRPr="00D36E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B796A3" w14:textId="77777777" w:rsidR="00830970" w:rsidRPr="00D36E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36EB8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D36EB8">
        <w:rPr>
          <w:rFonts w:ascii="Arial Narrow" w:eastAsia="Times New Roman" w:hAnsi="Arial Narrow" w:cs="Arial"/>
          <w:lang w:eastAsia="pl-PL"/>
        </w:rPr>
        <w:t xml:space="preserve">mojego </w:t>
      </w:r>
      <w:r w:rsidRPr="00D36EB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36EB8">
        <w:rPr>
          <w:rFonts w:ascii="Arial Narrow" w:eastAsia="Times New Roman" w:hAnsi="Arial Narrow" w:cs="Arial"/>
          <w:lang w:eastAsia="pl-PL"/>
        </w:rPr>
        <w:t>będzie następujący:</w:t>
      </w:r>
    </w:p>
    <w:p w14:paraId="2C1AE99F" w14:textId="77777777" w:rsidR="00E27ABB" w:rsidRPr="00D36EB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36EB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36EB8" w14:paraId="0419CCED" w14:textId="77777777" w:rsidTr="00467CA2">
        <w:tc>
          <w:tcPr>
            <w:tcW w:w="2660" w:type="dxa"/>
            <w:shd w:val="clear" w:color="auto" w:fill="auto"/>
          </w:tcPr>
          <w:p w14:paraId="1F813CA6" w14:textId="77777777" w:rsidR="00D520D3" w:rsidRPr="00D36E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007583" w14:textId="77777777" w:rsidR="00D520D3" w:rsidRPr="00D36E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8A8E7D2" w14:textId="77777777" w:rsidR="00D520D3" w:rsidRPr="00D36EB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D25D34" w14:textId="77777777" w:rsidR="00D520D3" w:rsidRPr="00D36E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4E3562" w14:textId="77777777" w:rsidR="00D520D3" w:rsidRPr="00D36E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62D1DC" w14:textId="77777777" w:rsidR="00D520D3" w:rsidRPr="00D36EB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D0BD3"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36EB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6CD75811" w14:textId="77777777" w:rsidR="00E27ABB" w:rsidRPr="00D36EB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36EB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3C317" w14:textId="77777777" w:rsidR="005F245C" w:rsidRDefault="005F245C" w:rsidP="00025386">
      <w:pPr>
        <w:spacing w:after="0" w:line="240" w:lineRule="auto"/>
      </w:pPr>
      <w:r>
        <w:separator/>
      </w:r>
    </w:p>
  </w:endnote>
  <w:endnote w:type="continuationSeparator" w:id="0">
    <w:p w14:paraId="409D6674" w14:textId="77777777" w:rsidR="005F245C" w:rsidRDefault="005F24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C5CA6" w14:textId="77777777" w:rsidR="004D0BD3" w:rsidRDefault="004D0B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19B0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56A73F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74F07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39394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50B3" w14:textId="77777777" w:rsidR="004D0BD3" w:rsidRDefault="004D0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F599B" w14:textId="77777777" w:rsidR="005F245C" w:rsidRDefault="005F245C" w:rsidP="00025386">
      <w:pPr>
        <w:spacing w:after="0" w:line="240" w:lineRule="auto"/>
      </w:pPr>
      <w:r>
        <w:separator/>
      </w:r>
    </w:p>
  </w:footnote>
  <w:footnote w:type="continuationSeparator" w:id="0">
    <w:p w14:paraId="1704B80E" w14:textId="77777777" w:rsidR="005F245C" w:rsidRDefault="005F24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30468" w14:textId="77777777" w:rsidR="004D0BD3" w:rsidRDefault="004D0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6B5D" w14:textId="77777777" w:rsidR="004D0BD3" w:rsidRDefault="004D0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9C0C" w14:textId="77777777" w:rsidR="004D0BD3" w:rsidRDefault="004D0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812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45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D0BD3"/>
    <w:rsid w:val="004E27D7"/>
    <w:rsid w:val="0055145C"/>
    <w:rsid w:val="005624D8"/>
    <w:rsid w:val="005F245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6EB8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BE050"/>
  <w15:chartTrackingRefBased/>
  <w15:docId w15:val="{D45032FB-9B43-45AC-B154-F1625131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2025-07-07T11:17:00Z</dcterms:created>
  <dcterms:modified xsi:type="dcterms:W3CDTF">2025-07-07T11:17:00Z</dcterms:modified>
</cp:coreProperties>
</file>