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4D75D" w14:textId="2A51D097" w:rsidR="00D62E6E" w:rsidRPr="00447F0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447F00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447F00" w:rsidRPr="00447F00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447F00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47F00" w14:paraId="08784C1D" w14:textId="77777777" w:rsidTr="00D62E6E">
        <w:tc>
          <w:tcPr>
            <w:tcW w:w="2800" w:type="dxa"/>
            <w:shd w:val="clear" w:color="auto" w:fill="auto"/>
          </w:tcPr>
          <w:p w14:paraId="4F96CFDE" w14:textId="77777777" w:rsidR="00D62E6E" w:rsidRPr="00447F0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47F00">
              <w:rPr>
                <w:rFonts w:ascii="Arial Narrow" w:hAnsi="Arial Narrow" w:cs="Arial"/>
                <w:b/>
              </w:rPr>
              <w:t>Wykonawca</w:t>
            </w:r>
            <w:r w:rsidRPr="00447F0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7B1639E" w14:textId="77777777" w:rsidR="00D62E6E" w:rsidRPr="00447F0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B479ACA" w14:textId="77777777" w:rsidR="00D62E6E" w:rsidRPr="00447F0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09EA90" w14:textId="77777777" w:rsidR="00D62E6E" w:rsidRPr="00447F0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47F0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47F0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47F0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447F00" w14:paraId="4096B71D" w14:textId="77777777" w:rsidTr="00D62E6E">
        <w:tc>
          <w:tcPr>
            <w:tcW w:w="2800" w:type="dxa"/>
            <w:shd w:val="clear" w:color="auto" w:fill="auto"/>
          </w:tcPr>
          <w:p w14:paraId="0A0CB80D" w14:textId="77777777" w:rsidR="00D62E6E" w:rsidRPr="00447F0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47F0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4FD7117" w14:textId="77777777" w:rsidR="00D62E6E" w:rsidRPr="00447F0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9E832D5" w14:textId="77777777" w:rsidR="00D62E6E" w:rsidRPr="00447F0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F2E70D" w14:textId="77777777" w:rsidR="00D62E6E" w:rsidRPr="00447F0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47F0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47F00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47F0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0FBA1C2" w14:textId="77777777" w:rsidR="00BC121E" w:rsidRPr="00447F0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53C7" w:rsidRPr="00447F00" w14:paraId="300790CC" w14:textId="77777777" w:rsidTr="00D3677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798199" w14:textId="77777777" w:rsidR="004653C7" w:rsidRPr="00447F00" w:rsidRDefault="004653C7" w:rsidP="00D3677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06D7045" w14:textId="77777777" w:rsidR="004653C7" w:rsidRPr="00447F00" w:rsidRDefault="004653C7" w:rsidP="00D3677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47F0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447F0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447F0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447F0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1178EEEC" w14:textId="77777777" w:rsidR="004653C7" w:rsidRPr="00447F00" w:rsidRDefault="004653C7" w:rsidP="00D3677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772893B" w14:textId="77777777" w:rsidR="004653C7" w:rsidRPr="00447F00" w:rsidRDefault="004653C7" w:rsidP="00D3677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2D4ABF52" w14:textId="77777777" w:rsidR="00BC121E" w:rsidRPr="00447F00" w:rsidRDefault="004653C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47F00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447F00">
        <w:rPr>
          <w:rFonts w:ascii="Arial Narrow" w:eastAsia="Times New Roman" w:hAnsi="Arial Narrow" w:cs="Arial"/>
          <w:lang w:eastAsia="pl-PL"/>
        </w:rPr>
        <w:t>N</w:t>
      </w:r>
      <w:r w:rsidR="00BC121E" w:rsidRPr="00447F00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47F00" w14:paraId="7D2BD878" w14:textId="77777777" w:rsidTr="00D62E6E">
        <w:tc>
          <w:tcPr>
            <w:tcW w:w="2269" w:type="dxa"/>
            <w:shd w:val="clear" w:color="auto" w:fill="auto"/>
          </w:tcPr>
          <w:p w14:paraId="279A8522" w14:textId="77777777" w:rsidR="00D62E6E" w:rsidRPr="00447F0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F222BF" w14:textId="77777777" w:rsidR="00D62E6E" w:rsidRPr="00447F00" w:rsidRDefault="004653C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bCs/>
                <w:lang w:eastAsia="pl-PL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D62E6E" w:rsidRPr="00447F0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653C7" w:rsidRPr="00447F00" w14:paraId="2B02E3B1" w14:textId="77777777" w:rsidTr="00D36779">
        <w:tc>
          <w:tcPr>
            <w:tcW w:w="2269" w:type="dxa"/>
            <w:shd w:val="clear" w:color="auto" w:fill="auto"/>
          </w:tcPr>
          <w:p w14:paraId="161C60C4" w14:textId="77777777" w:rsidR="004653C7" w:rsidRPr="00447F00" w:rsidRDefault="004653C7" w:rsidP="00D367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B90BB4" w14:textId="77777777" w:rsidR="004653C7" w:rsidRPr="00447F00" w:rsidRDefault="004653C7" w:rsidP="00D367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bCs/>
                <w:lang w:eastAsia="pl-PL"/>
              </w:rPr>
              <w:t>75/2025</w:t>
            </w:r>
          </w:p>
        </w:tc>
      </w:tr>
    </w:tbl>
    <w:p w14:paraId="28E5B4F9" w14:textId="77777777" w:rsidR="00BC121E" w:rsidRPr="00447F00" w:rsidRDefault="004653C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447F00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447F00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447F00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447F00">
        <w:rPr>
          <w:rFonts w:ascii="Arial Narrow" w:eastAsia="Times New Roman" w:hAnsi="Arial Narrow" w:cs="Arial"/>
          <w:b/>
          <w:lang w:eastAsia="pl-PL"/>
        </w:rPr>
        <w:t>,</w:t>
      </w:r>
      <w:r w:rsidR="00BC121E" w:rsidRPr="00447F00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447F00">
        <w:rPr>
          <w:rFonts w:ascii="Arial Narrow" w:eastAsia="Times New Roman" w:hAnsi="Arial Narrow" w:cs="Arial"/>
          <w:bCs/>
          <w:lang w:eastAsia="pl-PL"/>
        </w:rPr>
        <w:t>, że:</w:t>
      </w:r>
    </w:p>
    <w:p w14:paraId="0F5C8CBA" w14:textId="77777777" w:rsidR="00BC121E" w:rsidRPr="00447F0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447F00">
        <w:rPr>
          <w:rFonts w:ascii="Arial Narrow" w:eastAsia="Times New Roman" w:hAnsi="Arial Narrow" w:cs="Arial"/>
          <w:b/>
          <w:bCs/>
        </w:rPr>
        <w:object w:dxaOrig="0" w:dyaOrig="0" w14:anchorId="4E6333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47F00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47F00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447F00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447F00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447F00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447F00">
        <w:rPr>
          <w:rFonts w:ascii="Arial Narrow" w:eastAsia="Times New Roman" w:hAnsi="Arial Narrow" w:cs="Arial"/>
          <w:lang w:eastAsia="pl-PL"/>
        </w:rPr>
        <w:t>.</w:t>
      </w:r>
    </w:p>
    <w:p w14:paraId="6C8F6DFF" w14:textId="77777777" w:rsidR="00BC121E" w:rsidRPr="00447F0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47F00">
        <w:rPr>
          <w:rFonts w:ascii="Arial Narrow" w:eastAsia="Times New Roman" w:hAnsi="Arial Narrow" w:cs="Arial"/>
          <w:b/>
          <w:bCs/>
        </w:rPr>
        <w:object w:dxaOrig="0" w:dyaOrig="0" w14:anchorId="4EBC0CD8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47F00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47F00">
        <w:rPr>
          <w:rFonts w:ascii="Arial Narrow" w:eastAsia="Times New Roman" w:hAnsi="Arial Narrow" w:cs="Arial"/>
          <w:lang w:eastAsia="pl-PL"/>
        </w:rPr>
        <w:t xml:space="preserve">            </w:t>
      </w:r>
      <w:r w:rsidRPr="00447F00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447F00">
        <w:rPr>
          <w:rFonts w:ascii="Arial Narrow" w:eastAsia="Times New Roman" w:hAnsi="Arial Narrow" w:cs="Arial"/>
          <w:lang w:eastAsia="pl-PL"/>
        </w:rPr>
        <w:t>t.j. Dz.U. 2024 poz. 1616</w:t>
      </w:r>
      <w:r w:rsidRPr="00447F00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557BB2D7" w14:textId="77777777" w:rsidR="00BF69A4" w:rsidRPr="00447F0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47F00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47F00" w14:paraId="4442EA8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CED5" w14:textId="77777777" w:rsidR="00BC121E" w:rsidRPr="00447F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363FE" w14:textId="77777777" w:rsidR="00BC121E" w:rsidRPr="00447F0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00455" w14:textId="77777777" w:rsidR="00BC121E" w:rsidRPr="00447F0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447F00" w14:paraId="253656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AFE20" w14:textId="77777777" w:rsidR="00BC121E" w:rsidRPr="00447F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F25B" w14:textId="77777777" w:rsidR="00BC121E" w:rsidRPr="00447F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7A00" w14:textId="77777777" w:rsidR="00BC121E" w:rsidRPr="00447F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447F00" w14:paraId="067A154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79FA8" w14:textId="77777777" w:rsidR="00BC121E" w:rsidRPr="00447F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B1AB" w14:textId="77777777" w:rsidR="00BC121E" w:rsidRPr="00447F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CB74" w14:textId="77777777" w:rsidR="00BC121E" w:rsidRPr="00447F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48F3377" w14:textId="77777777" w:rsidR="00BC121E" w:rsidRPr="00447F0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447F00">
        <w:rPr>
          <w:rFonts w:ascii="Arial Narrow" w:eastAsia="Times New Roman" w:hAnsi="Arial Narrow" w:cs="Arial"/>
          <w:u w:val="single"/>
          <w:lang w:eastAsia="pl-PL"/>
        </w:rPr>
        <w:lastRenderedPageBreak/>
        <w:t>Uwaga</w:t>
      </w:r>
    </w:p>
    <w:p w14:paraId="54B61A92" w14:textId="77777777" w:rsidR="00BC121E" w:rsidRPr="00447F0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447F00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92631AC" w14:textId="77777777" w:rsidR="00067B62" w:rsidRPr="00447F0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447F00">
        <w:rPr>
          <w:rFonts w:ascii="Arial Narrow" w:eastAsia="Times New Roman" w:hAnsi="Arial Narrow" w:cs="Arial"/>
          <w:color w:val="0070C0"/>
          <w:lang w:eastAsia="pl-PL"/>
        </w:rPr>
        <w:t>*</w:t>
      </w:r>
      <w:r w:rsidRPr="00447F00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447F00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794C7D21" w14:textId="77777777" w:rsidR="00067B62" w:rsidRPr="00447F0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47F00" w14:paraId="7DC38BE4" w14:textId="77777777" w:rsidTr="00620E37">
        <w:tc>
          <w:tcPr>
            <w:tcW w:w="2660" w:type="dxa"/>
            <w:shd w:val="clear" w:color="auto" w:fill="auto"/>
          </w:tcPr>
          <w:p w14:paraId="06695F8A" w14:textId="77777777" w:rsidR="00BC121E" w:rsidRPr="00447F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382F10D" w14:textId="77777777" w:rsidR="00BC121E" w:rsidRPr="00447F0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16630E1" w14:textId="77777777" w:rsidR="00BC121E" w:rsidRPr="00447F0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447F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447F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86DE135" w14:textId="77777777" w:rsidR="00BC121E" w:rsidRPr="00447F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A65944E" w14:textId="77777777" w:rsidR="00BC121E" w:rsidRPr="00447F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F75D50" w14:textId="77777777" w:rsidR="00BC121E" w:rsidRPr="00447F0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47F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653C7" w:rsidRPr="00447F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447F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447F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51DAB51E" w14:textId="77777777" w:rsidR="00106AC7" w:rsidRPr="00447F00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447F0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D9EFE" w14:textId="77777777" w:rsidR="002E2E61" w:rsidRDefault="002E2E61">
      <w:r>
        <w:separator/>
      </w:r>
    </w:p>
  </w:endnote>
  <w:endnote w:type="continuationSeparator" w:id="0">
    <w:p w14:paraId="5DDE4DDD" w14:textId="77777777" w:rsidR="002E2E61" w:rsidRDefault="002E2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E067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AB2D6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BD4C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C9F765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41E40CE">
        <v:line id="_x0000_s1025" style="position:absolute;left:0;text-align:left;z-index:251657728" from="-3.85pt,8.7pt" to="455.15pt,8.7pt"/>
      </w:pict>
    </w:r>
  </w:p>
  <w:p w14:paraId="5C8AE3F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B4404" w14:textId="77777777" w:rsidR="004653C7" w:rsidRDefault="004653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EA141" w14:textId="77777777" w:rsidR="002E2E61" w:rsidRDefault="002E2E61">
      <w:r>
        <w:separator/>
      </w:r>
    </w:p>
  </w:footnote>
  <w:footnote w:type="continuationSeparator" w:id="0">
    <w:p w14:paraId="6F46622B" w14:textId="77777777" w:rsidR="002E2E61" w:rsidRDefault="002E2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D559" w14:textId="77777777" w:rsidR="004653C7" w:rsidRDefault="004653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EB214" w14:textId="77777777" w:rsidR="004653C7" w:rsidRDefault="004653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FE494" w14:textId="77777777" w:rsidR="004653C7" w:rsidRDefault="00465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1533410">
    <w:abstractNumId w:val="13"/>
  </w:num>
  <w:num w:numId="2" w16cid:durableId="1735740276">
    <w:abstractNumId w:val="0"/>
  </w:num>
  <w:num w:numId="3" w16cid:durableId="1821732858">
    <w:abstractNumId w:val="11"/>
  </w:num>
  <w:num w:numId="4" w16cid:durableId="598683491">
    <w:abstractNumId w:val="8"/>
  </w:num>
  <w:num w:numId="5" w16cid:durableId="388841091">
    <w:abstractNumId w:val="7"/>
  </w:num>
  <w:num w:numId="6" w16cid:durableId="1617253451">
    <w:abstractNumId w:val="1"/>
  </w:num>
  <w:num w:numId="7" w16cid:durableId="448164119">
    <w:abstractNumId w:val="6"/>
  </w:num>
  <w:num w:numId="8" w16cid:durableId="1368679938">
    <w:abstractNumId w:val="3"/>
  </w:num>
  <w:num w:numId="9" w16cid:durableId="704866662">
    <w:abstractNumId w:val="2"/>
  </w:num>
  <w:num w:numId="10" w16cid:durableId="855507730">
    <w:abstractNumId w:val="5"/>
  </w:num>
  <w:num w:numId="11" w16cid:durableId="1740319800">
    <w:abstractNumId w:val="10"/>
  </w:num>
  <w:num w:numId="12" w16cid:durableId="300698913">
    <w:abstractNumId w:val="4"/>
  </w:num>
  <w:num w:numId="13" w16cid:durableId="1084451299">
    <w:abstractNumId w:val="9"/>
  </w:num>
  <w:num w:numId="14" w16cid:durableId="924084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E6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2E61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7F00"/>
    <w:rsid w:val="00460820"/>
    <w:rsid w:val="004653C7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57A5A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98AECC"/>
  <w15:chartTrackingRefBased/>
  <w15:docId w15:val="{44FDA35F-71F3-4423-8747-BB5269AB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2025-07-07T11:16:00Z</dcterms:created>
  <dcterms:modified xsi:type="dcterms:W3CDTF">2025-07-07T11:16:00Z</dcterms:modified>
</cp:coreProperties>
</file>