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EA0F7" w14:textId="554A6440" w:rsidR="00821C80" w:rsidRPr="00B072E2" w:rsidRDefault="00821C80" w:rsidP="00B072E2">
      <w:pPr>
        <w:pStyle w:val="Nagwek3"/>
        <w:spacing w:before="0"/>
        <w:rPr>
          <w:rFonts w:ascii="Arial Narrow" w:hAnsi="Arial Narrow" w:cs="Arial"/>
          <w:b w:val="0"/>
          <w:bCs/>
          <w:szCs w:val="22"/>
        </w:rPr>
      </w:pPr>
      <w:r w:rsidRPr="00B072E2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356E1D">
        <w:rPr>
          <w:rFonts w:ascii="Arial Narrow" w:hAnsi="Arial Narrow" w:cs="Arial"/>
          <w:b w:val="0"/>
          <w:bCs/>
          <w:szCs w:val="18"/>
        </w:rPr>
        <w:t>3</w:t>
      </w:r>
      <w:r w:rsidR="00F83B51" w:rsidRPr="00B072E2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B072E2" w14:paraId="4DBFF1E5" w14:textId="77777777" w:rsidTr="00B072E2">
        <w:tc>
          <w:tcPr>
            <w:tcW w:w="2800" w:type="dxa"/>
            <w:gridSpan w:val="2"/>
            <w:shd w:val="clear" w:color="auto" w:fill="auto"/>
          </w:tcPr>
          <w:p w14:paraId="3DD22EDF" w14:textId="77777777" w:rsidR="007524A3" w:rsidRPr="00B072E2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72E2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B072E2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435D06B1" w14:textId="77777777" w:rsidR="007524A3" w:rsidRPr="00B072E2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2D67A6F" w14:textId="77777777" w:rsidR="007524A3" w:rsidRPr="00B072E2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B072E2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5923CEC3" w14:textId="77777777" w:rsidR="007524A3" w:rsidRPr="00B072E2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B072E2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B072E2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B072E2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B072E2" w14:paraId="644C4B95" w14:textId="77777777" w:rsidTr="00B072E2">
        <w:tc>
          <w:tcPr>
            <w:tcW w:w="2800" w:type="dxa"/>
            <w:gridSpan w:val="2"/>
            <w:shd w:val="clear" w:color="auto" w:fill="auto"/>
          </w:tcPr>
          <w:p w14:paraId="57AFBCF9" w14:textId="77777777" w:rsidR="007524A3" w:rsidRPr="00B072E2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72E2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0BF1940C" w14:textId="77777777" w:rsidR="00CA5E56" w:rsidRPr="00B072E2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DC93FF0" w14:textId="77777777" w:rsidR="00CA5E56" w:rsidRPr="00B072E2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B072E2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3CA6C124" w14:textId="77777777" w:rsidR="007524A3" w:rsidRPr="00B072E2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B072E2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B072E2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B072E2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CA5E56" w:rsidRPr="00B072E2" w14:paraId="6B2F52FC" w14:textId="77777777" w:rsidTr="00B07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39040B39" w14:textId="77777777" w:rsidR="00CA5E56" w:rsidRPr="00B072E2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B072E2">
              <w:rPr>
                <w:rFonts w:ascii="Arial Narrow" w:hAnsi="Arial Narrow" w:cs="Arial"/>
                <w:b/>
                <w:szCs w:val="28"/>
              </w:rPr>
              <w:t>WYKAZ OSÓB</w:t>
            </w:r>
          </w:p>
        </w:tc>
      </w:tr>
    </w:tbl>
    <w:p w14:paraId="118F801E" w14:textId="77777777" w:rsidR="00CA5E56" w:rsidRPr="00B072E2" w:rsidRDefault="00CA5E56" w:rsidP="00B072E2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072E2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B072E2" w14:paraId="3FFE6556" w14:textId="77777777" w:rsidTr="00CA5E56">
        <w:tc>
          <w:tcPr>
            <w:tcW w:w="2268" w:type="dxa"/>
            <w:shd w:val="clear" w:color="auto" w:fill="auto"/>
          </w:tcPr>
          <w:p w14:paraId="4932A809" w14:textId="77777777" w:rsidR="00CA5E56" w:rsidRPr="00B072E2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72E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37653065" w14:textId="77777777" w:rsidR="00CA5E56" w:rsidRPr="00B072E2" w:rsidRDefault="008F5F6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72E2">
              <w:rPr>
                <w:rFonts w:ascii="Arial Narrow" w:hAnsi="Arial Narrow" w:cs="Arial"/>
                <w:bCs/>
                <w:sz w:val="22"/>
                <w:szCs w:val="22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CA5E56" w:rsidRPr="00B072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F5F66" w:rsidRPr="00B072E2" w14:paraId="726986CA" w14:textId="77777777" w:rsidTr="00D36779">
        <w:tc>
          <w:tcPr>
            <w:tcW w:w="2268" w:type="dxa"/>
            <w:shd w:val="clear" w:color="auto" w:fill="auto"/>
          </w:tcPr>
          <w:p w14:paraId="1D827B7F" w14:textId="77777777" w:rsidR="008F5F66" w:rsidRPr="00B072E2" w:rsidRDefault="008F5F66" w:rsidP="00D367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72E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31C87627" w14:textId="77777777" w:rsidR="008F5F66" w:rsidRPr="00B072E2" w:rsidRDefault="008F5F66" w:rsidP="00D367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72E2">
              <w:rPr>
                <w:rFonts w:ascii="Arial Narrow" w:hAnsi="Arial Narrow" w:cs="Arial"/>
                <w:bCs/>
                <w:sz w:val="22"/>
                <w:szCs w:val="22"/>
              </w:rPr>
              <w:t>75/2025</w:t>
            </w:r>
          </w:p>
        </w:tc>
      </w:tr>
    </w:tbl>
    <w:p w14:paraId="5564DE4E" w14:textId="77777777" w:rsidR="0060654D" w:rsidRPr="00B072E2" w:rsidRDefault="008F5F6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072E2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CA5E56" w:rsidRPr="00B072E2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Pr="00B072E2">
        <w:rPr>
          <w:rFonts w:ascii="Arial Narrow" w:eastAsia="Calibri" w:hAnsi="Arial Narrow" w:cs="Arial"/>
          <w:b/>
          <w:sz w:val="22"/>
          <w:szCs w:val="22"/>
          <w:lang w:eastAsia="en-US"/>
        </w:rPr>
        <w:t>10 Wojskowy Szpital Kliniczny z Polikliniką Samodzielny Publiczny Zakład Opieki Zdrowotnej</w:t>
      </w:r>
      <w:r w:rsidR="00CA5E56" w:rsidRPr="00B072E2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="00CA5E56" w:rsidRPr="00B072E2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B072E2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="00CA5E56" w:rsidRPr="00B072E2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B072E2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A5E56" w:rsidRPr="00B072E2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B072E2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="00CA5E56" w:rsidRPr="00B072E2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B072E2" w14:paraId="5AE7C902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19B137F8" w14:textId="77777777" w:rsidR="00173417" w:rsidRPr="00B072E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072E2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EBCF292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072E2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71B29DD5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072E2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6C5DE990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072E2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69D63CCF" w14:textId="77777777" w:rsidR="00173417" w:rsidRPr="00B072E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072E2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B072E2" w14:paraId="6C091A01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9173C94" w14:textId="77777777" w:rsidR="00173417" w:rsidRPr="00B072E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5B7BADFD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32CEB3E7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3ED87B76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12052FD8" w14:textId="77777777" w:rsidR="00173417" w:rsidRPr="00B072E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B072E2" w14:paraId="7EA0B8D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4377C78" w14:textId="77777777" w:rsidR="00173417" w:rsidRPr="00B072E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4FAED4D8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012846BA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012E0266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5D1EB8B4" w14:textId="77777777" w:rsidR="00173417" w:rsidRPr="00B072E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B072E2" w14:paraId="1B4563AF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6DF69AA" w14:textId="77777777" w:rsidR="00173417" w:rsidRPr="00B072E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3E59810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4A07A103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21B8CC07" w14:textId="77777777" w:rsidR="00173417" w:rsidRPr="00B072E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4977FD83" w14:textId="77777777" w:rsidR="00173417" w:rsidRPr="00B072E2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B072E2" w14:paraId="6A0BA37E" w14:textId="77777777" w:rsidTr="009160CE">
        <w:tc>
          <w:tcPr>
            <w:tcW w:w="6237" w:type="dxa"/>
            <w:shd w:val="clear" w:color="auto" w:fill="auto"/>
          </w:tcPr>
          <w:p w14:paraId="2D651D58" w14:textId="77777777" w:rsidR="00B072E2" w:rsidRDefault="00B072E2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</w:p>
          <w:p w14:paraId="62ACFFB8" w14:textId="05807DC2" w:rsidR="00121B8A" w:rsidRPr="00B072E2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B072E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</w:t>
            </w:r>
            <w:r w:rsidR="001174D3" w:rsidRPr="00B072E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</w:t>
            </w:r>
            <w:r w:rsidRPr="00B072E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</w:t>
            </w:r>
          </w:p>
          <w:p w14:paraId="21DB24D1" w14:textId="77777777" w:rsidR="00121B8A" w:rsidRPr="00B072E2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072E2">
              <w:rPr>
                <w:rFonts w:ascii="Arial Narrow" w:hAnsi="Arial Narrow" w:cs="Arial"/>
                <w:iCs/>
                <w:sz w:val="16"/>
                <w:szCs w:val="16"/>
              </w:rPr>
              <w:t xml:space="preserve">                  </w:t>
            </w:r>
            <w:r w:rsidR="00121B8A" w:rsidRPr="00B072E2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08AE1C31" w14:textId="77777777" w:rsidR="00B072E2" w:rsidRDefault="00B072E2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</w:p>
          <w:p w14:paraId="3D89B572" w14:textId="61E426B7" w:rsidR="00121B8A" w:rsidRPr="00B072E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B072E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B072E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</w:t>
            </w:r>
            <w:r w:rsidRPr="00B072E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</w:t>
            </w:r>
          </w:p>
          <w:p w14:paraId="67029B45" w14:textId="77777777" w:rsidR="00121B8A" w:rsidRPr="00B072E2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072E2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8F5F66" w:rsidRPr="00B072E2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lub podpis zaufany lub elektroniczny podpis osobisty </w:t>
            </w:r>
            <w:r w:rsidRPr="00B072E2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</w:tbl>
    <w:p w14:paraId="5B8C1B86" w14:textId="77777777" w:rsidR="00821C80" w:rsidRPr="00B072E2" w:rsidRDefault="00821C80" w:rsidP="00B072E2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</w:p>
    <w:sectPr w:rsidR="00821C80" w:rsidRPr="00B072E2" w:rsidSect="00B072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993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F4AAD" w14:textId="77777777" w:rsidR="00556720" w:rsidRDefault="00556720">
      <w:r>
        <w:separator/>
      </w:r>
    </w:p>
  </w:endnote>
  <w:endnote w:type="continuationSeparator" w:id="0">
    <w:p w14:paraId="4D1E3EE7" w14:textId="77777777" w:rsidR="00556720" w:rsidRDefault="0055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6D90E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A1D4F7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657CE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33866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36AA1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4E7D26" w14:textId="77777777" w:rsidR="00821C80" w:rsidRDefault="00821C80">
    <w:pPr>
      <w:pStyle w:val="Stopka"/>
      <w:tabs>
        <w:tab w:val="clear" w:pos="4536"/>
      </w:tabs>
      <w:jc w:val="center"/>
    </w:pPr>
  </w:p>
  <w:p w14:paraId="762412C3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8574D" w14:textId="77777777" w:rsidR="00556720" w:rsidRDefault="00556720">
      <w:r>
        <w:separator/>
      </w:r>
    </w:p>
  </w:footnote>
  <w:footnote w:type="continuationSeparator" w:id="0">
    <w:p w14:paraId="4BCFDEA7" w14:textId="77777777" w:rsidR="00556720" w:rsidRDefault="00556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2FEED" w14:textId="77777777" w:rsidR="008F5F66" w:rsidRDefault="008F5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D36B2" w14:textId="77777777" w:rsidR="00CA5E56" w:rsidRPr="00B072E2" w:rsidRDefault="00CA5E56" w:rsidP="009160CE">
    <w:pPr>
      <w:tabs>
        <w:tab w:val="center" w:pos="4536"/>
        <w:tab w:val="right" w:pos="9072"/>
      </w:tabs>
      <w:rPr>
        <w:rFonts w:ascii="Arial Narrow" w:hAnsi="Arial Narrow" w:cs="Arial"/>
      </w:rPr>
    </w:pPr>
    <w:r w:rsidRPr="00B072E2">
      <w:rPr>
        <w:rFonts w:ascii="Arial Narrow" w:hAnsi="Arial Narrow" w:cs="Arial"/>
      </w:rPr>
      <w:t xml:space="preserve">Numer referencyjny postępowania: </w:t>
    </w:r>
    <w:r w:rsidR="008F5F66" w:rsidRPr="00B072E2">
      <w:rPr>
        <w:rFonts w:ascii="Arial Narrow" w:hAnsi="Arial Narrow" w:cs="Arial"/>
      </w:rPr>
      <w:t>75/2025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C76E3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720"/>
    <w:rsid w:val="001174D3"/>
    <w:rsid w:val="00121B8A"/>
    <w:rsid w:val="00150D7E"/>
    <w:rsid w:val="00167DCC"/>
    <w:rsid w:val="00173417"/>
    <w:rsid w:val="00332C48"/>
    <w:rsid w:val="00356E1D"/>
    <w:rsid w:val="004E070D"/>
    <w:rsid w:val="00556720"/>
    <w:rsid w:val="0060654D"/>
    <w:rsid w:val="00691359"/>
    <w:rsid w:val="007064BA"/>
    <w:rsid w:val="007524A3"/>
    <w:rsid w:val="00771188"/>
    <w:rsid w:val="00821C80"/>
    <w:rsid w:val="00861259"/>
    <w:rsid w:val="008F5F66"/>
    <w:rsid w:val="009160CE"/>
    <w:rsid w:val="00936CFB"/>
    <w:rsid w:val="00980415"/>
    <w:rsid w:val="009C437A"/>
    <w:rsid w:val="00A01ABF"/>
    <w:rsid w:val="00AA594F"/>
    <w:rsid w:val="00AE3F9F"/>
    <w:rsid w:val="00B072E2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71D4BB"/>
  <w15:chartTrackingRefBased/>
  <w15:docId w15:val="{9AA5FFD2-F8A8-4942-BA66-29D3721F6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2000-12-12T17:01:00Z</cp:lastPrinted>
  <dcterms:created xsi:type="dcterms:W3CDTF">2025-07-07T11:12:00Z</dcterms:created>
  <dcterms:modified xsi:type="dcterms:W3CDTF">2025-07-07T11:15:00Z</dcterms:modified>
</cp:coreProperties>
</file>