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475F825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4938BB5" w14:textId="68D46E6C" w:rsidR="00537923" w:rsidRDefault="008424D4" w:rsidP="00537923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Sprzęt do diatermii elektrochirurgicznych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007FC32F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Pr="001F5C81">
        <w:rPr>
          <w:sz w:val="22"/>
          <w:u w:val="single"/>
        </w:rPr>
        <w:t xml:space="preserve">uwzględniającą dojazd </w:t>
      </w:r>
      <w:r>
        <w:rPr>
          <w:sz w:val="22"/>
          <w:u w:val="single"/>
        </w:rPr>
        <w:br/>
      </w:r>
      <w:r w:rsidRPr="001F5C81">
        <w:rPr>
          <w:sz w:val="22"/>
          <w:u w:val="single"/>
        </w:rPr>
        <w:t>do Zamawiającego</w:t>
      </w:r>
      <w:r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>
        <w:rPr>
          <w:sz w:val="22"/>
        </w:rPr>
        <w:t xml:space="preserve">, </w:t>
      </w:r>
      <w:r w:rsidR="008424D4">
        <w:rPr>
          <w:sz w:val="22"/>
        </w:rPr>
        <w:t>Formularzem asortymentowo - cenowym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C02FEE2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29F8F2DA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896B5D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8E8A448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FF31B4C" w14:textId="15105797" w:rsidR="00FC3975" w:rsidRPr="000272DA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4" w:name="_Hlk133228980"/>
      <w:r w:rsidRPr="000272DA">
        <w:rPr>
          <w:bCs/>
          <w:sz w:val="22"/>
        </w:rPr>
        <w:lastRenderedPageBreak/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8424D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C6B14D8" w14:textId="0093A2AF" w:rsidR="00FC3975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8424D4">
        <w:rPr>
          <w:b/>
          <w:sz w:val="22"/>
        </w:rPr>
        <w:t>24 miesiące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0E69A078" w14:textId="04F80238" w:rsidR="008424D4" w:rsidRPr="008424D4" w:rsidRDefault="008424D4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 częściowego – 7 dno od daty złożenia zamówienia</w:t>
      </w:r>
    </w:p>
    <w:p w14:paraId="030B5AF8" w14:textId="77777777" w:rsidR="00FC3975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5AD8DEB" w14:textId="77777777" w:rsidR="00FC3975" w:rsidRDefault="00FC3975" w:rsidP="00FC3975">
      <w:pPr>
        <w:jc w:val="both"/>
        <w:rPr>
          <w:b/>
          <w:sz w:val="22"/>
          <w:szCs w:val="22"/>
        </w:rPr>
      </w:pPr>
      <w:bookmarkStart w:id="5" w:name="_Hlk135816524"/>
      <w:bookmarkEnd w:id="4"/>
    </w:p>
    <w:bookmarkEnd w:id="5"/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FC3975">
        <w:rPr>
          <w:sz w:val="22"/>
          <w:szCs w:val="22"/>
        </w:rPr>
        <w:t>Pzp</w:t>
      </w:r>
      <w:proofErr w:type="spellEnd"/>
      <w:r w:rsidRPr="00FC3975">
        <w:rPr>
          <w:sz w:val="22"/>
          <w:szCs w:val="22"/>
        </w:rPr>
        <w:t>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C3975">
        <w:rPr>
          <w:sz w:val="22"/>
          <w:szCs w:val="22"/>
        </w:rPr>
        <w:t>Pzp</w:t>
      </w:r>
      <w:proofErr w:type="spellEnd"/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FE30221" w14:textId="77777777" w:rsidR="00FC3975" w:rsidRDefault="00FC3975" w:rsidP="00FC3975">
      <w:pPr>
        <w:ind w:left="644"/>
        <w:jc w:val="both"/>
        <w:rPr>
          <w:sz w:val="22"/>
          <w:szCs w:val="22"/>
        </w:rPr>
      </w:pPr>
    </w:p>
    <w:p w14:paraId="2A420EB9" w14:textId="77777777" w:rsidR="00FC3975" w:rsidRPr="00FC3975" w:rsidRDefault="00FC3975" w:rsidP="00FC3975">
      <w:pPr>
        <w:ind w:left="644"/>
        <w:jc w:val="both"/>
        <w:rPr>
          <w:sz w:val="22"/>
          <w:szCs w:val="22"/>
        </w:rPr>
      </w:pP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Wykonawcy, będzie miała </w:t>
            </w:r>
            <w:r w:rsidRPr="00281DC6">
              <w:rPr>
                <w:sz w:val="20"/>
                <w:szCs w:val="20"/>
              </w:rPr>
              <w:lastRenderedPageBreak/>
              <w:t>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68788C0" w:rsidR="00D74BC1" w:rsidRDefault="00281DC6">
    <w:pPr>
      <w:pStyle w:val="Nagwek"/>
    </w:pPr>
    <w:r>
      <w:t>Znak sprawy: SZW/DZP/</w:t>
    </w:r>
    <w:r w:rsidR="008424D4">
      <w:t>84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500AC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5F7A1B"/>
    <w:rsid w:val="00613B65"/>
    <w:rsid w:val="00614D84"/>
    <w:rsid w:val="00635C6E"/>
    <w:rsid w:val="00647686"/>
    <w:rsid w:val="006929C9"/>
    <w:rsid w:val="006A2CCB"/>
    <w:rsid w:val="006B0115"/>
    <w:rsid w:val="006C7C16"/>
    <w:rsid w:val="006D020A"/>
    <w:rsid w:val="006E5589"/>
    <w:rsid w:val="00710474"/>
    <w:rsid w:val="007331CA"/>
    <w:rsid w:val="00740C0B"/>
    <w:rsid w:val="007717C3"/>
    <w:rsid w:val="007D1797"/>
    <w:rsid w:val="0080270C"/>
    <w:rsid w:val="00813379"/>
    <w:rsid w:val="008424D4"/>
    <w:rsid w:val="008D29B6"/>
    <w:rsid w:val="00925288"/>
    <w:rsid w:val="00925993"/>
    <w:rsid w:val="00942685"/>
    <w:rsid w:val="009453C9"/>
    <w:rsid w:val="009971F0"/>
    <w:rsid w:val="009E5297"/>
    <w:rsid w:val="00A35DA2"/>
    <w:rsid w:val="00A45690"/>
    <w:rsid w:val="00A6194F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D1510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ED57F3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3</Pages>
  <Words>707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39</cp:revision>
  <cp:lastPrinted>2007-10-05T06:59:00Z</cp:lastPrinted>
  <dcterms:created xsi:type="dcterms:W3CDTF">2022-10-05T12:38:00Z</dcterms:created>
  <dcterms:modified xsi:type="dcterms:W3CDTF">2025-07-08T05:42:00Z</dcterms:modified>
</cp:coreProperties>
</file>