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C77FB" w14:textId="4556BF4B" w:rsidR="00843A88" w:rsidRPr="00E16C84" w:rsidRDefault="00F4137F" w:rsidP="00E16C84">
      <w:pPr>
        <w:rPr>
          <w:rFonts w:ascii="Arial Narrow" w:hAnsi="Arial Narrow" w:cs="Arial"/>
          <w:sz w:val="22"/>
          <w:szCs w:val="22"/>
        </w:rPr>
      </w:pPr>
      <w:r w:rsidRPr="00E16C8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E16C84" w:rsidRPr="00E16C84">
        <w:rPr>
          <w:rFonts w:ascii="Arial Narrow" w:hAnsi="Arial Narrow" w:cs="Arial"/>
          <w:sz w:val="22"/>
          <w:szCs w:val="22"/>
        </w:rPr>
        <w:t xml:space="preserve"> </w:t>
      </w:r>
      <w:r w:rsidR="00E16C84">
        <w:rPr>
          <w:rFonts w:ascii="Arial Narrow" w:hAnsi="Arial Narrow" w:cs="Arial"/>
          <w:sz w:val="22"/>
          <w:szCs w:val="22"/>
        </w:rPr>
        <w:tab/>
      </w:r>
      <w:r w:rsidR="00E16C84">
        <w:rPr>
          <w:rFonts w:ascii="Arial Narrow" w:hAnsi="Arial Narrow" w:cs="Arial"/>
          <w:sz w:val="22"/>
          <w:szCs w:val="22"/>
        </w:rPr>
        <w:tab/>
      </w:r>
      <w:r w:rsidR="00E16C84">
        <w:rPr>
          <w:rFonts w:ascii="Arial Narrow" w:hAnsi="Arial Narrow" w:cs="Arial"/>
          <w:sz w:val="22"/>
          <w:szCs w:val="22"/>
        </w:rPr>
        <w:tab/>
      </w:r>
      <w:r w:rsidR="00E16C84">
        <w:rPr>
          <w:rFonts w:ascii="Arial Narrow" w:hAnsi="Arial Narrow" w:cs="Arial"/>
          <w:sz w:val="22"/>
          <w:szCs w:val="22"/>
        </w:rPr>
        <w:tab/>
      </w:r>
      <w:r w:rsidR="00E16C84">
        <w:rPr>
          <w:rFonts w:ascii="Arial Narrow" w:hAnsi="Arial Narrow" w:cs="Arial"/>
          <w:sz w:val="22"/>
          <w:szCs w:val="22"/>
        </w:rPr>
        <w:tab/>
      </w:r>
      <w:r w:rsidR="00E16C84">
        <w:rPr>
          <w:rFonts w:ascii="Arial Narrow" w:hAnsi="Arial Narrow" w:cs="Arial"/>
          <w:sz w:val="22"/>
          <w:szCs w:val="22"/>
        </w:rPr>
        <w:tab/>
      </w:r>
      <w:r w:rsidR="00E16C84">
        <w:rPr>
          <w:rFonts w:ascii="Arial Narrow" w:hAnsi="Arial Narrow" w:cs="Arial"/>
          <w:sz w:val="22"/>
          <w:szCs w:val="22"/>
        </w:rPr>
        <w:tab/>
      </w:r>
      <w:r w:rsidR="00E16C84" w:rsidRPr="00E16C84">
        <w:rPr>
          <w:rFonts w:ascii="Arial Narrow" w:hAnsi="Arial Narrow" w:cs="Arial"/>
          <w:sz w:val="22"/>
          <w:szCs w:val="22"/>
        </w:rPr>
        <w:t>Bydgoszcz dnia: 2025-07-09</w:t>
      </w:r>
    </w:p>
    <w:p w14:paraId="3BD3B6BE" w14:textId="77777777" w:rsidR="00843A88" w:rsidRPr="00E16C84" w:rsidRDefault="00F4137F" w:rsidP="00E16C84">
      <w:pPr>
        <w:rPr>
          <w:rFonts w:ascii="Arial Narrow" w:hAnsi="Arial Narrow" w:cs="Arial"/>
          <w:sz w:val="22"/>
          <w:szCs w:val="22"/>
        </w:rPr>
      </w:pPr>
      <w:r w:rsidRPr="00E16C84">
        <w:rPr>
          <w:rFonts w:ascii="Arial Narrow" w:hAnsi="Arial Narrow" w:cs="Arial"/>
          <w:sz w:val="22"/>
          <w:szCs w:val="22"/>
        </w:rPr>
        <w:t>Powstańców Warszawy</w:t>
      </w:r>
      <w:r w:rsidR="00843A88" w:rsidRPr="00E16C84">
        <w:rPr>
          <w:rFonts w:ascii="Arial Narrow" w:hAnsi="Arial Narrow" w:cs="Arial"/>
          <w:sz w:val="22"/>
          <w:szCs w:val="22"/>
        </w:rPr>
        <w:t xml:space="preserve"> </w:t>
      </w:r>
      <w:r w:rsidRPr="00E16C84">
        <w:rPr>
          <w:rFonts w:ascii="Arial Narrow" w:hAnsi="Arial Narrow" w:cs="Arial"/>
          <w:sz w:val="22"/>
          <w:szCs w:val="22"/>
        </w:rPr>
        <w:t>5</w:t>
      </w:r>
    </w:p>
    <w:p w14:paraId="441679B4" w14:textId="77777777" w:rsidR="00843A88" w:rsidRDefault="00F4137F" w:rsidP="00E16C84">
      <w:pPr>
        <w:rPr>
          <w:rFonts w:ascii="Arial Narrow" w:hAnsi="Arial Narrow" w:cs="Arial"/>
          <w:sz w:val="22"/>
          <w:szCs w:val="22"/>
        </w:rPr>
      </w:pPr>
      <w:r w:rsidRPr="00E16C84">
        <w:rPr>
          <w:rFonts w:ascii="Arial Narrow" w:hAnsi="Arial Narrow" w:cs="Arial"/>
          <w:sz w:val="22"/>
          <w:szCs w:val="22"/>
        </w:rPr>
        <w:t>85-681</w:t>
      </w:r>
      <w:r w:rsidR="00843A88" w:rsidRPr="00E16C84">
        <w:rPr>
          <w:rFonts w:ascii="Arial Narrow" w:hAnsi="Arial Narrow" w:cs="Arial"/>
          <w:sz w:val="22"/>
          <w:szCs w:val="22"/>
        </w:rPr>
        <w:t xml:space="preserve"> </w:t>
      </w:r>
      <w:r w:rsidRPr="00E16C84">
        <w:rPr>
          <w:rFonts w:ascii="Arial Narrow" w:hAnsi="Arial Narrow" w:cs="Arial"/>
          <w:sz w:val="22"/>
          <w:szCs w:val="22"/>
        </w:rPr>
        <w:t>Bydgoszcz</w:t>
      </w:r>
    </w:p>
    <w:p w14:paraId="02E394F8" w14:textId="77777777" w:rsidR="00E16C84" w:rsidRDefault="00E16C84" w:rsidP="00E16C84">
      <w:pPr>
        <w:rPr>
          <w:rFonts w:ascii="Arial Narrow" w:hAnsi="Arial Narrow" w:cs="Arial"/>
          <w:sz w:val="22"/>
          <w:szCs w:val="22"/>
        </w:rPr>
      </w:pPr>
    </w:p>
    <w:p w14:paraId="1A42F5B9" w14:textId="4E152A25" w:rsidR="00E16C84" w:rsidRDefault="00E16C84" w:rsidP="00E16C8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231903">
        <w:rPr>
          <w:rFonts w:ascii="Arial Narrow" w:hAnsi="Arial Narrow" w:cs="Arial"/>
          <w:b/>
          <w:bCs/>
          <w:sz w:val="22"/>
          <w:szCs w:val="22"/>
        </w:rPr>
        <w:t xml:space="preserve"> 5159/25</w:t>
      </w:r>
    </w:p>
    <w:p w14:paraId="05FFD3EB" w14:textId="69E85C41" w:rsidR="00E16C84" w:rsidRPr="00E16C84" w:rsidRDefault="00E16C84" w:rsidP="00E16C84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64/2025</w:t>
      </w:r>
    </w:p>
    <w:p w14:paraId="1A1E0FD8" w14:textId="77777777" w:rsidR="00843A88" w:rsidRPr="00E16C8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E16C84">
        <w:rPr>
          <w:rFonts w:ascii="Arial Narrow" w:hAnsi="Arial Narrow" w:cs="Arial"/>
          <w:b/>
          <w:sz w:val="22"/>
          <w:szCs w:val="22"/>
        </w:rPr>
        <w:t>WYKONAWCY</w:t>
      </w:r>
    </w:p>
    <w:p w14:paraId="0E52A3AB" w14:textId="77777777" w:rsidR="00843A88" w:rsidRPr="00E16C8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16C84">
        <w:rPr>
          <w:rFonts w:ascii="Arial Narrow" w:hAnsi="Arial Narrow" w:cs="Arial"/>
          <w:sz w:val="22"/>
          <w:szCs w:val="22"/>
        </w:rPr>
        <w:t>ubiegający się o zamówienie</w:t>
      </w:r>
    </w:p>
    <w:p w14:paraId="135D9491" w14:textId="77777777" w:rsidR="004E4B64" w:rsidRPr="00E16C84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16C84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16C8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16C8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E16C84" w14:paraId="6A09238E" w14:textId="77777777" w:rsidTr="00E16C84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0819300F" w14:textId="77777777" w:rsidR="004E4B64" w:rsidRPr="00E16C8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555776" w14:textId="77777777" w:rsidR="004E4B64" w:rsidRPr="00E16C84" w:rsidRDefault="00F4137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Cs/>
                <w:sz w:val="22"/>
                <w:szCs w:val="22"/>
              </w:rPr>
              <w:t>Dostawa foteli do chemioterapii i kozetek lekarskich</w:t>
            </w:r>
            <w:r w:rsidR="004E4B64" w:rsidRPr="00E16C8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4137F" w:rsidRPr="00E16C84" w14:paraId="6FD6B5CD" w14:textId="77777777" w:rsidTr="00E16C84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7BA5E8AE" w14:textId="77777777" w:rsidR="00F4137F" w:rsidRPr="00E16C84" w:rsidRDefault="00F4137F" w:rsidP="009E04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DC6335" w14:textId="77777777" w:rsidR="00F4137F" w:rsidRPr="00E16C84" w:rsidRDefault="00F4137F" w:rsidP="009E04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Cs/>
                <w:sz w:val="22"/>
                <w:szCs w:val="22"/>
              </w:rPr>
              <w:t>64/2025</w:t>
            </w:r>
          </w:p>
        </w:tc>
      </w:tr>
      <w:tr w:rsidR="00843A88" w:rsidRPr="00E16C84" w14:paraId="49EC248E" w14:textId="77777777" w:rsidTr="00E16C84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558AD3CC" w14:textId="77777777" w:rsidR="00843A88" w:rsidRPr="00E16C8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16C8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03434790" w14:textId="77777777" w:rsidR="0012774F" w:rsidRPr="00E16C84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E16C84">
        <w:rPr>
          <w:rFonts w:ascii="Arial Narrow" w:hAnsi="Arial Narrow" w:cs="Arial"/>
          <w:sz w:val="22"/>
          <w:szCs w:val="22"/>
        </w:rPr>
        <w:t xml:space="preserve">Zamawiający, </w:t>
      </w:r>
      <w:r w:rsidR="00F4137F" w:rsidRPr="00E16C84">
        <w:rPr>
          <w:rFonts w:ascii="Arial Narrow" w:hAnsi="Arial Narrow" w:cs="Arial"/>
          <w:b/>
          <w:sz w:val="22"/>
          <w:szCs w:val="22"/>
        </w:rPr>
        <w:t>10WSzKzP SPZOZ</w:t>
      </w:r>
      <w:r w:rsidRPr="00E16C8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E16C84">
        <w:rPr>
          <w:rFonts w:ascii="Arial Narrow" w:hAnsi="Arial Narrow" w:cs="Arial"/>
          <w:sz w:val="22"/>
          <w:szCs w:val="22"/>
        </w:rPr>
        <w:t>284</w:t>
      </w:r>
      <w:r w:rsidRPr="00E16C84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E16C84">
        <w:rPr>
          <w:rFonts w:ascii="Arial Narrow" w:hAnsi="Arial Narrow" w:cs="Arial"/>
          <w:sz w:val="22"/>
          <w:szCs w:val="22"/>
        </w:rPr>
        <w:t>6</w:t>
      </w:r>
      <w:r w:rsidRPr="00E16C8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16C84">
        <w:rPr>
          <w:rFonts w:ascii="Arial Narrow" w:hAnsi="Arial Narrow" w:cs="Arial"/>
          <w:sz w:val="22"/>
          <w:szCs w:val="22"/>
        </w:rPr>
        <w:t>11</w:t>
      </w:r>
      <w:r w:rsidRPr="00E16C84">
        <w:rPr>
          <w:rFonts w:ascii="Arial Narrow" w:hAnsi="Arial Narrow" w:cs="Arial"/>
          <w:sz w:val="22"/>
          <w:szCs w:val="22"/>
        </w:rPr>
        <w:t xml:space="preserve"> </w:t>
      </w:r>
      <w:r w:rsidR="0029606A" w:rsidRPr="00E16C84">
        <w:rPr>
          <w:rFonts w:ascii="Arial Narrow" w:hAnsi="Arial Narrow" w:cs="Arial"/>
          <w:sz w:val="22"/>
          <w:szCs w:val="22"/>
        </w:rPr>
        <w:t xml:space="preserve">września </w:t>
      </w:r>
      <w:r w:rsidRPr="00E16C84">
        <w:rPr>
          <w:rFonts w:ascii="Arial Narrow" w:hAnsi="Arial Narrow" w:cs="Arial"/>
          <w:sz w:val="22"/>
          <w:szCs w:val="22"/>
        </w:rPr>
        <w:t>20</w:t>
      </w:r>
      <w:r w:rsidR="0029606A" w:rsidRPr="00E16C84">
        <w:rPr>
          <w:rFonts w:ascii="Arial Narrow" w:hAnsi="Arial Narrow" w:cs="Arial"/>
          <w:sz w:val="22"/>
          <w:szCs w:val="22"/>
        </w:rPr>
        <w:t>19</w:t>
      </w:r>
      <w:r w:rsidRPr="00E16C84">
        <w:rPr>
          <w:rFonts w:ascii="Arial Narrow" w:hAnsi="Arial Narrow" w:cs="Arial"/>
          <w:sz w:val="22"/>
          <w:szCs w:val="22"/>
        </w:rPr>
        <w:t xml:space="preserve"> r</w:t>
      </w:r>
      <w:r w:rsidR="0029606A" w:rsidRPr="00E16C84">
        <w:rPr>
          <w:rFonts w:ascii="Arial Narrow" w:hAnsi="Arial Narrow" w:cs="Arial"/>
          <w:sz w:val="22"/>
          <w:szCs w:val="22"/>
        </w:rPr>
        <w:t>.</w:t>
      </w:r>
      <w:r w:rsidRPr="00E16C8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16C84">
        <w:rPr>
          <w:rFonts w:ascii="Arial Narrow" w:hAnsi="Arial Narrow" w:cs="Arial"/>
          <w:sz w:val="22"/>
          <w:szCs w:val="22"/>
        </w:rPr>
        <w:t>z</w:t>
      </w:r>
      <w:r w:rsidRPr="00E16C8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16C84">
        <w:rPr>
          <w:rFonts w:ascii="Arial Narrow" w:hAnsi="Arial Narrow" w:cs="Arial"/>
          <w:sz w:val="22"/>
          <w:szCs w:val="22"/>
        </w:rPr>
        <w:t>p</w:t>
      </w:r>
      <w:r w:rsidRPr="00E16C84">
        <w:rPr>
          <w:rFonts w:ascii="Arial Narrow" w:hAnsi="Arial Narrow" w:cs="Arial"/>
          <w:sz w:val="22"/>
          <w:szCs w:val="22"/>
        </w:rPr>
        <w:t xml:space="preserve">ublicznych </w:t>
      </w:r>
      <w:r w:rsidR="00F4137F" w:rsidRPr="00E16C84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E16C84">
        <w:rPr>
          <w:rFonts w:ascii="Arial Narrow" w:hAnsi="Arial Narrow" w:cs="Arial"/>
          <w:sz w:val="22"/>
          <w:szCs w:val="22"/>
        </w:rPr>
        <w:t xml:space="preserve">, </w:t>
      </w:r>
      <w:r w:rsidR="00E74BC3" w:rsidRPr="00E16C84">
        <w:rPr>
          <w:rFonts w:ascii="Arial Narrow" w:hAnsi="Arial Narrow" w:cs="Arial"/>
          <w:sz w:val="22"/>
          <w:szCs w:val="22"/>
        </w:rPr>
        <w:t>udostępnia</w:t>
      </w:r>
      <w:r w:rsidR="00BE7BFD" w:rsidRPr="00E16C8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16C8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16C8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16C8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16C8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E16C8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E16C84">
        <w:rPr>
          <w:rFonts w:ascii="Arial Narrow" w:hAnsi="Arial Narrow" w:cs="Arial"/>
          <w:sz w:val="22"/>
          <w:szCs w:val="22"/>
        </w:rPr>
        <w:t>wraz z wyjaśnieniami</w:t>
      </w:r>
      <w:r w:rsidR="0012774F" w:rsidRPr="00E16C8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137F" w:rsidRPr="00E16C84" w14:paraId="475FE10C" w14:textId="77777777" w:rsidTr="009E04B8">
        <w:tc>
          <w:tcPr>
            <w:tcW w:w="9356" w:type="dxa"/>
            <w:shd w:val="clear" w:color="auto" w:fill="auto"/>
          </w:tcPr>
          <w:p w14:paraId="3FEE1200" w14:textId="68771536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14:paraId="2B3556CE" w14:textId="77777777" w:rsidR="00F4137F" w:rsidRPr="00E16C84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Dotyczy: zadanie 1 - Fotel do chemioterapii - 8 szt.</w:t>
            </w:r>
          </w:p>
          <w:p w14:paraId="384FD748" w14:textId="625D1BE2" w:rsidR="00F4137F" w:rsidRPr="00E16C84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wykonanie zamówienia w terminie do 10 tygodni od daty udzielenia zamówienia/zawarcia umowy? Proponowany termin realizacji zamówienia będzie zgodny ze standardowym cyklem produkcji, co pozwoli Wykonawcy należycie zrealizować przedmiot umowy. </w:t>
            </w:r>
          </w:p>
          <w:p w14:paraId="6A02B2B4" w14:textId="77777777" w:rsidR="00F4137F" w:rsidRPr="00E16C84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Jeśli Zamawiający nie wyrazi zgody na zaproponowany termin realizacji prosimy o informację o ile Zamawiający ma możliwość jego wydłużenia.</w:t>
            </w:r>
          </w:p>
          <w:p w14:paraId="048EA386" w14:textId="48CD4306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 na wydłużenie terminu dostawy do 6 tygodni, tj. do 42 dni kalendarzowych od daty zawarcia umowy.</w:t>
            </w:r>
          </w:p>
          <w:p w14:paraId="6F23F004" w14:textId="18639133" w:rsidR="00F4137F" w:rsidRPr="00E16C84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(w pkt. 2) Zamawiający wyrazi zgodę na zaoferowanie fotela posiadającego segmenty wykonane z pianki poliuretanowej w zmywalnym pokrowcu odpornym na działanie środków dezynfekujących?</w:t>
            </w:r>
          </w:p>
          <w:p w14:paraId="50BBCD54" w14:textId="2E2EE568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4FC0DD5E" w14:textId="3CAED707" w:rsidR="00F4137F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(w pkt. 3) Zamawiający wyrazi zgodę na zaoferowanie fotela posiadającego regulację wysokości, segmentu oparcia pleców, segmentu nóg, segmentu siedziska oraz Trendelenburga elektryczną za pomocą pilota przewodowego?</w:t>
            </w:r>
          </w:p>
          <w:p w14:paraId="20AFF0E6" w14:textId="141EBDE3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14:paraId="5676C5D1" w14:textId="237C07A5" w:rsidR="00F4137F" w:rsidRPr="00E16C84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lastRenderedPageBreak/>
              <w:t>Czy (w pkt. 4) Zamawiający wyrazi zgodę na zaoferowanie fotela wyposażonego w wielopozycyjne podłokietniki regulowane bezstopniowo sprężyną gazową, podłokietniki z możliwością zmiany kąta pochylenia oraz z możliwością odchylenia w osi poziomej i pionowej w celu ułatwienia wsiadania i zsiadania z fotela?</w:t>
            </w:r>
          </w:p>
          <w:p w14:paraId="258FC1F0" w14:textId="66322FCB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170FD3F4" w14:textId="7DBEAE02" w:rsidR="00F4137F" w:rsidRPr="00E16C84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(w pkt. 8) Zamawiający wyrazi zgodę na zaoferowanie fotela o długości całkowitej po rozłożeniu 2150 mm?</w:t>
            </w:r>
          </w:p>
          <w:p w14:paraId="55430138" w14:textId="35E40381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0692A96C" w14:textId="11CD99AE" w:rsidR="00F4137F" w:rsidRPr="00E16C84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(w pkt. 9) Zamawiający wyrazi zgodę na zaoferowanie fotela posiadającego regulację wysokości w zakresie 560 - 880 mm?</w:t>
            </w:r>
          </w:p>
          <w:p w14:paraId="437A532D" w14:textId="7D78AA52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46D5AF01" w14:textId="7F11CB86" w:rsidR="00F4137F" w:rsidRPr="00E16C84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(w pkt. 10) Zamawiający wyrazi zgodę na zaoferowanie fotela posiadającego siedzisko i oparcie o szerokości 590 mm?</w:t>
            </w:r>
          </w:p>
          <w:p w14:paraId="0EA7820C" w14:textId="6043AA6E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4B34C12D" w14:textId="583BC55C" w:rsidR="00F4137F" w:rsidRPr="00E16C84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(w pkt. 11) Zamawiający wyrazi zgodę na zaoferowanie szerokości fotela z zamontowanymi podłokietnikami 960 mm?</w:t>
            </w:r>
          </w:p>
          <w:p w14:paraId="41E3CBBE" w14:textId="65FBD831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5B0BFD2E" w14:textId="541CF58C" w:rsidR="00F4137F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(w pkt. 12) Zamawiający wyrazi zgodę na zaoferowanie fotela posiadającego tylko regulację funkcji Trendelenburga 15o?</w:t>
            </w:r>
          </w:p>
          <w:p w14:paraId="1A1288F6" w14:textId="16B05B72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7C779291" w14:textId="71B74534" w:rsidR="00F4137F" w:rsidRPr="00E16C84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(w pkt. 13) Zamawiający wyrazi zgodę na zaoferowanie regulacji segmentu pleców 80o?</w:t>
            </w:r>
          </w:p>
          <w:p w14:paraId="123EC508" w14:textId="2A4809B1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0D197D3B" w14:textId="286AD00E" w:rsidR="00F4137F" w:rsidRPr="00E16C84" w:rsidRDefault="00F4137F" w:rsidP="00E16C8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(w pkt. 15) Zamawiający wyrazi zgodę na zaoferowanie segmentu pleców o długości 900 mm?</w:t>
            </w:r>
          </w:p>
          <w:p w14:paraId="50B8A037" w14:textId="77777777" w:rsid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  <w:p w14:paraId="0188E64C" w14:textId="7B36ACCD" w:rsidR="00F4137F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12. </w:t>
            </w:r>
            <w:r w:rsidR="00F4137F" w:rsidRPr="00E16C84">
              <w:rPr>
                <w:rFonts w:ascii="Arial Narrow" w:hAnsi="Arial Narrow" w:cs="Arial"/>
                <w:sz w:val="22"/>
                <w:szCs w:val="22"/>
              </w:rPr>
              <w:t>Czy (w pkt. 16) Zamawiający wyrazi zgodę na zaoferowanie siedziska o głębokości 500 mm?</w:t>
            </w:r>
          </w:p>
          <w:p w14:paraId="6368D27D" w14:textId="0201A9D3" w:rsidR="00F4137F" w:rsidRPr="00E16C84" w:rsidRDefault="00E16C84" w:rsidP="009E04B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zgodę.</w:t>
            </w:r>
          </w:p>
        </w:tc>
      </w:tr>
      <w:tr w:rsidR="00F4137F" w:rsidRPr="00E16C84" w14:paraId="5A4E375E" w14:textId="77777777" w:rsidTr="009E04B8">
        <w:tc>
          <w:tcPr>
            <w:tcW w:w="9356" w:type="dxa"/>
            <w:shd w:val="clear" w:color="auto" w:fill="auto"/>
          </w:tcPr>
          <w:p w14:paraId="10C3FD9F" w14:textId="77777777" w:rsid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F470380" w14:textId="044BAC1A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2:</w:t>
            </w:r>
          </w:p>
          <w:p w14:paraId="725E1CB7" w14:textId="77777777" w:rsidR="00F4137F" w:rsidRPr="00E16C84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1. Czy w celu miarkowania kar umownych Kupujący dokona modyfikacji postanowień projektu przyszłej umowy w zakresie zapisów § 8 ust. 1 pkt 2, 3, 4): ( zał. nr 7 do SWZ)</w:t>
            </w:r>
          </w:p>
          <w:p w14:paraId="1F8082CE" w14:textId="77777777" w:rsidR="00F4137F" w:rsidRPr="00E16C84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1.Wykonawca zapłaci Zamawiającemu karę umowną w następujących przypadkach:</w:t>
            </w:r>
          </w:p>
          <w:p w14:paraId="2026E916" w14:textId="77777777" w:rsidR="00F4137F" w:rsidRPr="00E16C84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lastRenderedPageBreak/>
              <w:t>1)</w:t>
            </w:r>
            <w:r w:rsidRPr="00E16C84">
              <w:rPr>
                <w:rFonts w:ascii="Arial Narrow" w:hAnsi="Arial Narrow" w:cs="Arial"/>
                <w:sz w:val="22"/>
                <w:szCs w:val="22"/>
              </w:rPr>
              <w:tab/>
              <w:t xml:space="preserve">10% wartości niezrealizowanej części umowy brutto, o której mowa w §1 ust. 4 za odstąpienie od umowy przez którąkolwiek ze stron z przyczyn leżących po stronie Wykonawcy, </w:t>
            </w:r>
          </w:p>
          <w:p w14:paraId="0FC8B914" w14:textId="77777777" w:rsidR="00F4137F" w:rsidRPr="00E16C84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2)</w:t>
            </w:r>
            <w:r w:rsidRPr="00E16C84">
              <w:rPr>
                <w:rFonts w:ascii="Arial Narrow" w:hAnsi="Arial Narrow" w:cs="Arial"/>
                <w:sz w:val="22"/>
                <w:szCs w:val="22"/>
              </w:rPr>
              <w:tab/>
              <w:t>0,5 % wartości brutto niewykonanej części przedmiotu  Umowy za każdy rozpoczęty dzień zwłoki w wykonaniu przedmiotu umowy w terminie określonym w § 2 ust. 1 umowy,</w:t>
            </w:r>
          </w:p>
          <w:p w14:paraId="2270DDB4" w14:textId="77777777" w:rsidR="00F4137F" w:rsidRPr="00E16C84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3)</w:t>
            </w:r>
            <w:r w:rsidRPr="00E16C84">
              <w:rPr>
                <w:rFonts w:ascii="Arial Narrow" w:hAnsi="Arial Narrow" w:cs="Arial"/>
                <w:sz w:val="22"/>
                <w:szCs w:val="22"/>
              </w:rPr>
              <w:tab/>
              <w:t xml:space="preserve">0,5 % wartości brutto wadliwej części przedmiotu umowy za każdy rozpoczęty dzień zwłoki w usunięciu wad w okresie gwarancji i rękojmi ponad termin wskazany przez Zamawiającego na usunięcie wad, </w:t>
            </w:r>
          </w:p>
          <w:p w14:paraId="525E4B0B" w14:textId="77777777" w:rsidR="00F4137F" w:rsidRDefault="00F4137F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4)</w:t>
            </w:r>
            <w:r w:rsidRPr="00E16C84">
              <w:rPr>
                <w:rFonts w:ascii="Arial Narrow" w:hAnsi="Arial Narrow" w:cs="Arial"/>
                <w:sz w:val="22"/>
                <w:szCs w:val="22"/>
              </w:rPr>
              <w:tab/>
              <w:t>0,5% wartości brutto niewykonanej części przedmiotu umowy którego dotyczy zwłoka za każdy rozpoczęty dzień zwłoki w wykonaniu przeglądu technicznego w okresie gwarancji.</w:t>
            </w:r>
          </w:p>
          <w:p w14:paraId="67163723" w14:textId="3C08B904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dotychczasowe zapisy projektu umowy. </w:t>
            </w:r>
          </w:p>
        </w:tc>
      </w:tr>
      <w:tr w:rsidR="00F4137F" w:rsidRPr="00E16C84" w14:paraId="73F61020" w14:textId="77777777" w:rsidTr="009E04B8">
        <w:tc>
          <w:tcPr>
            <w:tcW w:w="9356" w:type="dxa"/>
            <w:shd w:val="clear" w:color="auto" w:fill="auto"/>
          </w:tcPr>
          <w:p w14:paraId="21F68F39" w14:textId="77777777" w:rsid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14:paraId="25FD751B" w14:textId="1346E61D" w:rsidR="00F4137F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3:</w:t>
            </w:r>
          </w:p>
          <w:p w14:paraId="07824E4D" w14:textId="77777777" w:rsidR="00F4137F" w:rsidRPr="00E16C84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Zadanie nr 1 - Fotele do chemioterapii</w:t>
            </w:r>
          </w:p>
          <w:p w14:paraId="557544BE" w14:textId="1F471B42" w:rsidR="00F4137F" w:rsidRDefault="00F4137F" w:rsidP="00E16C8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 z leżem regulowanym do pozycji Trendelenburga o wartości 120 oraz bez regulacji do pozycji anty-Trendelenburga?</w:t>
            </w:r>
          </w:p>
          <w:p w14:paraId="62061B03" w14:textId="042E4D8B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06A57B4D" w14:textId="7374A796" w:rsidR="00F4137F" w:rsidRDefault="00F4137F" w:rsidP="00E16C8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 z leżem o szerokości 550 mm?</w:t>
            </w:r>
          </w:p>
          <w:p w14:paraId="0FB37AA4" w14:textId="27FB52F9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35DBFC42" w14:textId="7B132000" w:rsidR="00F4137F" w:rsidRDefault="00F4137F" w:rsidP="00E16C8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 o szerokości całkowitej wraz z podłokietnikami 880 mm?</w:t>
            </w:r>
          </w:p>
          <w:p w14:paraId="0B4BEEC1" w14:textId="4136E35F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096FA688" w14:textId="5392F29D" w:rsidR="00F4137F" w:rsidRDefault="00F4137F" w:rsidP="00E16C8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 z siedziskiem o długości 580 mm?</w:t>
            </w:r>
          </w:p>
          <w:p w14:paraId="50D9EE2C" w14:textId="115A10A8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10EEF7EE" w14:textId="50919151" w:rsidR="00F4137F" w:rsidRDefault="00F4137F" w:rsidP="00E16C84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Czy Zamawiający dopuści do zaoferowania fotel do chemioterapii wyposażony w podłokietniki o szerokości 130 mm?</w:t>
            </w:r>
          </w:p>
          <w:p w14:paraId="4979612C" w14:textId="79E67C09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2B7CF5FF" w14:textId="7B80B606" w:rsidR="00F4137F" w:rsidRPr="00E16C84" w:rsidRDefault="00F4137F" w:rsidP="009E04B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4137F" w:rsidRPr="00E16C84" w14:paraId="3BCE9FA0" w14:textId="77777777" w:rsidTr="009E04B8">
        <w:tc>
          <w:tcPr>
            <w:tcW w:w="9356" w:type="dxa"/>
            <w:shd w:val="clear" w:color="auto" w:fill="auto"/>
          </w:tcPr>
          <w:p w14:paraId="41D58952" w14:textId="2A46674C" w:rsidR="00F4137F" w:rsidRPr="00E16C84" w:rsidRDefault="00E16C84" w:rsidP="009E04B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14:paraId="3801E5A2" w14:textId="77777777" w:rsidR="00F4137F" w:rsidRPr="00E16C84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do zadania 1 – Fotel do chemioterapii 8 sztuk:</w:t>
            </w:r>
          </w:p>
          <w:p w14:paraId="3BD33F55" w14:textId="77777777" w:rsidR="00F4137F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Pytanie do pkt 8. Czy Zamawiający dopuści fotel o całkowitej długości po rozłożeniu 2200 mm?</w:t>
            </w:r>
          </w:p>
          <w:p w14:paraId="0760D5BE" w14:textId="60FCD706" w:rsidR="00E16C84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203B58F7" w14:textId="77777777" w:rsidR="00E16C84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23184A9" w14:textId="77777777" w:rsidR="00F4137F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Pytanie do pkt 9. Czy Zamawiający dopuści fotel z regulacją wysokości w zakresie 550-740 mm? Nadmieniamy, że jest to parametr nieznacznie różniący się od opisanego.</w:t>
            </w:r>
          </w:p>
          <w:p w14:paraId="384C8629" w14:textId="77777777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30BB06A3" w14:textId="77777777" w:rsidR="00F4137F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Pytanie do pkt. 10.  Czy Zamawiający dopuści fotel o szerokości siedziska 610 mm  i szerokości oparcia pleców 680 mm?</w:t>
            </w:r>
          </w:p>
          <w:p w14:paraId="287A18FE" w14:textId="77777777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11FA5A62" w14:textId="77777777" w:rsidR="00F4137F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Pytanie do pkt. 11. Czy Zamawiający dopuści szerokość stołu z zamontowanymi podłokietnikami 1080 mm? Nadmieniamy, ze jest to parametr nieznacznie różniący się od opisanego.</w:t>
            </w:r>
          </w:p>
          <w:p w14:paraId="7A48DB03" w14:textId="77777777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4C6A19CC" w14:textId="77777777" w:rsidR="00F4137F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Pytanie do pkt. 13. Czy Zamawiający dopuści fotel z regulacją segmentu pleców 80°? Jest to parametr lepszy od opisanego.</w:t>
            </w:r>
          </w:p>
          <w:p w14:paraId="2DAFCE34" w14:textId="77777777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1D6C89CB" w14:textId="77777777" w:rsidR="00F4137F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Pytanie do pkt. 15. Czy Zamawiający dopuści fotel z sekcją pleców o długości 680 mm?</w:t>
            </w:r>
          </w:p>
          <w:p w14:paraId="69B2EB91" w14:textId="77777777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5B65C13B" w14:textId="77777777" w:rsidR="00E16C84" w:rsidRPr="00E16C84" w:rsidRDefault="00E16C84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7EEECB0" w14:textId="77777777" w:rsidR="00F4137F" w:rsidRDefault="00F4137F" w:rsidP="009E04B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Zdjęcie poglądowe oferowanego produktu:</w:t>
            </w:r>
          </w:p>
          <w:p w14:paraId="5F7F9045" w14:textId="01BFBF28" w:rsidR="00F4137F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object w:dxaOrig="5190" w:dyaOrig="4800" w14:anchorId="08B1FE6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9.75pt;height:175.5pt" o:ole="">
                  <v:imagedata r:id="rId7" o:title=""/>
                </v:shape>
                <o:OLEObject Type="Embed" ProgID="Paint.Picture" ShapeID="_x0000_i1025" DrawAspect="Content" ObjectID="_1813559742" r:id="rId8"/>
              </w:object>
            </w:r>
          </w:p>
        </w:tc>
      </w:tr>
      <w:tr w:rsidR="00F4137F" w:rsidRPr="00E16C84" w14:paraId="391C0AB3" w14:textId="77777777" w:rsidTr="009E04B8">
        <w:tc>
          <w:tcPr>
            <w:tcW w:w="9356" w:type="dxa"/>
            <w:shd w:val="clear" w:color="auto" w:fill="auto"/>
          </w:tcPr>
          <w:p w14:paraId="00CEA0EF" w14:textId="6BEB9D59" w:rsidR="00F4137F" w:rsidRPr="00E16C84" w:rsidRDefault="00E16C84" w:rsidP="009E04B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5</w:t>
            </w:r>
          </w:p>
          <w:p w14:paraId="7861DCE4" w14:textId="25781B47" w:rsidR="00F4137F" w:rsidRDefault="00F4137F" w:rsidP="00E16C8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Prosimy o dopuszczenie foteli do chemioterapii o szerokości siedziska i oparcia pleców 600 mm (pkt 10 zał. 5).</w:t>
            </w:r>
          </w:p>
          <w:p w14:paraId="4D573424" w14:textId="7A615E31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5D640F9C" w14:textId="18D0DEC0" w:rsidR="00F4137F" w:rsidRDefault="00F4137F" w:rsidP="00E16C8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 xml:space="preserve">Prosimy o dopuszczenie foteli do chemioterapii o szerokości całkowitej z zamontowanymi podłokietnikami 900 </w:t>
            </w:r>
            <w:r w:rsidRPr="00E16C84">
              <w:rPr>
                <w:rFonts w:ascii="Arial Narrow" w:hAnsi="Arial Narrow" w:cs="Arial"/>
                <w:sz w:val="22"/>
                <w:szCs w:val="22"/>
              </w:rPr>
              <w:lastRenderedPageBreak/>
              <w:t>mm (pkt 11 zał. 5).</w:t>
            </w:r>
          </w:p>
          <w:p w14:paraId="29075191" w14:textId="49FF9805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62B7CC61" w14:textId="10C7B1CF" w:rsidR="00F4137F" w:rsidRDefault="00F4137F" w:rsidP="00E16C84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sz w:val="22"/>
                <w:szCs w:val="22"/>
              </w:rPr>
              <w:t>Prosimy o dopuszczenie foteli do chemioterapii o długości segmentu pleców 870 mm, głębokości siedziska 480 mm oraz długości segmentu oparcia nóg 660 mm. (pkt 15 i 16 zał. 5).</w:t>
            </w:r>
          </w:p>
          <w:p w14:paraId="2776B9EE" w14:textId="7B29D6D8" w:rsidR="00E16C84" w:rsidRPr="00E16C84" w:rsidRDefault="00E16C84" w:rsidP="00E16C8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6C8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14:paraId="7034EAAE" w14:textId="2F47797E" w:rsidR="00F4137F" w:rsidRPr="00E16C84" w:rsidRDefault="00F4137F" w:rsidP="009E04B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03D347AD" w14:textId="77777777" w:rsidR="00BE7BFD" w:rsidRPr="00E16C84" w:rsidRDefault="00BE7BFD" w:rsidP="00520165">
      <w:pPr>
        <w:jc w:val="both"/>
        <w:rPr>
          <w:rFonts w:ascii="Arial Narrow" w:hAnsi="Arial Narrow" w:cs="Arial"/>
        </w:rPr>
      </w:pPr>
    </w:p>
    <w:p w14:paraId="5B7178BC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E16C84">
        <w:rPr>
          <w:rFonts w:ascii="Arial Narrow" w:hAnsi="Arial Narrow" w:cs="Arial"/>
          <w:sz w:val="22"/>
          <w:szCs w:val="22"/>
        </w:rPr>
        <w:t>Zamawiający</w:t>
      </w:r>
    </w:p>
    <w:p w14:paraId="11DC8557" w14:textId="77777777" w:rsidR="009E2305" w:rsidRPr="009E2305" w:rsidRDefault="009E2305" w:rsidP="009E2305"/>
    <w:p w14:paraId="53A4FA9F" w14:textId="77777777" w:rsidR="009E2305" w:rsidRPr="009E2305" w:rsidRDefault="009E2305" w:rsidP="009E2305"/>
    <w:p w14:paraId="688CA520" w14:textId="77777777" w:rsidR="009E2305" w:rsidRPr="009E2305" w:rsidRDefault="009E2305" w:rsidP="009E2305"/>
    <w:p w14:paraId="16C85EF5" w14:textId="77777777" w:rsidR="009E2305" w:rsidRPr="009E2305" w:rsidRDefault="009E2305" w:rsidP="009E2305"/>
    <w:p w14:paraId="44CB8D40" w14:textId="77777777" w:rsidR="009E2305" w:rsidRPr="009E2305" w:rsidRDefault="009E2305" w:rsidP="009E2305"/>
    <w:p w14:paraId="4743AADE" w14:textId="77777777" w:rsidR="009E2305" w:rsidRPr="009E2305" w:rsidRDefault="009E2305" w:rsidP="009E2305"/>
    <w:p w14:paraId="146F50A2" w14:textId="77777777" w:rsidR="009E2305" w:rsidRPr="009E2305" w:rsidRDefault="009E2305" w:rsidP="009E2305"/>
    <w:p w14:paraId="602532A6" w14:textId="77777777" w:rsidR="009E2305" w:rsidRPr="009E2305" w:rsidRDefault="009E2305" w:rsidP="009E2305"/>
    <w:p w14:paraId="55051425" w14:textId="77777777" w:rsidR="009E2305" w:rsidRPr="009E2305" w:rsidRDefault="009E2305" w:rsidP="009E2305"/>
    <w:p w14:paraId="1817C5BF" w14:textId="77777777" w:rsidR="009E2305" w:rsidRPr="009E2305" w:rsidRDefault="009E2305" w:rsidP="009E2305"/>
    <w:p w14:paraId="0DDEE24E" w14:textId="77777777" w:rsidR="009E2305" w:rsidRPr="009E2305" w:rsidRDefault="009E2305" w:rsidP="009E2305"/>
    <w:p w14:paraId="21459E38" w14:textId="77777777" w:rsidR="009E2305" w:rsidRPr="009E2305" w:rsidRDefault="009E2305" w:rsidP="009E2305"/>
    <w:p w14:paraId="7C719D3B" w14:textId="77777777" w:rsidR="009E2305" w:rsidRPr="009E2305" w:rsidRDefault="009E2305" w:rsidP="009E2305"/>
    <w:p w14:paraId="68C562D7" w14:textId="77777777" w:rsidR="009E2305" w:rsidRPr="009E2305" w:rsidRDefault="009E2305" w:rsidP="009E2305"/>
    <w:p w14:paraId="47ABFA97" w14:textId="77777777" w:rsidR="009E2305" w:rsidRPr="009E2305" w:rsidRDefault="009E2305" w:rsidP="009E2305"/>
    <w:p w14:paraId="010A7FF5" w14:textId="77777777" w:rsidR="009E2305" w:rsidRPr="009E2305" w:rsidRDefault="009E2305" w:rsidP="009E2305"/>
    <w:p w14:paraId="243CB472" w14:textId="77777777" w:rsidR="009E2305" w:rsidRPr="009E2305" w:rsidRDefault="009E2305" w:rsidP="009E2305"/>
    <w:p w14:paraId="726D3ADA" w14:textId="77777777" w:rsidR="009E2305" w:rsidRPr="009E2305" w:rsidRDefault="009E2305" w:rsidP="009E2305"/>
    <w:p w14:paraId="048CD9AA" w14:textId="77777777" w:rsidR="009E2305" w:rsidRPr="009E2305" w:rsidRDefault="009E2305" w:rsidP="009E2305"/>
    <w:p w14:paraId="17A73265" w14:textId="77777777" w:rsidR="009E2305" w:rsidRPr="009E2305" w:rsidRDefault="009E2305" w:rsidP="009E2305"/>
    <w:p w14:paraId="687188C7" w14:textId="77777777" w:rsidR="009E2305" w:rsidRPr="009E2305" w:rsidRDefault="009E2305" w:rsidP="009E2305"/>
    <w:p w14:paraId="1F350E02" w14:textId="77777777" w:rsidR="009E2305" w:rsidRPr="009E2305" w:rsidRDefault="009E2305" w:rsidP="009E2305"/>
    <w:p w14:paraId="7F7A44A1" w14:textId="77777777" w:rsidR="009E2305" w:rsidRPr="009E2305" w:rsidRDefault="009E2305" w:rsidP="009E2305"/>
    <w:p w14:paraId="12B3EF53" w14:textId="77777777" w:rsidR="009E2305" w:rsidRPr="009E2305" w:rsidRDefault="009E2305" w:rsidP="009E2305"/>
    <w:p w14:paraId="049182EB" w14:textId="77777777" w:rsidR="009E2305" w:rsidRPr="009E2305" w:rsidRDefault="009E2305" w:rsidP="009E2305"/>
    <w:p w14:paraId="17096759" w14:textId="77777777" w:rsidR="009E2305" w:rsidRPr="009E2305" w:rsidRDefault="009E2305" w:rsidP="009E2305"/>
    <w:p w14:paraId="31109E9F" w14:textId="77777777" w:rsidR="009E2305" w:rsidRPr="009E2305" w:rsidRDefault="009E2305" w:rsidP="009E2305"/>
    <w:p w14:paraId="166F25C4" w14:textId="77777777" w:rsidR="009E2305" w:rsidRPr="009E2305" w:rsidRDefault="009E2305" w:rsidP="009E2305"/>
    <w:p w14:paraId="0062885C" w14:textId="77777777" w:rsidR="009E2305" w:rsidRPr="009E2305" w:rsidRDefault="009E2305" w:rsidP="009E2305"/>
    <w:p w14:paraId="64A50C9E" w14:textId="77777777" w:rsidR="009E2305" w:rsidRPr="009E2305" w:rsidRDefault="009E2305" w:rsidP="009E2305"/>
    <w:p w14:paraId="37AF0322" w14:textId="77777777" w:rsidR="009E2305" w:rsidRPr="009E2305" w:rsidRDefault="009E2305" w:rsidP="009E2305"/>
    <w:p w14:paraId="44C0D300" w14:textId="77777777" w:rsidR="009E2305" w:rsidRPr="009E2305" w:rsidRDefault="009E2305" w:rsidP="009E2305"/>
    <w:p w14:paraId="19C7BA77" w14:textId="77777777" w:rsidR="009E2305" w:rsidRPr="009E2305" w:rsidRDefault="009E2305" w:rsidP="009E2305"/>
    <w:p w14:paraId="74AF4DA4" w14:textId="77777777" w:rsidR="009E2305" w:rsidRPr="009E2305" w:rsidRDefault="009E2305" w:rsidP="009E2305"/>
    <w:p w14:paraId="051A6945" w14:textId="77777777" w:rsidR="009E2305" w:rsidRDefault="009E2305" w:rsidP="009E2305">
      <w:pPr>
        <w:rPr>
          <w:rFonts w:ascii="Arial Narrow" w:hAnsi="Arial Narrow" w:cs="Arial"/>
          <w:sz w:val="22"/>
          <w:szCs w:val="22"/>
        </w:rPr>
      </w:pPr>
    </w:p>
    <w:p w14:paraId="37AAC8BF" w14:textId="77777777" w:rsidR="009E2305" w:rsidRPr="009E2305" w:rsidRDefault="009E2305" w:rsidP="009E2305"/>
    <w:p w14:paraId="20188B12" w14:textId="77777777" w:rsidR="009E2305" w:rsidRDefault="009E2305" w:rsidP="009E2305">
      <w:pPr>
        <w:rPr>
          <w:rFonts w:ascii="Arial Narrow" w:hAnsi="Arial Narrow" w:cs="Arial"/>
          <w:sz w:val="22"/>
          <w:szCs w:val="22"/>
        </w:rPr>
      </w:pPr>
    </w:p>
    <w:p w14:paraId="3F883DCE" w14:textId="77777777" w:rsidR="009E2305" w:rsidRDefault="009E2305" w:rsidP="009E2305"/>
    <w:p w14:paraId="738FC20A" w14:textId="77777777" w:rsidR="009E2305" w:rsidRDefault="009E2305" w:rsidP="009E2305"/>
    <w:p w14:paraId="3D2A1E63" w14:textId="38892D94" w:rsidR="009E2305" w:rsidRDefault="00DA0971" w:rsidP="009E230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14:paraId="67398774" w14:textId="7ECAD98E" w:rsidR="00DA0971" w:rsidRDefault="00DA0971" w:rsidP="009E230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435D463C" w14:textId="320310DB" w:rsidR="00DA0971" w:rsidRDefault="00DA0971" w:rsidP="009E2305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); SZPubl. T 2612 B5</w:t>
      </w:r>
    </w:p>
    <w:p w14:paraId="37448123" w14:textId="25CA5B85" w:rsidR="00DA0971" w:rsidRDefault="00DA0971" w:rsidP="009E230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9" w:history="1">
        <w:r w:rsidRPr="00345257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48577B3D" w14:textId="35763DC5" w:rsidR="00DA0971" w:rsidRPr="009E2305" w:rsidRDefault="00DA0971" w:rsidP="009E2305">
      <w:pPr>
        <w:rPr>
          <w:rFonts w:ascii="Arial Narrow" w:hAnsi="Arial Narrow"/>
        </w:rPr>
      </w:pPr>
      <w:r>
        <w:rPr>
          <w:rFonts w:ascii="Arial Narrow" w:hAnsi="Arial Narrow"/>
        </w:rPr>
        <w:t>Data: 2025-07-09</w:t>
      </w:r>
    </w:p>
    <w:sectPr w:rsidR="00DA0971" w:rsidRPr="009E2305" w:rsidSect="00DA097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D867E" w14:textId="77777777" w:rsidR="00311770" w:rsidRDefault="00311770">
      <w:r>
        <w:separator/>
      </w:r>
    </w:p>
  </w:endnote>
  <w:endnote w:type="continuationSeparator" w:id="0">
    <w:p w14:paraId="4BBCB2C6" w14:textId="77777777" w:rsidR="00311770" w:rsidRDefault="00311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9D1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D3F7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D174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A2831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279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696D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A2EFE1" w14:textId="77777777" w:rsidR="006D4AB3" w:rsidRDefault="006D4AB3">
    <w:pPr>
      <w:pStyle w:val="Stopka"/>
      <w:tabs>
        <w:tab w:val="clear" w:pos="4536"/>
        <w:tab w:val="left" w:pos="6237"/>
      </w:tabs>
    </w:pPr>
  </w:p>
  <w:p w14:paraId="7DD961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F5DAB" w14:textId="77777777" w:rsidR="00311770" w:rsidRDefault="00311770">
      <w:r>
        <w:separator/>
      </w:r>
    </w:p>
  </w:footnote>
  <w:footnote w:type="continuationSeparator" w:id="0">
    <w:p w14:paraId="422ACA26" w14:textId="77777777" w:rsidR="00311770" w:rsidRDefault="00311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1329" w14:textId="77777777" w:rsidR="00F4137F" w:rsidRDefault="00F41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C7475" w14:textId="77777777" w:rsidR="00F4137F" w:rsidRDefault="00F413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1DEEE" w14:textId="77777777" w:rsidR="00F4137F" w:rsidRDefault="00F413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F55BD"/>
    <w:multiLevelType w:val="hybridMultilevel"/>
    <w:tmpl w:val="5ADAF4A0"/>
    <w:lvl w:ilvl="0" w:tplc="C4D0EF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D38157B"/>
    <w:multiLevelType w:val="hybridMultilevel"/>
    <w:tmpl w:val="76367A4A"/>
    <w:lvl w:ilvl="0" w:tplc="9B940F3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B263DCE"/>
    <w:multiLevelType w:val="hybridMultilevel"/>
    <w:tmpl w:val="8F30B214"/>
    <w:lvl w:ilvl="0" w:tplc="46B4C16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814057648">
    <w:abstractNumId w:val="4"/>
  </w:num>
  <w:num w:numId="2" w16cid:durableId="2133546867">
    <w:abstractNumId w:val="8"/>
  </w:num>
  <w:num w:numId="3" w16cid:durableId="791241467">
    <w:abstractNumId w:val="3"/>
  </w:num>
  <w:num w:numId="4" w16cid:durableId="222527439">
    <w:abstractNumId w:val="7"/>
  </w:num>
  <w:num w:numId="5" w16cid:durableId="167523209">
    <w:abstractNumId w:val="1"/>
  </w:num>
  <w:num w:numId="6" w16cid:durableId="1070273174">
    <w:abstractNumId w:val="2"/>
  </w:num>
  <w:num w:numId="7" w16cid:durableId="644431989">
    <w:abstractNumId w:val="6"/>
  </w:num>
  <w:num w:numId="8" w16cid:durableId="1944649888">
    <w:abstractNumId w:val="9"/>
  </w:num>
  <w:num w:numId="9" w16cid:durableId="1124808208">
    <w:abstractNumId w:val="5"/>
  </w:num>
  <w:num w:numId="10" w16cid:durableId="154902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1770"/>
    <w:rsid w:val="00031374"/>
    <w:rsid w:val="000A1097"/>
    <w:rsid w:val="000E2A8F"/>
    <w:rsid w:val="0012774F"/>
    <w:rsid w:val="00144B7A"/>
    <w:rsid w:val="00180C6E"/>
    <w:rsid w:val="00231903"/>
    <w:rsid w:val="0029606A"/>
    <w:rsid w:val="002975CD"/>
    <w:rsid w:val="00311770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E2305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A0971"/>
    <w:rsid w:val="00DF32E8"/>
    <w:rsid w:val="00DF53CA"/>
    <w:rsid w:val="00E16C84"/>
    <w:rsid w:val="00E21B49"/>
    <w:rsid w:val="00E2789F"/>
    <w:rsid w:val="00E72428"/>
    <w:rsid w:val="00E74BC3"/>
    <w:rsid w:val="00E935D6"/>
    <w:rsid w:val="00EA14B3"/>
    <w:rsid w:val="00EA416E"/>
    <w:rsid w:val="00F4137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700CF61"/>
  <w15:chartTrackingRefBased/>
  <w15:docId w15:val="{6052A8E8-5253-415A-9F10-5F201CC30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16C8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A09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0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rolina.kornow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5</Pages>
  <Words>978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2001-02-10T14:28:00Z</cp:lastPrinted>
  <dcterms:created xsi:type="dcterms:W3CDTF">2025-07-09T07:02:00Z</dcterms:created>
  <dcterms:modified xsi:type="dcterms:W3CDTF">2025-07-09T07:49:00Z</dcterms:modified>
</cp:coreProperties>
</file>