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F8E47" w14:textId="3383233E" w:rsidR="00554D72" w:rsidRPr="00BF4C29" w:rsidRDefault="006B22DC" w:rsidP="00BF4C29">
      <w:pPr>
        <w:rPr>
          <w:rFonts w:ascii="Arial Narrow" w:hAnsi="Arial Narrow" w:cs="Arial"/>
          <w:sz w:val="22"/>
          <w:szCs w:val="22"/>
        </w:rPr>
      </w:pPr>
      <w:r w:rsidRPr="00BF4C29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BF4C29">
        <w:rPr>
          <w:rFonts w:ascii="Arial Narrow" w:hAnsi="Arial Narrow" w:cs="Arial"/>
          <w:b/>
          <w:bCs/>
          <w:sz w:val="22"/>
          <w:szCs w:val="22"/>
        </w:rPr>
        <w:tab/>
      </w:r>
      <w:r w:rsidR="00BF4C29">
        <w:rPr>
          <w:rFonts w:ascii="Arial Narrow" w:hAnsi="Arial Narrow" w:cs="Arial"/>
          <w:b/>
          <w:bCs/>
          <w:sz w:val="22"/>
          <w:szCs w:val="22"/>
        </w:rPr>
        <w:tab/>
      </w:r>
      <w:r w:rsidR="00BF4C29">
        <w:rPr>
          <w:rFonts w:ascii="Arial Narrow" w:hAnsi="Arial Narrow" w:cs="Arial"/>
          <w:b/>
          <w:bCs/>
          <w:sz w:val="22"/>
          <w:szCs w:val="22"/>
        </w:rPr>
        <w:tab/>
      </w:r>
      <w:r w:rsidR="00BF4C29">
        <w:rPr>
          <w:rFonts w:ascii="Arial Narrow" w:hAnsi="Arial Narrow" w:cs="Arial"/>
          <w:b/>
          <w:bCs/>
          <w:sz w:val="22"/>
          <w:szCs w:val="22"/>
        </w:rPr>
        <w:tab/>
      </w:r>
      <w:r w:rsidR="00BF4C29">
        <w:rPr>
          <w:rFonts w:ascii="Arial Narrow" w:hAnsi="Arial Narrow" w:cs="Arial"/>
          <w:b/>
          <w:bCs/>
          <w:sz w:val="22"/>
          <w:szCs w:val="22"/>
        </w:rPr>
        <w:tab/>
      </w:r>
      <w:r w:rsidR="00BF4C29">
        <w:rPr>
          <w:rFonts w:ascii="Arial Narrow" w:hAnsi="Arial Narrow" w:cs="Arial"/>
          <w:b/>
          <w:bCs/>
          <w:sz w:val="22"/>
          <w:szCs w:val="22"/>
        </w:rPr>
        <w:tab/>
      </w:r>
      <w:r w:rsidR="00BF4C29">
        <w:rPr>
          <w:rFonts w:ascii="Arial Narrow" w:hAnsi="Arial Narrow" w:cs="Arial"/>
          <w:b/>
          <w:bCs/>
          <w:sz w:val="22"/>
          <w:szCs w:val="22"/>
        </w:rPr>
        <w:tab/>
      </w:r>
      <w:r w:rsidR="00BF4C29" w:rsidRPr="00BF4C29">
        <w:rPr>
          <w:rFonts w:ascii="Arial Narrow" w:hAnsi="Arial Narrow" w:cs="Arial"/>
          <w:sz w:val="22"/>
          <w:szCs w:val="22"/>
        </w:rPr>
        <w:t xml:space="preserve"> </w:t>
      </w:r>
      <w:r w:rsidR="00BF4C29" w:rsidRPr="00BF4C29">
        <w:rPr>
          <w:rFonts w:ascii="Arial Narrow" w:hAnsi="Arial Narrow" w:cs="Arial"/>
          <w:sz w:val="22"/>
          <w:szCs w:val="22"/>
        </w:rPr>
        <w:t>Bydgoszcz dnia: 2025-07-09</w:t>
      </w:r>
    </w:p>
    <w:p w14:paraId="6D7232A6" w14:textId="77777777" w:rsidR="00554D72" w:rsidRPr="00BF4C29" w:rsidRDefault="006B22DC" w:rsidP="00BF4C29">
      <w:pPr>
        <w:rPr>
          <w:rFonts w:ascii="Arial Narrow" w:hAnsi="Arial Narrow" w:cs="Arial"/>
          <w:sz w:val="22"/>
          <w:szCs w:val="22"/>
        </w:rPr>
      </w:pPr>
      <w:r w:rsidRPr="00BF4C29">
        <w:rPr>
          <w:rFonts w:ascii="Arial Narrow" w:hAnsi="Arial Narrow" w:cs="Arial"/>
          <w:sz w:val="22"/>
          <w:szCs w:val="22"/>
        </w:rPr>
        <w:t>Powstańców Warszawy</w:t>
      </w:r>
      <w:r w:rsidR="00554D72" w:rsidRPr="00BF4C29">
        <w:rPr>
          <w:rFonts w:ascii="Arial Narrow" w:hAnsi="Arial Narrow" w:cs="Arial"/>
          <w:sz w:val="22"/>
          <w:szCs w:val="22"/>
        </w:rPr>
        <w:t xml:space="preserve"> </w:t>
      </w:r>
      <w:r w:rsidRPr="00BF4C29">
        <w:rPr>
          <w:rFonts w:ascii="Arial Narrow" w:hAnsi="Arial Narrow" w:cs="Arial"/>
          <w:sz w:val="22"/>
          <w:szCs w:val="22"/>
        </w:rPr>
        <w:t>5</w:t>
      </w:r>
    </w:p>
    <w:p w14:paraId="510E09FB" w14:textId="77777777" w:rsidR="00554D72" w:rsidRDefault="006B22DC" w:rsidP="00BF4C29">
      <w:pPr>
        <w:rPr>
          <w:rFonts w:ascii="Arial Narrow" w:hAnsi="Arial Narrow" w:cs="Arial"/>
          <w:sz w:val="22"/>
          <w:szCs w:val="22"/>
        </w:rPr>
      </w:pPr>
      <w:r w:rsidRPr="00BF4C29">
        <w:rPr>
          <w:rFonts w:ascii="Arial Narrow" w:hAnsi="Arial Narrow" w:cs="Arial"/>
          <w:sz w:val="22"/>
          <w:szCs w:val="22"/>
        </w:rPr>
        <w:t>85-681</w:t>
      </w:r>
      <w:r w:rsidR="00554D72" w:rsidRPr="00BF4C29">
        <w:rPr>
          <w:rFonts w:ascii="Arial Narrow" w:hAnsi="Arial Narrow" w:cs="Arial"/>
          <w:sz w:val="22"/>
          <w:szCs w:val="22"/>
        </w:rPr>
        <w:t xml:space="preserve"> </w:t>
      </w:r>
      <w:r w:rsidRPr="00BF4C29">
        <w:rPr>
          <w:rFonts w:ascii="Arial Narrow" w:hAnsi="Arial Narrow" w:cs="Arial"/>
          <w:sz w:val="22"/>
          <w:szCs w:val="22"/>
        </w:rPr>
        <w:t>Bydgoszcz</w:t>
      </w:r>
    </w:p>
    <w:p w14:paraId="18BECDD1" w14:textId="77777777" w:rsidR="00BF4C29" w:rsidRDefault="00BF4C29" w:rsidP="00BF4C29">
      <w:pPr>
        <w:rPr>
          <w:rFonts w:ascii="Arial Narrow" w:hAnsi="Arial Narrow" w:cs="Arial"/>
          <w:sz w:val="22"/>
          <w:szCs w:val="22"/>
        </w:rPr>
      </w:pPr>
    </w:p>
    <w:p w14:paraId="546570C5" w14:textId="0EF24D3F" w:rsidR="00BF4C29" w:rsidRDefault="00BF4C29" w:rsidP="00BF4C29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 5160/25</w:t>
      </w:r>
    </w:p>
    <w:p w14:paraId="4CC09407" w14:textId="3FF8B707" w:rsidR="00BF4C29" w:rsidRPr="00BF4C29" w:rsidRDefault="00BF4C29" w:rsidP="00BF4C29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64/2025</w:t>
      </w:r>
    </w:p>
    <w:p w14:paraId="0DB8CEB9" w14:textId="77777777" w:rsidR="00554D72" w:rsidRPr="00BF4C2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BF4C29">
        <w:rPr>
          <w:rFonts w:ascii="Arial Narrow" w:hAnsi="Arial Narrow" w:cs="Arial"/>
          <w:b/>
          <w:sz w:val="22"/>
          <w:szCs w:val="22"/>
        </w:rPr>
        <w:t>WYKONAWCY</w:t>
      </w:r>
    </w:p>
    <w:p w14:paraId="05DF4D40" w14:textId="77777777" w:rsidR="00554D72" w:rsidRPr="00BF4C29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BF4C29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BF4C29" w14:paraId="5AE76D9B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A35302" w14:textId="77777777" w:rsidR="00AB5D68" w:rsidRPr="00BF4C29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BF4C29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2EB46DDC" w14:textId="77777777" w:rsidR="00AB5D68" w:rsidRPr="00BF4C29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BF4C29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BF4C29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BF4C29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BF4C29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7B64C798" w14:textId="77777777" w:rsidR="00EF1037" w:rsidRPr="00BF4C29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644A0ED3" w14:textId="77777777" w:rsidR="00554D72" w:rsidRPr="00BF4C29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F4C2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F4C2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F4C2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BF4C29" w14:paraId="38FF57DE" w14:textId="77777777" w:rsidTr="00860A6D">
        <w:tc>
          <w:tcPr>
            <w:tcW w:w="2269" w:type="dxa"/>
            <w:shd w:val="clear" w:color="auto" w:fill="auto"/>
          </w:tcPr>
          <w:p w14:paraId="08279131" w14:textId="77777777" w:rsidR="00554D72" w:rsidRPr="00BF4C29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C2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0F9C4C9" w14:textId="77777777" w:rsidR="00554D72" w:rsidRPr="00BF4C29" w:rsidRDefault="006B22DC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F4C29">
              <w:rPr>
                <w:rFonts w:ascii="Arial Narrow" w:hAnsi="Arial Narrow" w:cs="Arial"/>
                <w:bCs/>
                <w:sz w:val="22"/>
                <w:szCs w:val="22"/>
              </w:rPr>
              <w:t>Dostawa foteli do chemioterapii i kozetek lekarskich</w:t>
            </w:r>
            <w:r w:rsidR="00554D72" w:rsidRPr="00BF4C2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B22DC" w:rsidRPr="00BF4C29" w14:paraId="6AEB3A2C" w14:textId="77777777" w:rsidTr="00D647E1">
        <w:tc>
          <w:tcPr>
            <w:tcW w:w="2269" w:type="dxa"/>
            <w:shd w:val="clear" w:color="auto" w:fill="auto"/>
          </w:tcPr>
          <w:p w14:paraId="36DABB70" w14:textId="77777777" w:rsidR="006B22DC" w:rsidRPr="00BF4C29" w:rsidRDefault="006B22DC" w:rsidP="00D647E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4C2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557EB9" w14:textId="77777777" w:rsidR="006B22DC" w:rsidRPr="00BF4C29" w:rsidRDefault="006B22DC" w:rsidP="00D647E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F4C29">
              <w:rPr>
                <w:rFonts w:ascii="Arial Narrow" w:hAnsi="Arial Narrow" w:cs="Arial"/>
                <w:bCs/>
                <w:sz w:val="22"/>
                <w:szCs w:val="22"/>
              </w:rPr>
              <w:t>64/2025</w:t>
            </w:r>
          </w:p>
        </w:tc>
      </w:tr>
    </w:tbl>
    <w:p w14:paraId="5D23A850" w14:textId="77777777" w:rsidR="00EF1037" w:rsidRPr="00BF4C29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F4C29">
        <w:rPr>
          <w:rFonts w:ascii="Arial Narrow" w:hAnsi="Arial Narrow" w:cs="Arial"/>
          <w:sz w:val="22"/>
          <w:szCs w:val="22"/>
        </w:rPr>
        <w:t xml:space="preserve">Zamawiający, </w:t>
      </w:r>
      <w:r w:rsidR="006B22DC" w:rsidRPr="00BF4C29">
        <w:rPr>
          <w:rFonts w:ascii="Arial Narrow" w:hAnsi="Arial Narrow" w:cs="Arial"/>
          <w:b/>
          <w:sz w:val="22"/>
          <w:szCs w:val="22"/>
        </w:rPr>
        <w:t>10WSzKzP SPZOZ</w:t>
      </w:r>
      <w:r w:rsidRPr="00BF4C29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BF4C29">
        <w:rPr>
          <w:rFonts w:ascii="Arial Narrow" w:hAnsi="Arial Narrow" w:cs="Arial"/>
          <w:sz w:val="22"/>
          <w:szCs w:val="22"/>
        </w:rPr>
        <w:t>286</w:t>
      </w:r>
      <w:r w:rsidRPr="00BF4C29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BF4C29">
        <w:rPr>
          <w:rFonts w:ascii="Arial Narrow" w:hAnsi="Arial Narrow" w:cs="Arial"/>
          <w:sz w:val="22"/>
          <w:szCs w:val="22"/>
        </w:rPr>
        <w:t>7</w:t>
      </w:r>
      <w:r w:rsidRPr="00BF4C29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6B22DC" w:rsidRPr="00BF4C29">
        <w:rPr>
          <w:rFonts w:ascii="Arial Narrow" w:hAnsi="Arial Narrow" w:cs="Arial"/>
          <w:sz w:val="22"/>
          <w:szCs w:val="22"/>
        </w:rPr>
        <w:t>(t.j. Dz. U. z 2024 poz. 1320)</w:t>
      </w:r>
      <w:r w:rsidRPr="00BF4C29">
        <w:rPr>
          <w:rFonts w:ascii="Arial Narrow" w:hAnsi="Arial Narrow" w:cs="Arial"/>
          <w:sz w:val="22"/>
          <w:szCs w:val="22"/>
        </w:rPr>
        <w:t xml:space="preserve">, </w:t>
      </w:r>
      <w:r w:rsidR="00EB3650" w:rsidRPr="00BF4C29">
        <w:rPr>
          <w:rFonts w:ascii="Arial Narrow" w:hAnsi="Arial Narrow" w:cs="Arial"/>
          <w:sz w:val="22"/>
          <w:szCs w:val="22"/>
        </w:rPr>
        <w:t xml:space="preserve">informuje o </w:t>
      </w:r>
      <w:r w:rsidRPr="00BF4C29">
        <w:rPr>
          <w:rFonts w:ascii="Arial Narrow" w:hAnsi="Arial Narrow" w:cs="Arial"/>
          <w:sz w:val="22"/>
          <w:szCs w:val="22"/>
        </w:rPr>
        <w:t>dokon</w:t>
      </w:r>
      <w:r w:rsidR="00EB3650" w:rsidRPr="00BF4C29">
        <w:rPr>
          <w:rFonts w:ascii="Arial Narrow" w:hAnsi="Arial Narrow" w:cs="Arial"/>
          <w:sz w:val="22"/>
          <w:szCs w:val="22"/>
        </w:rPr>
        <w:t>aniu</w:t>
      </w:r>
      <w:r w:rsidRPr="00BF4C29">
        <w:rPr>
          <w:rFonts w:ascii="Arial Narrow" w:hAnsi="Arial Narrow" w:cs="Arial"/>
          <w:sz w:val="22"/>
          <w:szCs w:val="22"/>
        </w:rPr>
        <w:t xml:space="preserve"> </w:t>
      </w:r>
      <w:r w:rsidR="00460DC4" w:rsidRPr="00BF4C29">
        <w:rPr>
          <w:rFonts w:ascii="Arial Narrow" w:hAnsi="Arial Narrow" w:cs="Arial"/>
          <w:sz w:val="22"/>
          <w:szCs w:val="22"/>
        </w:rPr>
        <w:t>zmian</w:t>
      </w:r>
      <w:r w:rsidRPr="00BF4C29">
        <w:rPr>
          <w:rFonts w:ascii="Arial Narrow" w:hAnsi="Arial Narrow" w:cs="Arial"/>
          <w:sz w:val="22"/>
          <w:szCs w:val="22"/>
        </w:rPr>
        <w:t xml:space="preserve"> w z</w:t>
      </w:r>
      <w:r w:rsidR="00460DC4" w:rsidRPr="00BF4C29">
        <w:rPr>
          <w:rFonts w:ascii="Arial Narrow" w:hAnsi="Arial Narrow" w:cs="Arial"/>
          <w:sz w:val="22"/>
          <w:szCs w:val="22"/>
        </w:rPr>
        <w:t>apis</w:t>
      </w:r>
      <w:r w:rsidRPr="00BF4C29">
        <w:rPr>
          <w:rFonts w:ascii="Arial Narrow" w:hAnsi="Arial Narrow" w:cs="Arial"/>
          <w:sz w:val="22"/>
          <w:szCs w:val="22"/>
        </w:rPr>
        <w:t>ach</w:t>
      </w:r>
      <w:r w:rsidR="00460DC4" w:rsidRPr="00BF4C29">
        <w:rPr>
          <w:rFonts w:ascii="Arial Narrow" w:hAnsi="Arial Narrow" w:cs="Arial"/>
          <w:sz w:val="22"/>
          <w:szCs w:val="22"/>
        </w:rPr>
        <w:t xml:space="preserve"> </w:t>
      </w:r>
      <w:r w:rsidR="00E32881" w:rsidRPr="00BF4C29">
        <w:rPr>
          <w:rFonts w:ascii="Arial Narrow" w:hAnsi="Arial Narrow" w:cs="Arial"/>
          <w:sz w:val="22"/>
          <w:szCs w:val="22"/>
        </w:rPr>
        <w:t xml:space="preserve">SWZ </w:t>
      </w:r>
      <w:r w:rsidR="00460DC4" w:rsidRPr="00BF4C29">
        <w:rPr>
          <w:rFonts w:ascii="Arial Narrow" w:hAnsi="Arial Narrow" w:cs="Arial"/>
          <w:sz w:val="22"/>
          <w:szCs w:val="22"/>
        </w:rPr>
        <w:t>w następującym zakresie</w:t>
      </w:r>
      <w:r w:rsidR="00EF1037" w:rsidRPr="00BF4C29">
        <w:rPr>
          <w:rFonts w:ascii="Arial Narrow" w:hAnsi="Arial Narrow" w:cs="Arial"/>
          <w:sz w:val="22"/>
          <w:szCs w:val="22"/>
        </w:rPr>
        <w:t>:</w:t>
      </w:r>
    </w:p>
    <w:p w14:paraId="5EBDA184" w14:textId="2D4BD068" w:rsidR="00BF4C29" w:rsidRPr="00BF4C29" w:rsidRDefault="00BF4C29" w:rsidP="00CF444F">
      <w:pPr>
        <w:spacing w:after="120" w:line="360" w:lineRule="auto"/>
        <w:jc w:val="both"/>
        <w:rPr>
          <w:rFonts w:ascii="Arial Narrow" w:hAnsi="Arial Narrow" w:cs="Arial"/>
          <w:b/>
          <w:sz w:val="22"/>
          <w:szCs w:val="22"/>
          <w:u w:val="single"/>
        </w:rPr>
      </w:pPr>
      <w:r w:rsidRPr="00BF4C29">
        <w:rPr>
          <w:rFonts w:ascii="Arial Narrow" w:hAnsi="Arial Narrow" w:cs="Arial"/>
          <w:b/>
          <w:sz w:val="22"/>
          <w:szCs w:val="22"/>
          <w:u w:val="single"/>
        </w:rPr>
        <w:t xml:space="preserve">pkt. </w:t>
      </w:r>
      <w:r w:rsidRPr="00BF4C29">
        <w:rPr>
          <w:rFonts w:ascii="Arial Narrow" w:hAnsi="Arial Narrow" w:cs="Arial"/>
          <w:b/>
          <w:sz w:val="22"/>
          <w:szCs w:val="22"/>
          <w:u w:val="single"/>
        </w:rPr>
        <w:t>6</w:t>
      </w:r>
      <w:r w:rsidRPr="00BF4C29">
        <w:rPr>
          <w:rFonts w:ascii="Arial Narrow" w:hAnsi="Arial Narrow" w:cs="Arial"/>
          <w:b/>
          <w:sz w:val="22"/>
          <w:szCs w:val="22"/>
          <w:u w:val="single"/>
        </w:rPr>
        <w:t>. otrzymuje brzmienie:</w:t>
      </w:r>
      <w:r w:rsidRPr="00BF4C29">
        <w:rPr>
          <w:rFonts w:ascii="Arial Narrow" w:hAnsi="Arial Narrow" w:cs="Arial"/>
          <w:b/>
          <w:sz w:val="22"/>
          <w:szCs w:val="22"/>
          <w:u w:val="single"/>
        </w:rPr>
        <w:t xml:space="preserve"> </w:t>
      </w:r>
    </w:p>
    <w:p w14:paraId="624933A0" w14:textId="03CD8485" w:rsidR="00BF4C29" w:rsidRDefault="00BF4C29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Zamówienie musi zostać zrealizowane w terminie</w:t>
      </w:r>
    </w:p>
    <w:p w14:paraId="1F528BB2" w14:textId="31F9E4CC" w:rsidR="00BF4C29" w:rsidRDefault="00BF4C29" w:rsidP="00BF4C29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BF4C29">
        <w:rPr>
          <w:rFonts w:ascii="Arial Narrow" w:hAnsi="Arial Narrow" w:cs="Arial"/>
          <w:bCs/>
          <w:sz w:val="22"/>
          <w:szCs w:val="22"/>
        </w:rPr>
        <w:t xml:space="preserve">- do </w:t>
      </w:r>
      <w:r>
        <w:rPr>
          <w:rFonts w:ascii="Arial Narrow" w:hAnsi="Arial Narrow" w:cs="Arial"/>
          <w:bCs/>
          <w:sz w:val="22"/>
          <w:szCs w:val="22"/>
        </w:rPr>
        <w:t>42</w:t>
      </w:r>
      <w:r w:rsidRPr="00BF4C29">
        <w:rPr>
          <w:rFonts w:ascii="Arial Narrow" w:hAnsi="Arial Narrow" w:cs="Arial"/>
          <w:bCs/>
          <w:sz w:val="22"/>
          <w:szCs w:val="22"/>
        </w:rPr>
        <w:t xml:space="preserve"> dni kalendarzowych od daty udzielenia zamówienia/zawarcia umowy ( kryterium oceny ofert) – dla części zamówienia: </w:t>
      </w:r>
      <w:r>
        <w:rPr>
          <w:rFonts w:ascii="Arial Narrow" w:hAnsi="Arial Narrow" w:cs="Arial"/>
          <w:bCs/>
          <w:sz w:val="22"/>
          <w:szCs w:val="22"/>
        </w:rPr>
        <w:t>1</w:t>
      </w:r>
    </w:p>
    <w:p w14:paraId="007481A8" w14:textId="7EBD4D45" w:rsidR="00BF4C29" w:rsidRDefault="00BF4C29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- do 28 dni kalendarzowych od daty udzielenia zamówienia/zawarcia umowy ( kryterium oceny ofert) – dla części zamówienia: 2</w:t>
      </w:r>
    </w:p>
    <w:p w14:paraId="3BFCF6BB" w14:textId="2372CE29" w:rsidR="006B22DC" w:rsidRPr="00BF4C29" w:rsidRDefault="006B22DC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BF4C29">
        <w:rPr>
          <w:rFonts w:ascii="Arial Narrow" w:hAnsi="Arial Narrow" w:cs="Arial"/>
          <w:b/>
          <w:sz w:val="22"/>
          <w:szCs w:val="22"/>
          <w:u w:val="single"/>
        </w:rPr>
        <w:t>pkt. 1</w:t>
      </w:r>
      <w:r w:rsidR="00BF4C29" w:rsidRPr="00BF4C29">
        <w:rPr>
          <w:rFonts w:ascii="Arial Narrow" w:hAnsi="Arial Narrow" w:cs="Arial"/>
          <w:b/>
          <w:sz w:val="22"/>
          <w:szCs w:val="22"/>
          <w:u w:val="single"/>
        </w:rPr>
        <w:t>6</w:t>
      </w:r>
      <w:r w:rsidRPr="00BF4C29">
        <w:rPr>
          <w:rFonts w:ascii="Arial Narrow" w:hAnsi="Arial Narrow" w:cs="Arial"/>
          <w:b/>
          <w:sz w:val="22"/>
          <w:szCs w:val="22"/>
          <w:u w:val="single"/>
        </w:rPr>
        <w:t>.1. otrzymuje brzmienie:</w:t>
      </w:r>
      <w:r w:rsidRPr="00BF4C29">
        <w:rPr>
          <w:rFonts w:ascii="Arial Narrow" w:hAnsi="Arial Narrow" w:cs="Arial"/>
          <w:bCs/>
          <w:sz w:val="22"/>
          <w:szCs w:val="22"/>
        </w:rPr>
        <w:t xml:space="preserve"> Wykonawca pozostaje związany ofertą do dnia 2025-08-13</w:t>
      </w:r>
    </w:p>
    <w:p w14:paraId="72922C76" w14:textId="07E8372B" w:rsidR="00EF1037" w:rsidRDefault="006B22DC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BF4C29">
        <w:rPr>
          <w:rFonts w:ascii="Arial Narrow" w:hAnsi="Arial Narrow" w:cs="Arial"/>
          <w:b/>
          <w:sz w:val="22"/>
          <w:szCs w:val="22"/>
          <w:u w:val="single"/>
        </w:rPr>
        <w:t>pkt. 1</w:t>
      </w:r>
      <w:r w:rsidR="00BF4C29" w:rsidRPr="00BF4C29">
        <w:rPr>
          <w:rFonts w:ascii="Arial Narrow" w:hAnsi="Arial Narrow" w:cs="Arial"/>
          <w:b/>
          <w:sz w:val="22"/>
          <w:szCs w:val="22"/>
          <w:u w:val="single"/>
        </w:rPr>
        <w:t>8</w:t>
      </w:r>
      <w:r w:rsidRPr="00BF4C29">
        <w:rPr>
          <w:rFonts w:ascii="Arial Narrow" w:hAnsi="Arial Narrow" w:cs="Arial"/>
          <w:b/>
          <w:sz w:val="22"/>
          <w:szCs w:val="22"/>
          <w:u w:val="single"/>
        </w:rPr>
        <w:t xml:space="preserve"> i pkt. </w:t>
      </w:r>
      <w:r w:rsidR="00BF4C29" w:rsidRPr="00BF4C29">
        <w:rPr>
          <w:rFonts w:ascii="Arial Narrow" w:hAnsi="Arial Narrow" w:cs="Arial"/>
          <w:b/>
          <w:sz w:val="22"/>
          <w:szCs w:val="22"/>
          <w:u w:val="single"/>
        </w:rPr>
        <w:t>19</w:t>
      </w:r>
      <w:r w:rsidRPr="00BF4C29">
        <w:rPr>
          <w:rFonts w:ascii="Arial Narrow" w:hAnsi="Arial Narrow" w:cs="Arial"/>
          <w:b/>
          <w:sz w:val="22"/>
          <w:szCs w:val="22"/>
          <w:u w:val="single"/>
        </w:rPr>
        <w:t>.1</w:t>
      </w:r>
      <w:r w:rsidRPr="00BF4C29">
        <w:rPr>
          <w:rFonts w:ascii="Arial Narrow" w:hAnsi="Arial Narrow" w:cs="Arial"/>
          <w:bCs/>
          <w:sz w:val="22"/>
          <w:szCs w:val="22"/>
        </w:rPr>
        <w:t xml:space="preserve"> zmienia się termin składania i otwarcia ofert, który przenosi się na dzień  2025-07-15, godzina składania i otwarcia ofert pozostaje bez zmian.</w:t>
      </w:r>
    </w:p>
    <w:p w14:paraId="288295E4" w14:textId="37FB62FD" w:rsidR="00BF4C29" w:rsidRDefault="00BF4C29" w:rsidP="00CF444F">
      <w:pPr>
        <w:spacing w:after="120" w:line="360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613730">
        <w:rPr>
          <w:rFonts w:ascii="Arial Narrow" w:hAnsi="Arial Narrow" w:cs="Arial"/>
          <w:b/>
          <w:sz w:val="22"/>
          <w:szCs w:val="22"/>
        </w:rPr>
        <w:t>Zmienia się zapis pkt. 21.2. w zakresie zadania 1 – kryterium nr 3 „termin dostawy” na następujący</w:t>
      </w:r>
      <w:r w:rsidR="00613730">
        <w:rPr>
          <w:rFonts w:ascii="Arial Narrow" w:hAnsi="Arial Narrow" w:cs="Arial"/>
          <w:b/>
          <w:sz w:val="22"/>
          <w:szCs w:val="22"/>
        </w:rPr>
        <w:t xml:space="preserve"> ( wzór pozostaje bez zmian)</w:t>
      </w:r>
      <w:r w:rsidRPr="00613730">
        <w:rPr>
          <w:rFonts w:ascii="Arial Narrow" w:hAnsi="Arial Narrow" w:cs="Arial"/>
          <w:b/>
          <w:sz w:val="22"/>
          <w:szCs w:val="22"/>
        </w:rPr>
        <w:t xml:space="preserve">: </w:t>
      </w:r>
    </w:p>
    <w:p w14:paraId="6BB74007" w14:textId="77777777" w:rsidR="00613730" w:rsidRDefault="00613730" w:rsidP="00613730">
      <w:pPr>
        <w:spacing w:before="120" w:after="120" w:line="276" w:lineRule="auto"/>
        <w:jc w:val="center"/>
        <w:outlineLvl w:val="1"/>
        <w:rPr>
          <w:rFonts w:ascii="Arial Narrow" w:hAnsi="Arial Narrow" w:cs="Arial"/>
          <w:bCs/>
          <w:iCs/>
          <w:color w:val="000000"/>
          <w:sz w:val="22"/>
          <w:szCs w:val="22"/>
        </w:rPr>
      </w:pPr>
      <w:r>
        <w:rPr>
          <w:rFonts w:ascii="Arial Narrow" w:hAnsi="Arial Narrow" w:cs="Arial"/>
          <w:bCs/>
          <w:iCs/>
          <w:color w:val="000000"/>
          <w:sz w:val="22"/>
          <w:szCs w:val="22"/>
        </w:rPr>
        <w:t>3 - Termin dostawy</w:t>
      </w:r>
    </w:p>
    <w:p w14:paraId="70204FBD" w14:textId="77777777" w:rsidR="00613730" w:rsidRDefault="00613730" w:rsidP="00613730">
      <w:pPr>
        <w:spacing w:before="120" w:after="120" w:line="276" w:lineRule="auto"/>
        <w:jc w:val="center"/>
        <w:outlineLvl w:val="1"/>
        <w:rPr>
          <w:rFonts w:ascii="Arial Narrow" w:hAnsi="Arial Narrow" w:cs="Arial"/>
          <w:bCs/>
          <w:iCs/>
          <w:color w:val="000000"/>
          <w:sz w:val="22"/>
          <w:szCs w:val="22"/>
        </w:rPr>
      </w:pPr>
      <w:r>
        <w:rPr>
          <w:rFonts w:ascii="Arial Narrow" w:hAnsi="Arial Narrow" w:cs="Arial"/>
          <w:bCs/>
          <w:iCs/>
          <w:color w:val="000000"/>
          <w:sz w:val="22"/>
          <w:szCs w:val="22"/>
        </w:rPr>
        <w:t>Liczba punktów = ( Ozn min3/Ozn war3 ) * 100 * waga</w:t>
      </w:r>
    </w:p>
    <w:p w14:paraId="22A007F6" w14:textId="77777777" w:rsidR="00613730" w:rsidRDefault="00613730" w:rsidP="00613730">
      <w:pPr>
        <w:spacing w:before="120" w:after="120" w:line="276" w:lineRule="auto"/>
        <w:jc w:val="center"/>
        <w:outlineLvl w:val="1"/>
        <w:rPr>
          <w:rFonts w:ascii="Arial Narrow" w:hAnsi="Arial Narrow" w:cs="Arial"/>
          <w:bCs/>
          <w:iCs/>
          <w:color w:val="000000"/>
          <w:sz w:val="22"/>
          <w:szCs w:val="22"/>
        </w:rPr>
      </w:pPr>
      <w:r>
        <w:rPr>
          <w:rFonts w:ascii="Arial Narrow" w:hAnsi="Arial Narrow" w:cs="Arial"/>
          <w:bCs/>
          <w:iCs/>
          <w:color w:val="000000"/>
          <w:sz w:val="22"/>
          <w:szCs w:val="22"/>
        </w:rPr>
        <w:lastRenderedPageBreak/>
        <w:t>gdzie:</w:t>
      </w:r>
    </w:p>
    <w:p w14:paraId="705E3D68" w14:textId="553A5D99" w:rsidR="00613730" w:rsidRDefault="00613730" w:rsidP="00613730">
      <w:pPr>
        <w:spacing w:before="120" w:after="120" w:line="276" w:lineRule="auto"/>
        <w:jc w:val="center"/>
        <w:outlineLvl w:val="1"/>
        <w:rPr>
          <w:rFonts w:ascii="Arial Narrow" w:hAnsi="Arial Narrow" w:cs="Arial"/>
          <w:bCs/>
          <w:iCs/>
          <w:color w:val="000000"/>
          <w:sz w:val="22"/>
          <w:szCs w:val="22"/>
        </w:rPr>
      </w:pPr>
      <w:r>
        <w:rPr>
          <w:rFonts w:ascii="Arial Narrow" w:hAnsi="Arial Narrow" w:cs="Arial"/>
          <w:bCs/>
          <w:iCs/>
          <w:color w:val="000000"/>
          <w:sz w:val="22"/>
          <w:szCs w:val="22"/>
        </w:rPr>
        <w:t>- Ozn min3 - najniższa spośród wszystkich ofert</w:t>
      </w:r>
    </w:p>
    <w:p w14:paraId="6A66C533" w14:textId="2AB7F5B1" w:rsidR="00613730" w:rsidRDefault="00613730" w:rsidP="00613730">
      <w:pPr>
        <w:spacing w:before="120" w:after="120" w:line="276" w:lineRule="auto"/>
        <w:jc w:val="center"/>
        <w:outlineLvl w:val="1"/>
        <w:rPr>
          <w:rFonts w:ascii="Arial Narrow" w:hAnsi="Arial Narrow" w:cs="Arial"/>
          <w:bCs/>
          <w:iCs/>
          <w:color w:val="000000"/>
          <w:sz w:val="22"/>
          <w:szCs w:val="22"/>
        </w:rPr>
      </w:pPr>
      <w:r>
        <w:rPr>
          <w:rFonts w:ascii="Arial Narrow" w:hAnsi="Arial Narrow" w:cs="Arial"/>
          <w:bCs/>
          <w:iCs/>
          <w:color w:val="000000"/>
          <w:sz w:val="22"/>
          <w:szCs w:val="22"/>
        </w:rPr>
        <w:t>- Ozn war3 - podana w ofercie</w:t>
      </w:r>
    </w:p>
    <w:p w14:paraId="24EB5EA2" w14:textId="77777777" w:rsidR="00613730" w:rsidRDefault="00613730" w:rsidP="00613730">
      <w:pPr>
        <w:spacing w:after="120" w:line="276" w:lineRule="auto"/>
        <w:jc w:val="center"/>
        <w:rPr>
          <w:rFonts w:ascii="Arial Narrow" w:hAnsi="Arial Narrow" w:cs="Arial"/>
          <w:b/>
          <w:iCs/>
          <w:color w:val="000000"/>
          <w:sz w:val="22"/>
          <w:szCs w:val="22"/>
        </w:rPr>
      </w:pPr>
      <w:r>
        <w:rPr>
          <w:rFonts w:ascii="Arial Narrow" w:hAnsi="Arial Narrow" w:cs="Arial"/>
          <w:b/>
          <w:iCs/>
          <w:color w:val="000000"/>
          <w:sz w:val="22"/>
          <w:szCs w:val="22"/>
        </w:rPr>
        <w:t>Termin dostawy</w:t>
      </w:r>
      <w:r>
        <w:rPr>
          <w:rFonts w:ascii="Arial Narrow" w:hAnsi="Arial Narrow" w:cs="Arial"/>
          <w:b/>
          <w:iCs/>
          <w:color w:val="000000"/>
          <w:sz w:val="22"/>
          <w:szCs w:val="22"/>
        </w:rPr>
        <w:t>:</w:t>
      </w:r>
    </w:p>
    <w:p w14:paraId="631E665D" w14:textId="2CFBD52A" w:rsidR="00613730" w:rsidRDefault="00613730" w:rsidP="00613730">
      <w:pPr>
        <w:spacing w:after="120" w:line="276" w:lineRule="auto"/>
        <w:rPr>
          <w:rFonts w:ascii="Arial Narrow" w:hAnsi="Arial Narrow" w:cs="Arial"/>
          <w:b/>
          <w:iCs/>
          <w:color w:val="000000"/>
          <w:sz w:val="22"/>
          <w:szCs w:val="22"/>
        </w:rPr>
      </w:pPr>
      <w:r>
        <w:rPr>
          <w:rFonts w:ascii="Arial Narrow" w:hAnsi="Arial Narrow" w:cs="Arial"/>
          <w:b/>
          <w:iCs/>
          <w:color w:val="000000"/>
          <w:sz w:val="22"/>
          <w:szCs w:val="22"/>
        </w:rPr>
        <w:t>- maksimum 42 dni kalendarzowe, licząc od dnia zawarcia umowy – zadanie 1</w:t>
      </w:r>
    </w:p>
    <w:p w14:paraId="65E7F613" w14:textId="5BD3B046" w:rsidR="00613730" w:rsidRPr="00613730" w:rsidRDefault="00613730" w:rsidP="00613730">
      <w:pPr>
        <w:spacing w:after="120" w:line="276" w:lineRule="auto"/>
        <w:rPr>
          <w:rFonts w:ascii="Arial Narrow" w:hAnsi="Arial Narrow" w:cs="Arial"/>
          <w:b/>
          <w:iCs/>
          <w:color w:val="000000"/>
          <w:sz w:val="22"/>
          <w:szCs w:val="22"/>
        </w:rPr>
      </w:pPr>
      <w:r>
        <w:rPr>
          <w:rFonts w:ascii="Arial Narrow" w:hAnsi="Arial Narrow" w:cs="Arial"/>
          <w:b/>
          <w:iCs/>
          <w:color w:val="000000"/>
          <w:sz w:val="22"/>
          <w:szCs w:val="22"/>
        </w:rPr>
        <w:t>- maksimum 28 dni kalendarzowych, licząc od dnia zawarcia umowy</w:t>
      </w:r>
      <w:r>
        <w:rPr>
          <w:rFonts w:ascii="Arial Narrow" w:hAnsi="Arial Narrow" w:cs="Arial"/>
          <w:b/>
          <w:iCs/>
          <w:color w:val="000000"/>
          <w:sz w:val="22"/>
          <w:szCs w:val="22"/>
        </w:rPr>
        <w:t xml:space="preserve"> - zadanie 2</w:t>
      </w:r>
    </w:p>
    <w:p w14:paraId="40274818" w14:textId="77777777" w:rsidR="00BF4C29" w:rsidRPr="00BF4C29" w:rsidRDefault="00BF4C29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</w:p>
    <w:p w14:paraId="6CC0A479" w14:textId="61085BD1" w:rsidR="00EF1037" w:rsidRPr="008561E8" w:rsidRDefault="008561E8" w:rsidP="008561E8">
      <w:pPr>
        <w:pStyle w:val="Tekstpodstawowy"/>
        <w:jc w:val="left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8561E8">
        <w:rPr>
          <w:rFonts w:ascii="Arial Narrow" w:hAnsi="Arial Narrow" w:cs="Arial"/>
          <w:b/>
          <w:bCs/>
          <w:sz w:val="22"/>
          <w:szCs w:val="22"/>
          <w:u w:val="single"/>
        </w:rPr>
        <w:t>Dotyczy Formularza oferty – załącznik nr 4:</w:t>
      </w:r>
    </w:p>
    <w:p w14:paraId="49E01128" w14:textId="4242C934" w:rsidR="008561E8" w:rsidRDefault="008561E8" w:rsidP="008561E8">
      <w:pPr>
        <w:pStyle w:val="Tekstpodstawowy"/>
        <w:jc w:val="lef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Zmianie ulega zapis pod tabelą i otrzymuje brzmienie:</w:t>
      </w:r>
    </w:p>
    <w:p w14:paraId="4D51426A" w14:textId="77777777" w:rsidR="008561E8" w:rsidRPr="008561E8" w:rsidRDefault="008561E8" w:rsidP="008561E8">
      <w:pPr>
        <w:pStyle w:val="Tekstpodstawowy"/>
        <w:rPr>
          <w:rFonts w:ascii="Arial Narrow" w:hAnsi="Arial Narrow" w:cs="Arial"/>
          <w:sz w:val="22"/>
          <w:szCs w:val="22"/>
        </w:rPr>
      </w:pPr>
      <w:r w:rsidRPr="008561E8">
        <w:rPr>
          <w:rFonts w:ascii="Arial Narrow" w:hAnsi="Arial Narrow" w:cs="Arial"/>
          <w:sz w:val="22"/>
          <w:szCs w:val="22"/>
        </w:rPr>
        <w:t>Termin dostawy:</w:t>
      </w:r>
    </w:p>
    <w:p w14:paraId="416DAEB4" w14:textId="77777777" w:rsidR="008561E8" w:rsidRPr="008561E8" w:rsidRDefault="008561E8" w:rsidP="008561E8">
      <w:pPr>
        <w:pStyle w:val="Tekstpodstawowy"/>
        <w:rPr>
          <w:rFonts w:ascii="Arial Narrow" w:hAnsi="Arial Narrow" w:cs="Arial"/>
          <w:sz w:val="22"/>
          <w:szCs w:val="22"/>
        </w:rPr>
      </w:pPr>
      <w:r w:rsidRPr="008561E8">
        <w:rPr>
          <w:rFonts w:ascii="Arial Narrow" w:hAnsi="Arial Narrow" w:cs="Arial"/>
          <w:sz w:val="22"/>
          <w:szCs w:val="22"/>
        </w:rPr>
        <w:t>- maksimum 42 dni kalendarzowe, licząc od dnia zawarcia umowy – zadanie 1</w:t>
      </w:r>
    </w:p>
    <w:p w14:paraId="4B291B62" w14:textId="27D41332" w:rsidR="008561E8" w:rsidRDefault="008561E8" w:rsidP="008561E8">
      <w:pPr>
        <w:pStyle w:val="Tekstpodstawowy"/>
        <w:jc w:val="left"/>
        <w:rPr>
          <w:rFonts w:ascii="Arial Narrow" w:hAnsi="Arial Narrow" w:cs="Arial"/>
          <w:sz w:val="22"/>
          <w:szCs w:val="22"/>
        </w:rPr>
      </w:pPr>
      <w:r w:rsidRPr="008561E8">
        <w:rPr>
          <w:rFonts w:ascii="Arial Narrow" w:hAnsi="Arial Narrow" w:cs="Arial"/>
          <w:sz w:val="22"/>
          <w:szCs w:val="22"/>
        </w:rPr>
        <w:t>- maksimum 28 dni kalendarzowych, licząc od dnia zawarcia umowy - zadanie 2</w:t>
      </w:r>
    </w:p>
    <w:p w14:paraId="65DBF494" w14:textId="77777777" w:rsidR="008561E8" w:rsidRPr="00BF4C29" w:rsidRDefault="008561E8" w:rsidP="008561E8">
      <w:pPr>
        <w:pStyle w:val="Tekstpodstawowy"/>
        <w:jc w:val="left"/>
        <w:rPr>
          <w:rFonts w:ascii="Arial Narrow" w:hAnsi="Arial Narrow" w:cs="Arial"/>
          <w:sz w:val="22"/>
          <w:szCs w:val="22"/>
        </w:rPr>
      </w:pPr>
    </w:p>
    <w:p w14:paraId="3572AEAB" w14:textId="77777777" w:rsidR="005C0930" w:rsidRPr="00BF4C29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BF4C29">
        <w:rPr>
          <w:rFonts w:ascii="Arial Narrow" w:hAnsi="Arial Narrow" w:cs="Arial"/>
          <w:i/>
          <w:sz w:val="22"/>
          <w:szCs w:val="22"/>
        </w:rPr>
        <w:t>Zamawiający</w:t>
      </w:r>
    </w:p>
    <w:p w14:paraId="0BA3A194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667937DA" w14:textId="77777777" w:rsidR="006D7BE7" w:rsidRPr="006D7BE7" w:rsidRDefault="006D7BE7" w:rsidP="006D7BE7"/>
    <w:p w14:paraId="386A4773" w14:textId="77777777" w:rsidR="006D7BE7" w:rsidRPr="006D7BE7" w:rsidRDefault="006D7BE7" w:rsidP="006D7BE7"/>
    <w:p w14:paraId="278E3941" w14:textId="77777777" w:rsidR="006D7BE7" w:rsidRPr="006D7BE7" w:rsidRDefault="006D7BE7" w:rsidP="006D7BE7"/>
    <w:p w14:paraId="5DA027CF" w14:textId="77777777" w:rsidR="006D7BE7" w:rsidRPr="006D7BE7" w:rsidRDefault="006D7BE7" w:rsidP="006D7BE7"/>
    <w:p w14:paraId="5884B211" w14:textId="77777777" w:rsidR="006D7BE7" w:rsidRPr="006D7BE7" w:rsidRDefault="006D7BE7" w:rsidP="006D7BE7"/>
    <w:p w14:paraId="0093C1E9" w14:textId="77777777" w:rsidR="006D7BE7" w:rsidRPr="006D7BE7" w:rsidRDefault="006D7BE7" w:rsidP="006D7BE7"/>
    <w:p w14:paraId="1590A318" w14:textId="77777777" w:rsidR="006D7BE7" w:rsidRPr="006D7BE7" w:rsidRDefault="006D7BE7" w:rsidP="006D7BE7"/>
    <w:p w14:paraId="2EBECBE2" w14:textId="77777777" w:rsidR="006D7BE7" w:rsidRPr="006D7BE7" w:rsidRDefault="006D7BE7" w:rsidP="006D7BE7"/>
    <w:p w14:paraId="6A45A3AB" w14:textId="77777777" w:rsidR="006D7BE7" w:rsidRPr="006D7BE7" w:rsidRDefault="006D7BE7" w:rsidP="006D7BE7"/>
    <w:p w14:paraId="265EF0F2" w14:textId="77777777" w:rsidR="006D7BE7" w:rsidRPr="006D7BE7" w:rsidRDefault="006D7BE7" w:rsidP="006D7BE7"/>
    <w:p w14:paraId="09E50683" w14:textId="77777777" w:rsidR="006D7BE7" w:rsidRPr="006D7BE7" w:rsidRDefault="006D7BE7" w:rsidP="006D7BE7"/>
    <w:p w14:paraId="1486ED8D" w14:textId="77777777" w:rsidR="006D7BE7" w:rsidRPr="006D7BE7" w:rsidRDefault="006D7BE7" w:rsidP="006D7BE7"/>
    <w:p w14:paraId="0CBB3C35" w14:textId="77777777" w:rsidR="006D7BE7" w:rsidRPr="006D7BE7" w:rsidRDefault="006D7BE7" w:rsidP="006D7BE7"/>
    <w:p w14:paraId="0142DC9E" w14:textId="77777777" w:rsidR="006D7BE7" w:rsidRPr="006D7BE7" w:rsidRDefault="006D7BE7" w:rsidP="006D7BE7"/>
    <w:p w14:paraId="5ABE287D" w14:textId="77777777" w:rsidR="006D7BE7" w:rsidRPr="006D7BE7" w:rsidRDefault="006D7BE7" w:rsidP="006D7BE7"/>
    <w:p w14:paraId="21466921" w14:textId="77777777" w:rsidR="006D7BE7" w:rsidRPr="006D7BE7" w:rsidRDefault="006D7BE7" w:rsidP="006D7BE7"/>
    <w:p w14:paraId="05C11BA4" w14:textId="77777777" w:rsidR="006D7BE7" w:rsidRPr="006D7BE7" w:rsidRDefault="006D7BE7" w:rsidP="006D7BE7"/>
    <w:p w14:paraId="3CEFCEE5" w14:textId="77777777" w:rsidR="006D7BE7" w:rsidRPr="006D7BE7" w:rsidRDefault="006D7BE7" w:rsidP="006D7BE7"/>
    <w:p w14:paraId="0E17426E" w14:textId="77777777" w:rsidR="006D7BE7" w:rsidRPr="006D7BE7" w:rsidRDefault="006D7BE7" w:rsidP="006D7BE7"/>
    <w:p w14:paraId="4540ED41" w14:textId="77777777" w:rsidR="006D7BE7" w:rsidRPr="006D7BE7" w:rsidRDefault="006D7BE7" w:rsidP="006D7BE7"/>
    <w:p w14:paraId="6E65672C" w14:textId="77777777" w:rsidR="006D7BE7" w:rsidRPr="006D7BE7" w:rsidRDefault="006D7BE7" w:rsidP="006D7BE7"/>
    <w:p w14:paraId="3C2928AB" w14:textId="77777777" w:rsidR="006D7BE7" w:rsidRPr="006D7BE7" w:rsidRDefault="006D7BE7" w:rsidP="006D7BE7"/>
    <w:p w14:paraId="26221EB8" w14:textId="77777777" w:rsidR="006D7BE7" w:rsidRPr="006D7BE7" w:rsidRDefault="006D7BE7" w:rsidP="006D7BE7"/>
    <w:p w14:paraId="7B5DBA49" w14:textId="77777777" w:rsidR="006D7BE7" w:rsidRPr="006D7BE7" w:rsidRDefault="006D7BE7" w:rsidP="006D7BE7"/>
    <w:p w14:paraId="56695942" w14:textId="77777777" w:rsidR="006D7BE7" w:rsidRPr="006D7BE7" w:rsidRDefault="006D7BE7" w:rsidP="006D7BE7"/>
    <w:p w14:paraId="5C38A772" w14:textId="77777777" w:rsidR="006D7BE7" w:rsidRPr="006D7BE7" w:rsidRDefault="006D7BE7" w:rsidP="006D7BE7"/>
    <w:p w14:paraId="3CEE4D80" w14:textId="77777777" w:rsidR="006D7BE7" w:rsidRPr="006D7BE7" w:rsidRDefault="006D7BE7" w:rsidP="006D7BE7"/>
    <w:p w14:paraId="6D4DF5E4" w14:textId="77777777" w:rsidR="006D7BE7" w:rsidRDefault="006D7BE7" w:rsidP="006D7BE7">
      <w:pPr>
        <w:rPr>
          <w:rFonts w:ascii="Arial Narrow" w:hAnsi="Arial Narrow" w:cs="Arial"/>
          <w:sz w:val="22"/>
          <w:szCs w:val="22"/>
        </w:rPr>
      </w:pPr>
    </w:p>
    <w:p w14:paraId="11A13CFA" w14:textId="74217445" w:rsidR="006D7BE7" w:rsidRDefault="006D7BE7" w:rsidP="006D7BE7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579D29A4" w14:textId="49933FCC" w:rsidR="006D7BE7" w:rsidRDefault="006D7BE7" w:rsidP="006D7BE7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65212728" w14:textId="2CDEC369" w:rsidR="006D7BE7" w:rsidRDefault="006D7BE7" w:rsidP="006D7BE7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14:paraId="5D5AB634" w14:textId="4129CB87" w:rsidR="006D7BE7" w:rsidRDefault="006D7BE7" w:rsidP="006D7BE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0A1178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14:paraId="57702711" w14:textId="0EAF039A" w:rsidR="006D7BE7" w:rsidRPr="006D7BE7" w:rsidRDefault="006D7BE7" w:rsidP="006D7BE7">
      <w:pPr>
        <w:rPr>
          <w:rFonts w:ascii="Arial Narrow" w:hAnsi="Arial Narrow"/>
        </w:rPr>
      </w:pPr>
      <w:r>
        <w:rPr>
          <w:rFonts w:ascii="Arial Narrow" w:hAnsi="Arial Narrow"/>
        </w:rPr>
        <w:t>Data: 2025-07-09</w:t>
      </w:r>
    </w:p>
    <w:sectPr w:rsidR="006D7BE7" w:rsidRPr="006D7BE7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12549" w14:textId="77777777" w:rsidR="00265BB6" w:rsidRDefault="00265BB6">
      <w:r>
        <w:separator/>
      </w:r>
    </w:p>
  </w:endnote>
  <w:endnote w:type="continuationSeparator" w:id="0">
    <w:p w14:paraId="633A37CD" w14:textId="77777777" w:rsidR="00265BB6" w:rsidRDefault="00265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35E1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5D9DA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808B8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9533C42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C984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6AAB8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42CAFC" w14:textId="77777777" w:rsidR="00EF1037" w:rsidRDefault="00EF1037">
    <w:pPr>
      <w:pStyle w:val="Stopka"/>
      <w:tabs>
        <w:tab w:val="clear" w:pos="4536"/>
        <w:tab w:val="left" w:pos="6237"/>
      </w:tabs>
    </w:pPr>
  </w:p>
  <w:p w14:paraId="6D71EBD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22710" w14:textId="77777777" w:rsidR="00265BB6" w:rsidRDefault="00265BB6">
      <w:r>
        <w:separator/>
      </w:r>
    </w:p>
  </w:footnote>
  <w:footnote w:type="continuationSeparator" w:id="0">
    <w:p w14:paraId="146DF3CE" w14:textId="77777777" w:rsidR="00265BB6" w:rsidRDefault="00265B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00AF3" w14:textId="77777777" w:rsidR="006B22DC" w:rsidRDefault="006B22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8BD77" w14:textId="77777777" w:rsidR="006B22DC" w:rsidRDefault="006B22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D64EB" w14:textId="77777777" w:rsidR="006B22DC" w:rsidRDefault="006B22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5BB6"/>
    <w:rsid w:val="00057D02"/>
    <w:rsid w:val="000613E0"/>
    <w:rsid w:val="000852B7"/>
    <w:rsid w:val="00152970"/>
    <w:rsid w:val="001A571A"/>
    <w:rsid w:val="00265BB6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13730"/>
    <w:rsid w:val="006B22DC"/>
    <w:rsid w:val="006D4AE5"/>
    <w:rsid w:val="006D7BE7"/>
    <w:rsid w:val="00854803"/>
    <w:rsid w:val="008561E8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BF4C2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5D57F9"/>
  <w15:chartTrackingRefBased/>
  <w15:docId w15:val="{890F3FE2-410C-49CF-B690-F65A2686A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6D7BE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D7B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917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323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6</cp:revision>
  <cp:lastPrinted>2001-02-10T18:08:00Z</cp:lastPrinted>
  <dcterms:created xsi:type="dcterms:W3CDTF">2025-07-09T07:52:00Z</dcterms:created>
  <dcterms:modified xsi:type="dcterms:W3CDTF">2025-07-09T08:02:00Z</dcterms:modified>
</cp:coreProperties>
</file>