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0A545" w14:textId="478978CA" w:rsidR="009432A1" w:rsidRPr="002C630A" w:rsidRDefault="00B21797" w:rsidP="002C630A">
      <w:pPr>
        <w:rPr>
          <w:rFonts w:ascii="Arial Narrow" w:hAnsi="Arial Narrow" w:cs="Arial"/>
          <w:sz w:val="22"/>
          <w:szCs w:val="22"/>
        </w:rPr>
      </w:pPr>
      <w:r w:rsidRPr="002C630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>
        <w:rPr>
          <w:rFonts w:ascii="Arial Narrow" w:hAnsi="Arial Narrow" w:cs="Arial"/>
          <w:b/>
          <w:bCs/>
          <w:sz w:val="22"/>
          <w:szCs w:val="22"/>
        </w:rPr>
        <w:tab/>
      </w:r>
      <w:r w:rsidR="002C630A" w:rsidRPr="002C630A">
        <w:rPr>
          <w:rFonts w:ascii="Arial Narrow" w:hAnsi="Arial Narrow" w:cs="Arial"/>
          <w:sz w:val="22"/>
          <w:szCs w:val="22"/>
        </w:rPr>
        <w:t xml:space="preserve"> </w:t>
      </w:r>
      <w:r w:rsidR="002C630A" w:rsidRPr="002C630A">
        <w:rPr>
          <w:rFonts w:ascii="Arial Narrow" w:hAnsi="Arial Narrow" w:cs="Arial"/>
          <w:sz w:val="22"/>
          <w:szCs w:val="22"/>
        </w:rPr>
        <w:t>Bydgoszcz dnia: 2025-07-10</w:t>
      </w:r>
    </w:p>
    <w:p w14:paraId="27C11E16" w14:textId="77777777" w:rsidR="009432A1" w:rsidRPr="002C630A" w:rsidRDefault="00B21797" w:rsidP="002C630A">
      <w:pPr>
        <w:rPr>
          <w:rFonts w:ascii="Arial Narrow" w:hAnsi="Arial Narrow" w:cs="Arial"/>
          <w:sz w:val="22"/>
          <w:szCs w:val="22"/>
        </w:rPr>
      </w:pPr>
      <w:r w:rsidRPr="002C630A">
        <w:rPr>
          <w:rFonts w:ascii="Arial Narrow" w:hAnsi="Arial Narrow" w:cs="Arial"/>
          <w:sz w:val="22"/>
          <w:szCs w:val="22"/>
        </w:rPr>
        <w:t>Powstańców Warszawy</w:t>
      </w:r>
      <w:r w:rsidR="009432A1" w:rsidRPr="002C630A">
        <w:rPr>
          <w:rFonts w:ascii="Arial Narrow" w:hAnsi="Arial Narrow" w:cs="Arial"/>
          <w:sz w:val="22"/>
          <w:szCs w:val="22"/>
        </w:rPr>
        <w:t xml:space="preserve"> </w:t>
      </w:r>
      <w:r w:rsidRPr="002C630A">
        <w:rPr>
          <w:rFonts w:ascii="Arial Narrow" w:hAnsi="Arial Narrow" w:cs="Arial"/>
          <w:sz w:val="22"/>
          <w:szCs w:val="22"/>
        </w:rPr>
        <w:t>5</w:t>
      </w:r>
    </w:p>
    <w:p w14:paraId="36ABF98D" w14:textId="77777777" w:rsidR="009432A1" w:rsidRPr="002C630A" w:rsidRDefault="00B21797" w:rsidP="002C630A">
      <w:pPr>
        <w:rPr>
          <w:rFonts w:ascii="Arial Narrow" w:hAnsi="Arial Narrow" w:cs="Arial"/>
          <w:sz w:val="22"/>
          <w:szCs w:val="22"/>
        </w:rPr>
      </w:pPr>
      <w:r w:rsidRPr="002C630A">
        <w:rPr>
          <w:rFonts w:ascii="Arial Narrow" w:hAnsi="Arial Narrow" w:cs="Arial"/>
          <w:sz w:val="22"/>
          <w:szCs w:val="22"/>
        </w:rPr>
        <w:t>85-681</w:t>
      </w:r>
      <w:r w:rsidR="009432A1" w:rsidRPr="002C630A">
        <w:rPr>
          <w:rFonts w:ascii="Arial Narrow" w:hAnsi="Arial Narrow" w:cs="Arial"/>
          <w:sz w:val="22"/>
          <w:szCs w:val="22"/>
        </w:rPr>
        <w:t xml:space="preserve"> </w:t>
      </w:r>
      <w:r w:rsidRPr="002C630A">
        <w:rPr>
          <w:rFonts w:ascii="Arial Narrow" w:hAnsi="Arial Narrow" w:cs="Arial"/>
          <w:sz w:val="22"/>
          <w:szCs w:val="22"/>
        </w:rPr>
        <w:t>Bydgoszcz</w:t>
      </w:r>
    </w:p>
    <w:p w14:paraId="29742ACB" w14:textId="72D01352" w:rsidR="009432A1" w:rsidRPr="002C630A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C630A" w14:paraId="5FE7F9E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9A6D5C" w14:textId="77777777" w:rsidR="009432A1" w:rsidRPr="002C630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C630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762446F" w14:textId="77777777" w:rsidR="009432A1" w:rsidRPr="002C630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C630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16B6A8F" w14:textId="77777777" w:rsidR="00A80738" w:rsidRPr="002C630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C630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0E3E702" w14:textId="77777777" w:rsidR="009432A1" w:rsidRPr="002C630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630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630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630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C630A" w14:paraId="50062BB3" w14:textId="77777777" w:rsidTr="00A652DF">
        <w:tc>
          <w:tcPr>
            <w:tcW w:w="2269" w:type="dxa"/>
            <w:shd w:val="clear" w:color="auto" w:fill="auto"/>
          </w:tcPr>
          <w:p w14:paraId="7222299D" w14:textId="77777777" w:rsidR="009432A1" w:rsidRPr="002C630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30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A36FD6" w14:textId="77777777" w:rsidR="009432A1" w:rsidRPr="002C630A" w:rsidRDefault="00B2179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630A">
              <w:rPr>
                <w:rFonts w:ascii="Arial Narrow" w:hAnsi="Arial Narrow" w:cs="Arial"/>
                <w:bCs/>
                <w:sz w:val="22"/>
                <w:szCs w:val="22"/>
              </w:rPr>
              <w:t>Dostawy sukcesywne silikonowych protez ścięgien do dwuetapowej rekonstrukcji ścięgien zginaczy palców ręki dla Kliniki Ortopedii Chirurgii Urazowej Narządu Ruchu</w:t>
            </w:r>
            <w:r w:rsidR="009432A1" w:rsidRPr="002C63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21797" w:rsidRPr="002C630A" w14:paraId="18E0E96A" w14:textId="77777777" w:rsidTr="00627087">
        <w:tc>
          <w:tcPr>
            <w:tcW w:w="2269" w:type="dxa"/>
            <w:shd w:val="clear" w:color="auto" w:fill="auto"/>
          </w:tcPr>
          <w:p w14:paraId="17C74C65" w14:textId="77777777" w:rsidR="00B21797" w:rsidRPr="002C630A" w:rsidRDefault="00B21797" w:rsidP="006270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630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CA746A" w14:textId="77777777" w:rsidR="00B21797" w:rsidRPr="002C630A" w:rsidRDefault="00B21797" w:rsidP="006270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630A">
              <w:rPr>
                <w:rFonts w:ascii="Arial Narrow" w:hAnsi="Arial Narrow" w:cs="Arial"/>
                <w:bCs/>
                <w:sz w:val="22"/>
                <w:szCs w:val="22"/>
              </w:rPr>
              <w:t>57/2025</w:t>
            </w:r>
          </w:p>
        </w:tc>
      </w:tr>
    </w:tbl>
    <w:p w14:paraId="0767585C" w14:textId="77777777" w:rsidR="00890B92" w:rsidRPr="002C630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C630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C630A">
        <w:rPr>
          <w:rFonts w:ascii="Arial Narrow" w:hAnsi="Arial Narrow" w:cs="Arial"/>
          <w:sz w:val="22"/>
          <w:szCs w:val="22"/>
        </w:rPr>
        <w:t>22</w:t>
      </w:r>
      <w:r w:rsidR="0043158A" w:rsidRPr="002C630A">
        <w:rPr>
          <w:rFonts w:ascii="Arial Narrow" w:hAnsi="Arial Narrow" w:cs="Arial"/>
          <w:sz w:val="22"/>
          <w:szCs w:val="22"/>
        </w:rPr>
        <w:t>2</w:t>
      </w:r>
      <w:r w:rsidRPr="002C630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C630A">
        <w:rPr>
          <w:rFonts w:ascii="Arial Narrow" w:hAnsi="Arial Narrow" w:cs="Arial"/>
          <w:sz w:val="22"/>
          <w:szCs w:val="22"/>
        </w:rPr>
        <w:t>4</w:t>
      </w:r>
      <w:r w:rsidRPr="002C630A">
        <w:rPr>
          <w:rFonts w:ascii="Arial Narrow" w:hAnsi="Arial Narrow" w:cs="Arial"/>
          <w:sz w:val="22"/>
          <w:szCs w:val="22"/>
        </w:rPr>
        <w:t xml:space="preserve"> </w:t>
      </w:r>
      <w:r w:rsidR="00890B92" w:rsidRPr="002C630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C630A">
        <w:rPr>
          <w:rFonts w:ascii="Arial Narrow" w:hAnsi="Arial Narrow" w:cs="Arial"/>
          <w:sz w:val="22"/>
          <w:szCs w:val="22"/>
        </w:rPr>
        <w:t xml:space="preserve"> </w:t>
      </w:r>
      <w:r w:rsidR="00B21797" w:rsidRPr="002C630A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2C630A">
        <w:rPr>
          <w:rFonts w:ascii="Arial Narrow" w:hAnsi="Arial Narrow" w:cs="Arial"/>
          <w:sz w:val="22"/>
          <w:szCs w:val="22"/>
        </w:rPr>
        <w:t xml:space="preserve"> </w:t>
      </w:r>
      <w:r w:rsidR="00890B92" w:rsidRPr="002C630A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22B57486" w14:textId="77777777" w:rsidR="0069085C" w:rsidRPr="002C630A" w:rsidRDefault="00B21797" w:rsidP="002C630A">
      <w:pPr>
        <w:spacing w:before="120" w:after="120"/>
        <w:jc w:val="center"/>
        <w:rPr>
          <w:rFonts w:ascii="Arial Narrow" w:hAnsi="Arial Narrow" w:cs="Arial"/>
        </w:rPr>
      </w:pPr>
      <w:r w:rsidRPr="002C630A">
        <w:rPr>
          <w:rFonts w:ascii="Arial Narrow" w:hAnsi="Arial Narrow" w:cs="Arial"/>
          <w:b/>
          <w:sz w:val="22"/>
          <w:szCs w:val="22"/>
        </w:rPr>
        <w:t>15 552.00</w:t>
      </w:r>
      <w:r w:rsidR="00890B92" w:rsidRPr="002C630A">
        <w:rPr>
          <w:rFonts w:ascii="Arial Narrow" w:hAnsi="Arial Narrow" w:cs="Arial"/>
          <w:sz w:val="22"/>
          <w:szCs w:val="22"/>
        </w:rPr>
        <w:t xml:space="preserve"> zł brutto.</w:t>
      </w:r>
    </w:p>
    <w:p w14:paraId="26440DE0" w14:textId="77777777" w:rsidR="00890B92" w:rsidRPr="002C630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BD51202" w14:textId="77777777" w:rsidR="00890B92" w:rsidRPr="002C630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820A314" w14:textId="77777777" w:rsidR="00890B92" w:rsidRPr="002C630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71D13A0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C630A">
        <w:rPr>
          <w:rFonts w:ascii="Arial Narrow" w:hAnsi="Arial Narrow" w:cs="Arial"/>
          <w:i/>
          <w:sz w:val="22"/>
          <w:szCs w:val="22"/>
        </w:rPr>
        <w:t>Zamawiający</w:t>
      </w:r>
    </w:p>
    <w:p w14:paraId="3C45386D" w14:textId="77777777" w:rsidR="002C630A" w:rsidRPr="002C630A" w:rsidRDefault="002C630A" w:rsidP="002C630A"/>
    <w:p w14:paraId="7B51E8A9" w14:textId="77777777" w:rsidR="002C630A" w:rsidRPr="002C630A" w:rsidRDefault="002C630A" w:rsidP="002C630A"/>
    <w:p w14:paraId="0DC7D970" w14:textId="77777777" w:rsidR="002C630A" w:rsidRPr="002C630A" w:rsidRDefault="002C630A" w:rsidP="002C630A"/>
    <w:p w14:paraId="178C3E3D" w14:textId="77777777" w:rsidR="002C630A" w:rsidRPr="002C630A" w:rsidRDefault="002C630A" w:rsidP="002C630A"/>
    <w:p w14:paraId="78097195" w14:textId="77777777" w:rsidR="002C630A" w:rsidRPr="002C630A" w:rsidRDefault="002C630A" w:rsidP="002C630A"/>
    <w:p w14:paraId="3C82C886" w14:textId="77777777" w:rsidR="002C630A" w:rsidRPr="002C630A" w:rsidRDefault="002C630A" w:rsidP="002C630A"/>
    <w:p w14:paraId="1F697905" w14:textId="77777777" w:rsidR="002C630A" w:rsidRPr="002C630A" w:rsidRDefault="002C630A" w:rsidP="002C630A"/>
    <w:p w14:paraId="3FB8A835" w14:textId="77777777" w:rsidR="002C630A" w:rsidRPr="002C630A" w:rsidRDefault="002C630A" w:rsidP="002C630A"/>
    <w:p w14:paraId="3A00C5B2" w14:textId="77777777" w:rsidR="002C630A" w:rsidRPr="002C630A" w:rsidRDefault="002C630A" w:rsidP="002C630A"/>
    <w:p w14:paraId="6C93EB3B" w14:textId="77777777" w:rsidR="002C630A" w:rsidRPr="002C630A" w:rsidRDefault="002C630A" w:rsidP="002C630A"/>
    <w:p w14:paraId="79E2FA0F" w14:textId="77777777" w:rsidR="002C630A" w:rsidRPr="002C630A" w:rsidRDefault="002C630A" w:rsidP="002C630A"/>
    <w:p w14:paraId="7E22C44E" w14:textId="77777777" w:rsidR="002C630A" w:rsidRPr="002C630A" w:rsidRDefault="002C630A" w:rsidP="002C630A"/>
    <w:p w14:paraId="0A4555D2" w14:textId="77777777" w:rsidR="002C630A" w:rsidRPr="002C630A" w:rsidRDefault="002C630A" w:rsidP="002C630A"/>
    <w:p w14:paraId="352A1CF8" w14:textId="77777777" w:rsidR="002C630A" w:rsidRPr="002C630A" w:rsidRDefault="002C630A" w:rsidP="002C630A"/>
    <w:p w14:paraId="203F245F" w14:textId="77777777" w:rsidR="002C630A" w:rsidRPr="002C630A" w:rsidRDefault="002C630A" w:rsidP="002C630A"/>
    <w:p w14:paraId="4093DBF3" w14:textId="77777777" w:rsidR="002C630A" w:rsidRDefault="002C630A" w:rsidP="002C630A">
      <w:pPr>
        <w:rPr>
          <w:rFonts w:ascii="Arial Narrow" w:hAnsi="Arial Narrow" w:cs="Arial"/>
          <w:i/>
          <w:sz w:val="22"/>
          <w:szCs w:val="22"/>
        </w:rPr>
      </w:pPr>
    </w:p>
    <w:p w14:paraId="0EEBCB07" w14:textId="77777777" w:rsidR="002C630A" w:rsidRDefault="002C630A" w:rsidP="002C630A">
      <w:pPr>
        <w:rPr>
          <w:rFonts w:ascii="Arial Narrow" w:hAnsi="Arial Narrow" w:cs="Arial"/>
          <w:i/>
          <w:sz w:val="22"/>
          <w:szCs w:val="22"/>
        </w:rPr>
      </w:pPr>
    </w:p>
    <w:p w14:paraId="3DD22EDB" w14:textId="3147B685" w:rsidR="002C630A" w:rsidRDefault="002C630A" w:rsidP="002C630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FBF050F" w14:textId="3FB78682" w:rsidR="002C630A" w:rsidRDefault="002C630A" w:rsidP="002C630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SZPubl. T 2612 B5</w:t>
      </w:r>
    </w:p>
    <w:p w14:paraId="3E141BA5" w14:textId="27A6DA22" w:rsidR="002C630A" w:rsidRDefault="002C630A" w:rsidP="002C630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6C6CA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0E6D4086" w14:textId="457A0513" w:rsidR="002C630A" w:rsidRPr="002C630A" w:rsidRDefault="002C630A" w:rsidP="002C630A">
      <w:pPr>
        <w:rPr>
          <w:rFonts w:ascii="Arial Narrow" w:hAnsi="Arial Narrow"/>
        </w:rPr>
      </w:pPr>
      <w:r>
        <w:rPr>
          <w:rFonts w:ascii="Arial Narrow" w:hAnsi="Arial Narrow"/>
        </w:rPr>
        <w:t>Data: 2025-07-10</w:t>
      </w:r>
    </w:p>
    <w:sectPr w:rsidR="002C630A" w:rsidRPr="002C630A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DF2A4" w14:textId="77777777" w:rsidR="002D39B3" w:rsidRDefault="002D39B3">
      <w:r>
        <w:separator/>
      </w:r>
    </w:p>
  </w:endnote>
  <w:endnote w:type="continuationSeparator" w:id="0">
    <w:p w14:paraId="2DC5FF60" w14:textId="77777777" w:rsidR="002D39B3" w:rsidRDefault="002D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408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A4CE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D4A4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3692B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65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FE7CA5" w14:textId="77777777" w:rsidR="009F189D" w:rsidRDefault="009F189D">
    <w:pPr>
      <w:pStyle w:val="Stopka"/>
      <w:tabs>
        <w:tab w:val="clear" w:pos="4536"/>
      </w:tabs>
      <w:jc w:val="center"/>
    </w:pPr>
  </w:p>
  <w:p w14:paraId="4100B9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1D6EB" w14:textId="77777777" w:rsidR="002D39B3" w:rsidRDefault="002D39B3">
      <w:r>
        <w:separator/>
      </w:r>
    </w:p>
  </w:footnote>
  <w:footnote w:type="continuationSeparator" w:id="0">
    <w:p w14:paraId="41B27121" w14:textId="77777777" w:rsidR="002D39B3" w:rsidRDefault="002D3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B947" w14:textId="77777777" w:rsidR="00B21797" w:rsidRDefault="00B21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79A2D" w14:textId="77777777" w:rsidR="00B21797" w:rsidRDefault="00B21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F21B" w14:textId="77777777" w:rsidR="00B21797" w:rsidRDefault="00B217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9B3"/>
    <w:rsid w:val="00007727"/>
    <w:rsid w:val="00017720"/>
    <w:rsid w:val="00035488"/>
    <w:rsid w:val="000D7F25"/>
    <w:rsid w:val="000E00E5"/>
    <w:rsid w:val="00173B20"/>
    <w:rsid w:val="001C69FF"/>
    <w:rsid w:val="0023318D"/>
    <w:rsid w:val="002C630A"/>
    <w:rsid w:val="002D39B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179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E224A"/>
  <w15:chartTrackingRefBased/>
  <w15:docId w15:val="{62347EFF-21D1-47DA-B4D1-DF5EBCA7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C630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2025-07-10T05:49:00Z</dcterms:created>
  <dcterms:modified xsi:type="dcterms:W3CDTF">2025-07-10T05:50:00Z</dcterms:modified>
</cp:coreProperties>
</file>