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7DA22" w14:textId="45B376AA" w:rsidR="00903B39" w:rsidRPr="009C4A7C" w:rsidRDefault="002A4EFB" w:rsidP="009C4A7C">
      <w:pPr>
        <w:spacing w:after="480"/>
        <w:jc w:val="right"/>
      </w:pPr>
      <w:r w:rsidRPr="009C4A7C">
        <w:t>Poznań</w:t>
      </w:r>
      <w:r w:rsidR="00903B39" w:rsidRPr="009C4A7C">
        <w:t xml:space="preserve"> dnia: </w:t>
      </w:r>
      <w:r w:rsidRPr="009C4A7C">
        <w:t>2025-07-0</w:t>
      </w:r>
      <w:r w:rsidR="009C4A7C">
        <w:t>9</w:t>
      </w:r>
    </w:p>
    <w:p w14:paraId="7FA82B28" w14:textId="77777777" w:rsidR="002A4EFB" w:rsidRPr="009C4A7C" w:rsidRDefault="002A4EFB" w:rsidP="009C4A7C">
      <w:pPr>
        <w:rPr>
          <w:b/>
          <w:bCs/>
        </w:rPr>
      </w:pPr>
      <w:r w:rsidRPr="009C4A7C">
        <w:rPr>
          <w:b/>
          <w:bCs/>
        </w:rPr>
        <w:t>Szpital Wojewódzki w Poznaniu</w:t>
      </w:r>
    </w:p>
    <w:p w14:paraId="718C9171" w14:textId="77777777" w:rsidR="00903B39" w:rsidRPr="009C4A7C" w:rsidRDefault="002A4EFB" w:rsidP="009C4A7C">
      <w:pPr>
        <w:rPr>
          <w:b/>
          <w:bCs/>
        </w:rPr>
      </w:pPr>
      <w:r w:rsidRPr="009C4A7C">
        <w:rPr>
          <w:b/>
          <w:bCs/>
        </w:rPr>
        <w:t>Dział Zamówień Publicznych</w:t>
      </w:r>
    </w:p>
    <w:p w14:paraId="38B49C41" w14:textId="77777777" w:rsidR="00903B39" w:rsidRPr="009C4A7C" w:rsidRDefault="002A4EFB" w:rsidP="009C4A7C">
      <w:r w:rsidRPr="009C4A7C">
        <w:t>Juraszów</w:t>
      </w:r>
      <w:r w:rsidR="00903B39" w:rsidRPr="009C4A7C">
        <w:t xml:space="preserve"> </w:t>
      </w:r>
      <w:r w:rsidRPr="009C4A7C">
        <w:t>7/19</w:t>
      </w:r>
    </w:p>
    <w:p w14:paraId="03DB3B5D" w14:textId="77777777" w:rsidR="00903B39" w:rsidRPr="009C4A7C" w:rsidRDefault="002A4EFB" w:rsidP="009C4A7C">
      <w:r w:rsidRPr="009C4A7C">
        <w:t>60-479</w:t>
      </w:r>
      <w:r w:rsidR="00903B39" w:rsidRPr="009C4A7C">
        <w:t xml:space="preserve"> </w:t>
      </w:r>
      <w:r w:rsidRPr="009C4A7C">
        <w:t>Poznań</w:t>
      </w:r>
    </w:p>
    <w:p w14:paraId="5A9256F7" w14:textId="77777777" w:rsidR="00903B39" w:rsidRPr="009C4A7C" w:rsidRDefault="00903B39" w:rsidP="009C4A7C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9C4A7C">
        <w:rPr>
          <w:b/>
        </w:rPr>
        <w:t>WYKONAWCY</w:t>
      </w:r>
    </w:p>
    <w:p w14:paraId="3B1F308D" w14:textId="77777777" w:rsidR="00903B39" w:rsidRPr="009C4A7C" w:rsidRDefault="00903B39" w:rsidP="009C4A7C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9C4A7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9C4A7C" w14:paraId="78208E39" w14:textId="77777777" w:rsidTr="006E6056">
        <w:tc>
          <w:tcPr>
            <w:tcW w:w="9330" w:type="dxa"/>
            <w:shd w:val="clear" w:color="auto" w:fill="F2F2F2"/>
            <w:hideMark/>
          </w:tcPr>
          <w:p w14:paraId="36965D80" w14:textId="77777777" w:rsidR="00903B39" w:rsidRPr="009C4A7C" w:rsidRDefault="00903B39" w:rsidP="009C4A7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C4A7C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18DCDE4" w14:textId="77777777" w:rsidR="00903B39" w:rsidRPr="009C4A7C" w:rsidRDefault="00903B39" w:rsidP="009C4A7C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C4A7C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3FD1E37" w14:textId="77777777" w:rsidR="00903B39" w:rsidRPr="009C4A7C" w:rsidRDefault="00903B39" w:rsidP="009C4A7C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9C4A7C" w14:paraId="7F6B0AE3" w14:textId="77777777" w:rsidTr="006E6056">
        <w:tc>
          <w:tcPr>
            <w:tcW w:w="2268" w:type="dxa"/>
            <w:shd w:val="clear" w:color="auto" w:fill="auto"/>
          </w:tcPr>
          <w:p w14:paraId="707CE10B" w14:textId="77777777" w:rsidR="00903B39" w:rsidRPr="009C4A7C" w:rsidRDefault="00903B39" w:rsidP="009C4A7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C4A7C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1D264A0" w14:textId="77777777" w:rsidR="00903B39" w:rsidRPr="009C4A7C" w:rsidRDefault="00903B39" w:rsidP="009C4A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C4A7C">
              <w:t xml:space="preserve">postępowania o udzielenie zamówienia publicznego, prowadzonego w trybie </w:t>
            </w:r>
            <w:r w:rsidR="002A4EFB" w:rsidRPr="009C4A7C">
              <w:t>przetarg nieograniczony</w:t>
            </w:r>
            <w:r w:rsidRPr="009C4A7C">
              <w:rPr>
                <w:bCs/>
              </w:rPr>
              <w:t>.</w:t>
            </w:r>
          </w:p>
        </w:tc>
      </w:tr>
      <w:tr w:rsidR="00903B39" w:rsidRPr="009C4A7C" w14:paraId="229E6F6E" w14:textId="77777777" w:rsidTr="006E6056">
        <w:tc>
          <w:tcPr>
            <w:tcW w:w="2268" w:type="dxa"/>
            <w:shd w:val="clear" w:color="auto" w:fill="auto"/>
          </w:tcPr>
          <w:p w14:paraId="488DB295" w14:textId="77777777" w:rsidR="00903B39" w:rsidRPr="009C4A7C" w:rsidRDefault="00903B39" w:rsidP="009C4A7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C4A7C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F08E24E" w14:textId="77777777" w:rsidR="002A4EFB" w:rsidRPr="009C4A7C" w:rsidRDefault="002A4EFB" w:rsidP="009C4A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C4A7C">
              <w:rPr>
                <w:bCs/>
              </w:rPr>
              <w:t>Wdrożenie systemu znakowania i oceny narzędzi na Bloku Operacyjnym oraz w Centralnej Sterylizatorni w Szpitalu Wojewódzkim w Poznaniu:</w:t>
            </w:r>
          </w:p>
          <w:p w14:paraId="12DEC4EC" w14:textId="77777777" w:rsidR="002A4EFB" w:rsidRPr="009C4A7C" w:rsidRDefault="002A4EFB" w:rsidP="009C4A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C4A7C">
              <w:rPr>
                <w:bCs/>
              </w:rPr>
              <w:t xml:space="preserve">Zadanie 1: System zarządzania narzędziami </w:t>
            </w:r>
          </w:p>
          <w:p w14:paraId="07354B82" w14:textId="77777777" w:rsidR="00903B39" w:rsidRPr="009C4A7C" w:rsidRDefault="002A4EFB" w:rsidP="009C4A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C4A7C">
              <w:rPr>
                <w:bCs/>
              </w:rPr>
              <w:t>Zadanie 2: System do monitorowania</w:t>
            </w:r>
            <w:r w:rsidR="00903B39" w:rsidRPr="009C4A7C">
              <w:rPr>
                <w:bCs/>
              </w:rPr>
              <w:t>.</w:t>
            </w:r>
          </w:p>
        </w:tc>
      </w:tr>
      <w:tr w:rsidR="002A4EFB" w:rsidRPr="009C4A7C" w14:paraId="703134C7" w14:textId="77777777" w:rsidTr="007C05D5">
        <w:tc>
          <w:tcPr>
            <w:tcW w:w="2268" w:type="dxa"/>
            <w:shd w:val="clear" w:color="auto" w:fill="auto"/>
          </w:tcPr>
          <w:p w14:paraId="33258117" w14:textId="77777777" w:rsidR="002A4EFB" w:rsidRPr="009C4A7C" w:rsidRDefault="002A4EFB" w:rsidP="009C4A7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C4A7C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0D616B0" w14:textId="77777777" w:rsidR="002A4EFB" w:rsidRPr="009C4A7C" w:rsidRDefault="002A4EFB" w:rsidP="009C4A7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C4A7C">
              <w:rPr>
                <w:bCs/>
              </w:rPr>
              <w:t>SZW/DZP/64/2025</w:t>
            </w:r>
          </w:p>
        </w:tc>
      </w:tr>
    </w:tbl>
    <w:p w14:paraId="2AC2A424" w14:textId="77777777" w:rsidR="002A4EFB" w:rsidRPr="009C4A7C" w:rsidRDefault="004F079B" w:rsidP="009C4A7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9C4A7C">
        <w:rPr>
          <w:rFonts w:ascii="Times New Roman" w:hAnsi="Times New Roman"/>
          <w:sz w:val="24"/>
        </w:rPr>
        <w:t xml:space="preserve">Zamawiający, </w:t>
      </w:r>
      <w:r w:rsidR="002A4EFB" w:rsidRPr="009C4A7C">
        <w:rPr>
          <w:rFonts w:ascii="Times New Roman" w:hAnsi="Times New Roman"/>
          <w:b/>
          <w:sz w:val="24"/>
        </w:rPr>
        <w:t>Szpital Wojewódzki w Poznaniu</w:t>
      </w:r>
    </w:p>
    <w:p w14:paraId="081FB7A6" w14:textId="040C5073" w:rsidR="004F079B" w:rsidRPr="009C4A7C" w:rsidRDefault="002A4EFB" w:rsidP="009C4A7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b/>
          <w:sz w:val="24"/>
        </w:rPr>
        <w:t>Dział Zamówień Publicznych</w:t>
      </w:r>
      <w:r w:rsidR="004F079B" w:rsidRPr="009C4A7C">
        <w:rPr>
          <w:rFonts w:ascii="Times New Roman" w:hAnsi="Times New Roman"/>
          <w:sz w:val="24"/>
        </w:rPr>
        <w:t xml:space="preserve">, działając na podstawie art. </w:t>
      </w:r>
      <w:r w:rsidR="001C0165" w:rsidRPr="009C4A7C">
        <w:rPr>
          <w:rFonts w:ascii="Times New Roman" w:hAnsi="Times New Roman"/>
          <w:sz w:val="24"/>
        </w:rPr>
        <w:t>135</w:t>
      </w:r>
      <w:r w:rsidR="004F079B" w:rsidRPr="009C4A7C">
        <w:rPr>
          <w:rFonts w:ascii="Times New Roman" w:hAnsi="Times New Roman"/>
          <w:sz w:val="24"/>
        </w:rPr>
        <w:t xml:space="preserve"> ust</w:t>
      </w:r>
      <w:r w:rsidR="00816FE0" w:rsidRPr="009C4A7C">
        <w:rPr>
          <w:rFonts w:ascii="Times New Roman" w:hAnsi="Times New Roman"/>
          <w:sz w:val="24"/>
        </w:rPr>
        <w:t>.</w:t>
      </w:r>
      <w:r w:rsidR="001C0165" w:rsidRPr="009C4A7C">
        <w:rPr>
          <w:rFonts w:ascii="Times New Roman" w:hAnsi="Times New Roman"/>
          <w:sz w:val="24"/>
        </w:rPr>
        <w:t xml:space="preserve"> 3</w:t>
      </w:r>
      <w:r w:rsidR="004F079B" w:rsidRPr="009C4A7C">
        <w:rPr>
          <w:rFonts w:ascii="Times New Roman" w:hAnsi="Times New Roman"/>
          <w:sz w:val="24"/>
        </w:rPr>
        <w:t xml:space="preserve"> </w:t>
      </w:r>
      <w:r w:rsidR="00816FE0" w:rsidRPr="009C4A7C">
        <w:rPr>
          <w:rFonts w:ascii="Times New Roman" w:hAnsi="Times New Roman"/>
          <w:sz w:val="24"/>
        </w:rPr>
        <w:t>ustawy z dnia 11 września 2019r. Prawo zamówień publicznych</w:t>
      </w:r>
      <w:r w:rsidR="004F079B" w:rsidRPr="009C4A7C">
        <w:rPr>
          <w:rFonts w:ascii="Times New Roman" w:hAnsi="Times New Roman"/>
          <w:sz w:val="24"/>
        </w:rPr>
        <w:t xml:space="preserve"> </w:t>
      </w:r>
      <w:r w:rsidRPr="009C4A7C">
        <w:rPr>
          <w:rFonts w:ascii="Times New Roman" w:hAnsi="Times New Roman"/>
          <w:sz w:val="24"/>
        </w:rPr>
        <w:t>(t.j. Dz. U. z 2024 poz. 1320)</w:t>
      </w:r>
      <w:r w:rsidR="009C4A7C">
        <w:rPr>
          <w:rFonts w:ascii="Times New Roman" w:hAnsi="Times New Roman"/>
          <w:sz w:val="24"/>
        </w:rPr>
        <w:t xml:space="preserve"> </w:t>
      </w:r>
      <w:r w:rsidR="00F16C50" w:rsidRPr="009C4A7C">
        <w:rPr>
          <w:rFonts w:ascii="Times New Roman" w:hAnsi="Times New Roman"/>
          <w:sz w:val="24"/>
        </w:rPr>
        <w:t xml:space="preserve">informuje, </w:t>
      </w:r>
      <w:r w:rsidR="004F079B" w:rsidRPr="009C4A7C">
        <w:rPr>
          <w:rFonts w:ascii="Times New Roman" w:hAnsi="Times New Roman"/>
          <w:sz w:val="24"/>
        </w:rPr>
        <w:t>że zmianie ulegają terminy:</w:t>
      </w:r>
    </w:p>
    <w:p w14:paraId="43D5021E" w14:textId="77777777" w:rsidR="004F079B" w:rsidRPr="009C4A7C" w:rsidRDefault="004F079B" w:rsidP="009C4A7C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składania ofert, z dnia </w:t>
      </w:r>
      <w:r w:rsidR="002A4EFB" w:rsidRPr="009C4A7C">
        <w:rPr>
          <w:rFonts w:ascii="Times New Roman" w:hAnsi="Times New Roman"/>
          <w:b/>
          <w:sz w:val="24"/>
        </w:rPr>
        <w:t>2025-07-10</w:t>
      </w:r>
      <w:r w:rsidRPr="009C4A7C">
        <w:rPr>
          <w:rFonts w:ascii="Times New Roman" w:hAnsi="Times New Roman"/>
          <w:sz w:val="24"/>
        </w:rPr>
        <w:t xml:space="preserve"> </w:t>
      </w:r>
      <w:r w:rsidR="008365E9" w:rsidRPr="009C4A7C">
        <w:rPr>
          <w:rFonts w:ascii="Times New Roman" w:hAnsi="Times New Roman"/>
          <w:sz w:val="24"/>
        </w:rPr>
        <w:t>godz.</w:t>
      </w:r>
      <w:r w:rsidR="00136AEA" w:rsidRPr="009C4A7C">
        <w:rPr>
          <w:rFonts w:ascii="Times New Roman" w:hAnsi="Times New Roman"/>
          <w:sz w:val="24"/>
        </w:rPr>
        <w:t xml:space="preserve"> </w:t>
      </w:r>
      <w:r w:rsidR="002A4EFB" w:rsidRPr="009C4A7C">
        <w:rPr>
          <w:rFonts w:ascii="Times New Roman" w:hAnsi="Times New Roman"/>
          <w:b/>
          <w:sz w:val="24"/>
        </w:rPr>
        <w:t>10:00</w:t>
      </w:r>
      <w:r w:rsidR="00136AEA" w:rsidRPr="009C4A7C">
        <w:rPr>
          <w:rFonts w:ascii="Times New Roman" w:hAnsi="Times New Roman"/>
          <w:sz w:val="24"/>
        </w:rPr>
        <w:t xml:space="preserve"> </w:t>
      </w:r>
      <w:r w:rsidR="008365E9" w:rsidRPr="009C4A7C">
        <w:rPr>
          <w:rFonts w:ascii="Times New Roman" w:hAnsi="Times New Roman"/>
          <w:sz w:val="24"/>
        </w:rPr>
        <w:t xml:space="preserve">na dzień </w:t>
      </w:r>
      <w:r w:rsidR="002A4EFB" w:rsidRPr="009C4A7C">
        <w:rPr>
          <w:rFonts w:ascii="Times New Roman" w:hAnsi="Times New Roman"/>
          <w:b/>
          <w:sz w:val="24"/>
        </w:rPr>
        <w:t>2025-07-17</w:t>
      </w:r>
      <w:r w:rsidR="008365E9" w:rsidRPr="009C4A7C">
        <w:rPr>
          <w:rFonts w:ascii="Times New Roman" w:hAnsi="Times New Roman"/>
          <w:sz w:val="24"/>
        </w:rPr>
        <w:t xml:space="preserve"> godz. </w:t>
      </w:r>
      <w:r w:rsidR="002A4EFB" w:rsidRPr="009C4A7C">
        <w:rPr>
          <w:rFonts w:ascii="Times New Roman" w:hAnsi="Times New Roman"/>
          <w:b/>
          <w:sz w:val="24"/>
        </w:rPr>
        <w:t>10:00</w:t>
      </w:r>
      <w:r w:rsidR="00DE0599" w:rsidRPr="009C4A7C">
        <w:rPr>
          <w:rFonts w:ascii="Times New Roman" w:hAnsi="Times New Roman"/>
          <w:bCs/>
          <w:sz w:val="24"/>
        </w:rPr>
        <w:t>.</w:t>
      </w:r>
    </w:p>
    <w:p w14:paraId="5DBF162F" w14:textId="77777777" w:rsidR="004F079B" w:rsidRPr="009C4A7C" w:rsidRDefault="004F079B" w:rsidP="009C4A7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>otwarcia ofert</w:t>
      </w:r>
      <w:r w:rsidR="008365E9" w:rsidRPr="009C4A7C">
        <w:rPr>
          <w:rFonts w:ascii="Times New Roman" w:hAnsi="Times New Roman"/>
          <w:sz w:val="24"/>
        </w:rPr>
        <w:t xml:space="preserve">, z dnia </w:t>
      </w:r>
      <w:r w:rsidRPr="009C4A7C">
        <w:rPr>
          <w:rFonts w:ascii="Times New Roman" w:hAnsi="Times New Roman"/>
          <w:sz w:val="24"/>
        </w:rPr>
        <w:t xml:space="preserve"> </w:t>
      </w:r>
      <w:r w:rsidR="002A4EFB" w:rsidRPr="009C4A7C">
        <w:rPr>
          <w:rFonts w:ascii="Times New Roman" w:hAnsi="Times New Roman"/>
          <w:b/>
          <w:sz w:val="24"/>
        </w:rPr>
        <w:t>2025-07-10</w:t>
      </w:r>
      <w:r w:rsidR="008365E9" w:rsidRPr="009C4A7C">
        <w:rPr>
          <w:rFonts w:ascii="Times New Roman" w:hAnsi="Times New Roman"/>
          <w:sz w:val="24"/>
        </w:rPr>
        <w:t xml:space="preserve"> godz.</w:t>
      </w:r>
      <w:r w:rsidR="00136AEA" w:rsidRPr="009C4A7C">
        <w:rPr>
          <w:rFonts w:ascii="Times New Roman" w:hAnsi="Times New Roman"/>
          <w:sz w:val="24"/>
        </w:rPr>
        <w:t xml:space="preserve"> </w:t>
      </w:r>
      <w:r w:rsidR="002A4EFB" w:rsidRPr="009C4A7C">
        <w:rPr>
          <w:rFonts w:ascii="Times New Roman" w:hAnsi="Times New Roman"/>
          <w:b/>
          <w:sz w:val="24"/>
        </w:rPr>
        <w:t>11:00</w:t>
      </w:r>
      <w:r w:rsidR="008365E9" w:rsidRPr="009C4A7C">
        <w:rPr>
          <w:rFonts w:ascii="Times New Roman" w:hAnsi="Times New Roman"/>
          <w:sz w:val="24"/>
        </w:rPr>
        <w:t xml:space="preserve"> na dzień </w:t>
      </w:r>
      <w:r w:rsidR="002A4EFB" w:rsidRPr="009C4A7C">
        <w:rPr>
          <w:rFonts w:ascii="Times New Roman" w:hAnsi="Times New Roman"/>
          <w:b/>
          <w:sz w:val="24"/>
        </w:rPr>
        <w:t>2025-07-17</w:t>
      </w:r>
      <w:r w:rsidR="008365E9" w:rsidRPr="009C4A7C">
        <w:rPr>
          <w:rFonts w:ascii="Times New Roman" w:hAnsi="Times New Roman"/>
          <w:sz w:val="24"/>
        </w:rPr>
        <w:t xml:space="preserve"> godz. </w:t>
      </w:r>
      <w:r w:rsidR="002A4EFB" w:rsidRPr="009C4A7C">
        <w:rPr>
          <w:rFonts w:ascii="Times New Roman" w:hAnsi="Times New Roman"/>
          <w:b/>
          <w:sz w:val="24"/>
        </w:rPr>
        <w:t>11:00</w:t>
      </w:r>
      <w:r w:rsidR="008365E9" w:rsidRPr="009C4A7C">
        <w:rPr>
          <w:rFonts w:ascii="Times New Roman" w:hAnsi="Times New Roman"/>
          <w:bCs/>
          <w:sz w:val="24"/>
        </w:rPr>
        <w:t>.</w:t>
      </w:r>
    </w:p>
    <w:p w14:paraId="1BE65823" w14:textId="133BA29A" w:rsidR="009C4A7C" w:rsidRPr="009C4A7C" w:rsidRDefault="009C4A7C" w:rsidP="009C4A7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10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07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10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14</w:t>
      </w:r>
    </w:p>
    <w:p w14:paraId="06C2E863" w14:textId="076EA977" w:rsidR="00F16C50" w:rsidRPr="009C4A7C" w:rsidRDefault="00F16C50" w:rsidP="009C4A7C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9C4A7C">
        <w:rPr>
          <w:sz w:val="24"/>
        </w:rPr>
        <w:t xml:space="preserve">Jednocześnie </w:t>
      </w:r>
      <w:r w:rsidR="00136AEA" w:rsidRPr="009C4A7C">
        <w:rPr>
          <w:sz w:val="24"/>
        </w:rPr>
        <w:t xml:space="preserve">Zamawiający </w:t>
      </w:r>
      <w:r w:rsidRPr="009C4A7C">
        <w:rPr>
          <w:sz w:val="24"/>
        </w:rPr>
        <w:t>informuje, że nie uleg</w:t>
      </w:r>
      <w:r w:rsidR="00136AEA" w:rsidRPr="009C4A7C">
        <w:rPr>
          <w:sz w:val="24"/>
        </w:rPr>
        <w:t>a</w:t>
      </w:r>
      <w:r w:rsidRPr="009C4A7C">
        <w:rPr>
          <w:sz w:val="24"/>
        </w:rPr>
        <w:t xml:space="preserve"> zmianie miejsce składania i otwarcia ofert.</w:t>
      </w:r>
    </w:p>
    <w:p w14:paraId="66B7053D" w14:textId="77777777" w:rsidR="009C4A7C" w:rsidRDefault="009C4A7C" w:rsidP="009C4A7C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0D9DD5E3" w14:textId="77777777" w:rsidR="002F48F8" w:rsidRDefault="002F48F8" w:rsidP="002F48F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B231B7C" w14:textId="77777777" w:rsidR="002F48F8" w:rsidRDefault="002F48F8" w:rsidP="002F48F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CE262D4" w14:textId="77777777" w:rsidR="002F48F8" w:rsidRDefault="002F48F8" w:rsidP="002F48F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3F61F61" w14:textId="77777777" w:rsidR="002F48F8" w:rsidRDefault="002F48F8" w:rsidP="002F48F8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5709AA9E" w14:textId="10DC30B3" w:rsidR="00F16C50" w:rsidRPr="009C4A7C" w:rsidRDefault="00F16C50" w:rsidP="009C4A7C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9C4A7C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1469D" w14:textId="77777777" w:rsidR="00CA55FF" w:rsidRDefault="00CA55FF">
      <w:r>
        <w:separator/>
      </w:r>
    </w:p>
  </w:endnote>
  <w:endnote w:type="continuationSeparator" w:id="0">
    <w:p w14:paraId="7110AE5E" w14:textId="77777777" w:rsidR="00CA55FF" w:rsidRDefault="00CA5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7737C" w14:textId="77777777" w:rsidR="002A4EFB" w:rsidRDefault="002A4E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EE8C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D95467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C48DF" w14:textId="77777777" w:rsidR="002A4EFB" w:rsidRDefault="002A4E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CEF48" w14:textId="77777777" w:rsidR="00CA55FF" w:rsidRDefault="00CA55FF">
      <w:r>
        <w:separator/>
      </w:r>
    </w:p>
  </w:footnote>
  <w:footnote w:type="continuationSeparator" w:id="0">
    <w:p w14:paraId="24DC11E1" w14:textId="77777777" w:rsidR="00CA55FF" w:rsidRDefault="00CA5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9C510" w14:textId="77777777" w:rsidR="002A4EFB" w:rsidRDefault="002A4E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1E1AB" w14:textId="77777777" w:rsidR="002A4EFB" w:rsidRDefault="002A4E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BEB7C" w14:textId="77777777" w:rsidR="002A4EFB" w:rsidRDefault="002A4E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984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5FF"/>
    <w:rsid w:val="00136AEA"/>
    <w:rsid w:val="0015679F"/>
    <w:rsid w:val="001C0165"/>
    <w:rsid w:val="001C5A4C"/>
    <w:rsid w:val="002A4EFB"/>
    <w:rsid w:val="002F480A"/>
    <w:rsid w:val="002F48F8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C6506"/>
    <w:rsid w:val="00901D47"/>
    <w:rsid w:val="00903B39"/>
    <w:rsid w:val="00940C54"/>
    <w:rsid w:val="00945187"/>
    <w:rsid w:val="00955CEB"/>
    <w:rsid w:val="00972F59"/>
    <w:rsid w:val="009C4A7C"/>
    <w:rsid w:val="00AC3482"/>
    <w:rsid w:val="00BD5546"/>
    <w:rsid w:val="00BE3B2B"/>
    <w:rsid w:val="00C25577"/>
    <w:rsid w:val="00C34578"/>
    <w:rsid w:val="00CA55FF"/>
    <w:rsid w:val="00CF0F4C"/>
    <w:rsid w:val="00D63C6E"/>
    <w:rsid w:val="00D8502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3B254"/>
  <w15:chartTrackingRefBased/>
  <w15:docId w15:val="{2EDC42F2-5345-4AE5-8977-93C1B44A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6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2025-07-08T11:31:00Z</dcterms:created>
  <dcterms:modified xsi:type="dcterms:W3CDTF">2025-07-10T05:38:00Z</dcterms:modified>
</cp:coreProperties>
</file>