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2FC60940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293DFB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57E4B42D" w:rsidR="00D62E6E" w:rsidRPr="00A74930" w:rsidRDefault="00293DF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Sprzęt jednorazowy dla Bloku Operacyjnego</w:t>
            </w:r>
            <w:r w:rsidR="00D62E6E"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79F68E11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293DF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67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017CDA00" w:rsidR="00BC121E" w:rsidRPr="00A74930" w:rsidRDefault="00293DFB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4417B87F" w:rsidR="00BC121E" w:rsidRPr="00A74930" w:rsidRDefault="00293DFB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5FD46DBF">
          <v:shape id="_x0000_i1026" type="#_x0000_t75" style="width:453pt;height:17.3pt">
            <v:imagedata r:id="rId9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1883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16A6"/>
    <w:rsid w:val="00283561"/>
    <w:rsid w:val="00293DFB"/>
    <w:rsid w:val="002B1E07"/>
    <w:rsid w:val="002C2DE7"/>
    <w:rsid w:val="002D160C"/>
    <w:rsid w:val="002D3BDF"/>
    <w:rsid w:val="002E1580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213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2010-01-07T09:39:00Z</cp:lastPrinted>
  <dcterms:created xsi:type="dcterms:W3CDTF">2025-02-24T08:50:00Z</dcterms:created>
  <dcterms:modified xsi:type="dcterms:W3CDTF">2025-07-09T09:08:00Z</dcterms:modified>
</cp:coreProperties>
</file>