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F08B3" w14:textId="77777777" w:rsidR="00D34297" w:rsidRPr="00AB065B" w:rsidRDefault="007D63E8" w:rsidP="00AB065B">
      <w:pPr>
        <w:spacing w:after="480"/>
        <w:jc w:val="right"/>
        <w:rPr>
          <w:sz w:val="24"/>
          <w:szCs w:val="24"/>
        </w:rPr>
      </w:pPr>
      <w:r w:rsidRPr="00AB065B">
        <w:rPr>
          <w:sz w:val="24"/>
          <w:szCs w:val="24"/>
        </w:rPr>
        <w:t>Poznań</w:t>
      </w:r>
      <w:r w:rsidR="00D34297" w:rsidRPr="00AB065B">
        <w:rPr>
          <w:sz w:val="24"/>
          <w:szCs w:val="24"/>
        </w:rPr>
        <w:t xml:space="preserve"> dnia: </w:t>
      </w:r>
      <w:r w:rsidRPr="00AB065B">
        <w:rPr>
          <w:sz w:val="24"/>
          <w:szCs w:val="24"/>
        </w:rPr>
        <w:t>2025-07-09</w:t>
      </w:r>
    </w:p>
    <w:p w14:paraId="69CDA6EC" w14:textId="77777777" w:rsidR="007D63E8" w:rsidRPr="00AB065B" w:rsidRDefault="007D63E8" w:rsidP="00AB065B">
      <w:pPr>
        <w:rPr>
          <w:b/>
          <w:bCs/>
          <w:sz w:val="24"/>
          <w:szCs w:val="24"/>
        </w:rPr>
      </w:pPr>
      <w:r w:rsidRPr="00AB065B">
        <w:rPr>
          <w:b/>
          <w:bCs/>
          <w:sz w:val="24"/>
          <w:szCs w:val="24"/>
        </w:rPr>
        <w:t>Szpital Wojewódzki w Poznaniu</w:t>
      </w:r>
    </w:p>
    <w:p w14:paraId="11899B28" w14:textId="77777777" w:rsidR="00D34297" w:rsidRPr="00AB065B" w:rsidRDefault="007D63E8" w:rsidP="00AB065B">
      <w:pPr>
        <w:rPr>
          <w:b/>
          <w:bCs/>
          <w:sz w:val="24"/>
          <w:szCs w:val="24"/>
        </w:rPr>
      </w:pPr>
      <w:r w:rsidRPr="00AB065B">
        <w:rPr>
          <w:b/>
          <w:bCs/>
          <w:sz w:val="24"/>
          <w:szCs w:val="24"/>
        </w:rPr>
        <w:t>Dział Zamówień Publicznych</w:t>
      </w:r>
    </w:p>
    <w:p w14:paraId="671204D4" w14:textId="77777777" w:rsidR="00D34297" w:rsidRPr="00AB065B" w:rsidRDefault="007D63E8" w:rsidP="00AB065B">
      <w:pPr>
        <w:rPr>
          <w:sz w:val="24"/>
          <w:szCs w:val="24"/>
        </w:rPr>
      </w:pPr>
      <w:r w:rsidRPr="00AB065B">
        <w:rPr>
          <w:sz w:val="24"/>
          <w:szCs w:val="24"/>
        </w:rPr>
        <w:t>Juraszów</w:t>
      </w:r>
      <w:r w:rsidR="00D34297" w:rsidRPr="00AB065B">
        <w:rPr>
          <w:sz w:val="24"/>
          <w:szCs w:val="24"/>
        </w:rPr>
        <w:t xml:space="preserve"> </w:t>
      </w:r>
      <w:r w:rsidRPr="00AB065B">
        <w:rPr>
          <w:sz w:val="24"/>
          <w:szCs w:val="24"/>
        </w:rPr>
        <w:t>7/19</w:t>
      </w:r>
    </w:p>
    <w:p w14:paraId="395014CE" w14:textId="77777777" w:rsidR="00D34297" w:rsidRPr="00AB065B" w:rsidRDefault="007D63E8" w:rsidP="00AB065B">
      <w:pPr>
        <w:rPr>
          <w:sz w:val="24"/>
          <w:szCs w:val="24"/>
        </w:rPr>
      </w:pPr>
      <w:r w:rsidRPr="00AB065B">
        <w:rPr>
          <w:sz w:val="24"/>
          <w:szCs w:val="24"/>
        </w:rPr>
        <w:t>60-479</w:t>
      </w:r>
      <w:r w:rsidR="00D34297" w:rsidRPr="00AB065B">
        <w:rPr>
          <w:sz w:val="24"/>
          <w:szCs w:val="24"/>
        </w:rPr>
        <w:t xml:space="preserve"> </w:t>
      </w:r>
      <w:r w:rsidRPr="00AB065B">
        <w:rPr>
          <w:sz w:val="24"/>
          <w:szCs w:val="24"/>
        </w:rPr>
        <w:t>Poznań</w:t>
      </w:r>
    </w:p>
    <w:p w14:paraId="27B9D727" w14:textId="77777777" w:rsidR="00D34297" w:rsidRPr="00AB065B" w:rsidRDefault="00D34297" w:rsidP="00AB065B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AB065B">
        <w:rPr>
          <w:b/>
          <w:sz w:val="24"/>
          <w:szCs w:val="24"/>
        </w:rPr>
        <w:t>WYKONAWCY</w:t>
      </w:r>
    </w:p>
    <w:p w14:paraId="1F7FB03D" w14:textId="77777777" w:rsidR="00D34297" w:rsidRPr="00AB065B" w:rsidRDefault="00D34297" w:rsidP="00AB065B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AB065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AB065B" w14:paraId="6A037EC7" w14:textId="77777777" w:rsidTr="00D34297">
        <w:tc>
          <w:tcPr>
            <w:tcW w:w="9180" w:type="dxa"/>
            <w:shd w:val="clear" w:color="auto" w:fill="F2F2F2"/>
            <w:hideMark/>
          </w:tcPr>
          <w:p w14:paraId="0098C910" w14:textId="77777777" w:rsidR="00D34297" w:rsidRPr="00AB065B" w:rsidRDefault="00D34297" w:rsidP="00AB065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065B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066276F" w14:textId="52C6062D" w:rsidR="00D34297" w:rsidRPr="00AB065B" w:rsidRDefault="00D34297" w:rsidP="00AB065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065B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  <w:r w:rsidR="002B35D5">
              <w:rPr>
                <w:b/>
                <w:spacing w:val="50"/>
                <w:kern w:val="28"/>
                <w:sz w:val="32"/>
                <w:szCs w:val="32"/>
              </w:rPr>
              <w:t>- zad. nr 2</w:t>
            </w:r>
          </w:p>
        </w:tc>
      </w:tr>
    </w:tbl>
    <w:p w14:paraId="23237923" w14:textId="77777777" w:rsidR="00D34297" w:rsidRPr="00AB065B" w:rsidRDefault="00D34297" w:rsidP="00AB065B">
      <w:pPr>
        <w:spacing w:after="120"/>
        <w:jc w:val="both"/>
        <w:rPr>
          <w:rFonts w:eastAsia="Calibri"/>
          <w:sz w:val="24"/>
          <w:szCs w:val="24"/>
          <w:lang w:eastAsia="en-US"/>
        </w:rPr>
      </w:pPr>
    </w:p>
    <w:p w14:paraId="22EB03D1" w14:textId="77777777" w:rsidR="00D34297" w:rsidRPr="00AB065B" w:rsidRDefault="00D34297" w:rsidP="00AB065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B065B">
        <w:rPr>
          <w:rFonts w:eastAsia="Calibri"/>
          <w:sz w:val="24"/>
          <w:szCs w:val="24"/>
          <w:lang w:eastAsia="en-US"/>
        </w:rPr>
        <w:t xml:space="preserve">Dotyczy </w:t>
      </w:r>
      <w:r w:rsidRPr="00AB065B">
        <w:rPr>
          <w:sz w:val="24"/>
          <w:szCs w:val="24"/>
        </w:rPr>
        <w:t>postępowania o udzielenie zamówienia publicznego</w:t>
      </w:r>
      <w:r w:rsidRPr="00AB065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B065B" w14:paraId="4EA4B503" w14:textId="77777777" w:rsidTr="00310284">
        <w:tc>
          <w:tcPr>
            <w:tcW w:w="2269" w:type="dxa"/>
            <w:shd w:val="clear" w:color="auto" w:fill="auto"/>
          </w:tcPr>
          <w:p w14:paraId="2CFE2312" w14:textId="77777777" w:rsidR="00D34297" w:rsidRPr="00AB065B" w:rsidRDefault="00D34297" w:rsidP="00AB065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B065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944195" w14:textId="77777777" w:rsidR="00D34297" w:rsidRPr="00AB065B" w:rsidRDefault="007D63E8" w:rsidP="00AB065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B065B">
              <w:rPr>
                <w:bCs/>
                <w:sz w:val="24"/>
                <w:szCs w:val="24"/>
              </w:rPr>
              <w:t>Zakup mikroskopu operacyjnego i funduskamery szerokokątnej w ramach zadania "Wymiana sprzętu medycznego na potrzeby realizacji świadczeń na Oddziale Okulistyki Szpitala Wojewódzkiego w Poznaniu</w:t>
            </w:r>
          </w:p>
        </w:tc>
      </w:tr>
      <w:tr w:rsidR="007D63E8" w:rsidRPr="00AB065B" w14:paraId="42072709" w14:textId="77777777" w:rsidTr="00E51731">
        <w:tc>
          <w:tcPr>
            <w:tcW w:w="2269" w:type="dxa"/>
            <w:shd w:val="clear" w:color="auto" w:fill="auto"/>
          </w:tcPr>
          <w:p w14:paraId="1FC123A9" w14:textId="77777777" w:rsidR="007D63E8" w:rsidRPr="00AB065B" w:rsidRDefault="007D63E8" w:rsidP="00AB065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B065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81CFA1" w14:textId="77777777" w:rsidR="007D63E8" w:rsidRPr="00AB065B" w:rsidRDefault="007D63E8" w:rsidP="00AB065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B065B">
              <w:rPr>
                <w:bCs/>
                <w:sz w:val="24"/>
                <w:szCs w:val="24"/>
              </w:rPr>
              <w:t>SZW/DZP/23/2025</w:t>
            </w:r>
          </w:p>
        </w:tc>
      </w:tr>
    </w:tbl>
    <w:p w14:paraId="27714C0D" w14:textId="77777777" w:rsidR="00010B31" w:rsidRPr="00AB065B" w:rsidRDefault="00010B31" w:rsidP="00AB065B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407F6903" w14:textId="77777777" w:rsidR="007D63E8" w:rsidRPr="00AB065B" w:rsidRDefault="00EB1359" w:rsidP="00AB065B">
      <w:pPr>
        <w:jc w:val="both"/>
        <w:rPr>
          <w:b/>
          <w:sz w:val="24"/>
          <w:szCs w:val="24"/>
        </w:rPr>
      </w:pPr>
      <w:r w:rsidRPr="00AB065B">
        <w:rPr>
          <w:sz w:val="24"/>
          <w:szCs w:val="24"/>
        </w:rPr>
        <w:t xml:space="preserve">Zamawiający, </w:t>
      </w:r>
      <w:r w:rsidR="007D63E8" w:rsidRPr="00AB065B">
        <w:rPr>
          <w:b/>
          <w:sz w:val="24"/>
          <w:szCs w:val="24"/>
        </w:rPr>
        <w:t>Szpital Wojewódzki w Poznaniu</w:t>
      </w:r>
    </w:p>
    <w:p w14:paraId="57F1A960" w14:textId="77777777" w:rsidR="005E33B9" w:rsidRDefault="007D63E8" w:rsidP="005E33B9">
      <w:pPr>
        <w:jc w:val="both"/>
        <w:rPr>
          <w:sz w:val="24"/>
          <w:szCs w:val="24"/>
        </w:rPr>
      </w:pPr>
      <w:r w:rsidRPr="00AB065B">
        <w:rPr>
          <w:b/>
          <w:sz w:val="24"/>
          <w:szCs w:val="24"/>
        </w:rPr>
        <w:t>Dział Zamówień Publicznych</w:t>
      </w:r>
      <w:r w:rsidR="00EB1359" w:rsidRPr="00AB065B">
        <w:rPr>
          <w:sz w:val="24"/>
          <w:szCs w:val="24"/>
        </w:rPr>
        <w:t xml:space="preserve">, działając na podstawie art. 260 ustawy z dnia 11 września 2019r. Prawo zamówień publicznych </w:t>
      </w:r>
      <w:r w:rsidRPr="00AB065B">
        <w:rPr>
          <w:sz w:val="24"/>
          <w:szCs w:val="24"/>
        </w:rPr>
        <w:t>(</w:t>
      </w:r>
      <w:proofErr w:type="spellStart"/>
      <w:r w:rsidRPr="00AB065B">
        <w:rPr>
          <w:sz w:val="24"/>
          <w:szCs w:val="24"/>
        </w:rPr>
        <w:t>t.j</w:t>
      </w:r>
      <w:proofErr w:type="spellEnd"/>
      <w:r w:rsidRPr="00AB065B">
        <w:rPr>
          <w:sz w:val="24"/>
          <w:szCs w:val="24"/>
        </w:rPr>
        <w:t>. Dz. U. z 2024 poz. 1320)</w:t>
      </w:r>
      <w:r w:rsidR="00EB1359" w:rsidRPr="00AB065B">
        <w:rPr>
          <w:sz w:val="24"/>
          <w:szCs w:val="24"/>
        </w:rPr>
        <w:t xml:space="preserve">, zwanej dalej „ustawą </w:t>
      </w:r>
      <w:proofErr w:type="spellStart"/>
      <w:r w:rsidR="00EB1359" w:rsidRPr="00AB065B">
        <w:rPr>
          <w:sz w:val="24"/>
          <w:szCs w:val="24"/>
        </w:rPr>
        <w:t>Pzp</w:t>
      </w:r>
      <w:proofErr w:type="spellEnd"/>
      <w:r w:rsidR="00EB1359" w:rsidRPr="00AB065B">
        <w:rPr>
          <w:sz w:val="24"/>
          <w:szCs w:val="24"/>
        </w:rPr>
        <w:t xml:space="preserve">”, zawiadamia że unieważnia postępowanie o udzielenie zamówienia publicznego </w:t>
      </w:r>
      <w:r w:rsidR="002B35D5">
        <w:rPr>
          <w:sz w:val="24"/>
          <w:szCs w:val="24"/>
        </w:rPr>
        <w:t xml:space="preserve"> </w:t>
      </w:r>
      <w:r w:rsidR="005E33B9" w:rsidRPr="005E33B9">
        <w:rPr>
          <w:sz w:val="24"/>
          <w:szCs w:val="24"/>
        </w:rPr>
        <w:t xml:space="preserve">– zakresie zadania nr 2. </w:t>
      </w:r>
    </w:p>
    <w:p w14:paraId="10CD493C" w14:textId="77777777" w:rsidR="005E33B9" w:rsidRDefault="005E33B9" w:rsidP="005E33B9">
      <w:pPr>
        <w:jc w:val="both"/>
        <w:rPr>
          <w:sz w:val="24"/>
          <w:szCs w:val="24"/>
        </w:rPr>
      </w:pPr>
    </w:p>
    <w:p w14:paraId="24A3E5E3" w14:textId="6CFBBEA2" w:rsidR="002B35D5" w:rsidRPr="00AB065B" w:rsidRDefault="002B35D5" w:rsidP="005E33B9">
      <w:pPr>
        <w:jc w:val="both"/>
        <w:rPr>
          <w:sz w:val="24"/>
          <w:szCs w:val="24"/>
        </w:rPr>
      </w:pPr>
      <w:r w:rsidRPr="00AB065B">
        <w:rPr>
          <w:sz w:val="24"/>
          <w:szCs w:val="24"/>
          <w:u w:val="single"/>
        </w:rPr>
        <w:t>Uzasadnienie prawne</w:t>
      </w:r>
      <w:r w:rsidRPr="00AB065B">
        <w:rPr>
          <w:sz w:val="24"/>
          <w:szCs w:val="24"/>
        </w:rPr>
        <w:t>:</w:t>
      </w:r>
    </w:p>
    <w:p w14:paraId="3EB6F24F" w14:textId="77777777" w:rsidR="002B35D5" w:rsidRPr="00AB065B" w:rsidRDefault="002B35D5" w:rsidP="002B35D5">
      <w:pPr>
        <w:jc w:val="both"/>
        <w:rPr>
          <w:sz w:val="24"/>
          <w:szCs w:val="24"/>
        </w:rPr>
      </w:pPr>
      <w:r w:rsidRPr="00AB065B">
        <w:rPr>
          <w:sz w:val="24"/>
          <w:szCs w:val="24"/>
        </w:rPr>
        <w:t xml:space="preserve">Art. 255 pkt. 2 ustawy </w:t>
      </w:r>
      <w:proofErr w:type="spellStart"/>
      <w:r w:rsidRPr="00AB065B">
        <w:rPr>
          <w:sz w:val="24"/>
          <w:szCs w:val="24"/>
        </w:rPr>
        <w:t>Pzp</w:t>
      </w:r>
      <w:proofErr w:type="spellEnd"/>
      <w:r w:rsidRPr="00AB065B">
        <w:rPr>
          <w:sz w:val="24"/>
          <w:szCs w:val="24"/>
        </w:rPr>
        <w:t xml:space="preserve"> - wszystkie złożone wnioski o dopuszczenie do udziału w postępowaniu albo oferty podlegały odrzuceniu.</w:t>
      </w:r>
    </w:p>
    <w:p w14:paraId="526AF8DC" w14:textId="77777777" w:rsidR="002B35D5" w:rsidRDefault="002B35D5" w:rsidP="002B35D5">
      <w:pPr>
        <w:spacing w:before="80"/>
        <w:jc w:val="both"/>
        <w:rPr>
          <w:sz w:val="24"/>
          <w:szCs w:val="24"/>
          <w:u w:val="single"/>
        </w:rPr>
      </w:pPr>
    </w:p>
    <w:p w14:paraId="79EE100A" w14:textId="77777777" w:rsidR="002B35D5" w:rsidRDefault="002B35D5" w:rsidP="002B35D5">
      <w:pPr>
        <w:spacing w:before="80"/>
        <w:jc w:val="both"/>
        <w:rPr>
          <w:sz w:val="24"/>
          <w:szCs w:val="24"/>
        </w:rPr>
      </w:pPr>
      <w:r w:rsidRPr="00AB065B">
        <w:rPr>
          <w:sz w:val="24"/>
          <w:szCs w:val="24"/>
          <w:u w:val="single"/>
        </w:rPr>
        <w:t>Uzasadnienie faktyczne</w:t>
      </w:r>
      <w:r w:rsidRPr="00AB065B">
        <w:rPr>
          <w:sz w:val="24"/>
          <w:szCs w:val="24"/>
        </w:rPr>
        <w:t>:</w:t>
      </w:r>
    </w:p>
    <w:p w14:paraId="7C1DB530" w14:textId="3A42B4FD" w:rsidR="002B35D5" w:rsidRDefault="002B35D5" w:rsidP="002B35D5">
      <w:pPr>
        <w:jc w:val="both"/>
        <w:rPr>
          <w:sz w:val="24"/>
          <w:szCs w:val="24"/>
        </w:rPr>
      </w:pPr>
      <w:r w:rsidRPr="002B35D5">
        <w:rPr>
          <w:sz w:val="24"/>
          <w:szCs w:val="24"/>
        </w:rPr>
        <w:t xml:space="preserve">Jedyna złożona w niniejszym postępowaniu oferta została odrzucona na podstawie art. 226 ust. 1 pkt 5 ustawy </w:t>
      </w:r>
      <w:proofErr w:type="spellStart"/>
      <w:r w:rsidRPr="002B35D5">
        <w:rPr>
          <w:sz w:val="24"/>
          <w:szCs w:val="24"/>
        </w:rPr>
        <w:t>Pzp</w:t>
      </w:r>
      <w:proofErr w:type="spellEnd"/>
      <w:r w:rsidRPr="002B35D5">
        <w:rPr>
          <w:sz w:val="24"/>
          <w:szCs w:val="24"/>
        </w:rPr>
        <w:t xml:space="preserve">. </w:t>
      </w:r>
    </w:p>
    <w:p w14:paraId="5A935355" w14:textId="77777777" w:rsidR="002B35D5" w:rsidRDefault="002B35D5" w:rsidP="002B35D5">
      <w:pPr>
        <w:jc w:val="both"/>
        <w:rPr>
          <w:sz w:val="24"/>
          <w:szCs w:val="24"/>
        </w:rPr>
      </w:pPr>
    </w:p>
    <w:p w14:paraId="0E6EB03C" w14:textId="77777777" w:rsidR="002B35D5" w:rsidRDefault="002B35D5" w:rsidP="002B35D5">
      <w:pPr>
        <w:jc w:val="both"/>
        <w:rPr>
          <w:sz w:val="24"/>
          <w:szCs w:val="24"/>
        </w:rPr>
      </w:pPr>
    </w:p>
    <w:p w14:paraId="45527CBD" w14:textId="77777777" w:rsidR="004840DF" w:rsidRDefault="004840DF" w:rsidP="004840D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8882AA4" w14:textId="77777777" w:rsidR="004840DF" w:rsidRDefault="004840DF" w:rsidP="004840D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AD89018" w14:textId="77777777" w:rsidR="004840DF" w:rsidRDefault="004840DF" w:rsidP="004840D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11CE39B" w14:textId="77777777" w:rsidR="004840DF" w:rsidRDefault="004840DF" w:rsidP="004840DF">
      <w:pPr>
        <w:spacing w:after="480" w:line="360" w:lineRule="auto"/>
        <w:ind w:left="3119" w:firstLine="425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277D3ABE" w14:textId="37708702" w:rsidR="002A7DFF" w:rsidRPr="00AB065B" w:rsidRDefault="002A7DFF" w:rsidP="00AB065B">
      <w:pPr>
        <w:jc w:val="right"/>
      </w:pPr>
    </w:p>
    <w:sectPr w:rsidR="002A7DFF" w:rsidRPr="00AB065B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8469D" w14:textId="77777777" w:rsidR="003678EE" w:rsidRDefault="003678EE" w:rsidP="00D34297">
      <w:r>
        <w:separator/>
      </w:r>
    </w:p>
  </w:endnote>
  <w:endnote w:type="continuationSeparator" w:id="0">
    <w:p w14:paraId="62DF997D" w14:textId="77777777" w:rsidR="003678EE" w:rsidRDefault="003678E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1718" w14:textId="77777777" w:rsidR="007D63E8" w:rsidRDefault="007D63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A5F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D4EA7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DD2AC" w14:textId="77777777" w:rsidR="007D63E8" w:rsidRDefault="007D63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AC551" w14:textId="77777777" w:rsidR="003678EE" w:rsidRDefault="003678EE" w:rsidP="00D34297">
      <w:r>
        <w:separator/>
      </w:r>
    </w:p>
  </w:footnote>
  <w:footnote w:type="continuationSeparator" w:id="0">
    <w:p w14:paraId="1258819E" w14:textId="77777777" w:rsidR="003678EE" w:rsidRDefault="003678E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9B774" w14:textId="77777777" w:rsidR="007D63E8" w:rsidRDefault="007D6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4BF8C" w14:textId="77777777" w:rsidR="007D63E8" w:rsidRDefault="007D63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6C54" w14:textId="77777777" w:rsidR="007D63E8" w:rsidRDefault="007D63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EE"/>
    <w:rsid w:val="00010B31"/>
    <w:rsid w:val="0003361D"/>
    <w:rsid w:val="00104963"/>
    <w:rsid w:val="00150F65"/>
    <w:rsid w:val="002A7DFF"/>
    <w:rsid w:val="002B35D5"/>
    <w:rsid w:val="00310284"/>
    <w:rsid w:val="003678EE"/>
    <w:rsid w:val="0042736C"/>
    <w:rsid w:val="004840DF"/>
    <w:rsid w:val="00491770"/>
    <w:rsid w:val="004E2226"/>
    <w:rsid w:val="005464E2"/>
    <w:rsid w:val="005738F8"/>
    <w:rsid w:val="005E33B9"/>
    <w:rsid w:val="007D63E8"/>
    <w:rsid w:val="00823326"/>
    <w:rsid w:val="00856A3E"/>
    <w:rsid w:val="00894412"/>
    <w:rsid w:val="009462DF"/>
    <w:rsid w:val="009500EB"/>
    <w:rsid w:val="00993EFC"/>
    <w:rsid w:val="00AB065B"/>
    <w:rsid w:val="00AB3E72"/>
    <w:rsid w:val="00AC1A4B"/>
    <w:rsid w:val="00BF2653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8B442E"/>
  <w15:chartTrackingRefBased/>
  <w15:docId w15:val="{4BE0E638-790F-4C97-AEF1-BEEB17BE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5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2025-07-10T05:25:00Z</cp:lastPrinted>
  <dcterms:created xsi:type="dcterms:W3CDTF">2025-07-09T12:27:00Z</dcterms:created>
  <dcterms:modified xsi:type="dcterms:W3CDTF">2025-07-10T05:37:00Z</dcterms:modified>
</cp:coreProperties>
</file>