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AB7FB" w14:textId="454AC7AF" w:rsidR="00930A96" w:rsidRPr="00AD45A9" w:rsidRDefault="00AE3D66" w:rsidP="007D398B">
      <w:pPr>
        <w:jc w:val="right"/>
        <w:rPr>
          <w:rFonts w:ascii="Arial" w:hAnsi="Arial" w:cs="Arial"/>
          <w:sz w:val="24"/>
          <w:szCs w:val="24"/>
        </w:rPr>
      </w:pPr>
      <w:r w:rsidRPr="00AE3D66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AE3D66">
        <w:rPr>
          <w:rFonts w:ascii="Arial" w:hAnsi="Arial" w:cs="Arial"/>
          <w:sz w:val="24"/>
          <w:szCs w:val="24"/>
        </w:rPr>
        <w:t>2025-07-0</w:t>
      </w:r>
      <w:r w:rsidR="007D398B">
        <w:rPr>
          <w:rFonts w:ascii="Arial" w:hAnsi="Arial" w:cs="Arial"/>
          <w:sz w:val="24"/>
          <w:szCs w:val="24"/>
        </w:rPr>
        <w:t>9</w:t>
      </w:r>
    </w:p>
    <w:p w14:paraId="6090DC71" w14:textId="77777777" w:rsidR="00AE3D66" w:rsidRPr="00AE3D66" w:rsidRDefault="00AE3D66" w:rsidP="007D398B">
      <w:pPr>
        <w:rPr>
          <w:rFonts w:ascii="Arial" w:hAnsi="Arial" w:cs="Arial"/>
          <w:b/>
          <w:bCs/>
          <w:sz w:val="24"/>
          <w:szCs w:val="24"/>
        </w:rPr>
      </w:pPr>
      <w:r w:rsidRPr="00AE3D6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065C719" w14:textId="77777777" w:rsidR="00930A96" w:rsidRPr="00AD45A9" w:rsidRDefault="00AE3D66" w:rsidP="007D398B">
      <w:pPr>
        <w:rPr>
          <w:rFonts w:ascii="Arial" w:hAnsi="Arial" w:cs="Arial"/>
          <w:b/>
          <w:bCs/>
          <w:sz w:val="24"/>
          <w:szCs w:val="24"/>
        </w:rPr>
      </w:pPr>
      <w:r w:rsidRPr="00AE3D6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B93E113" w14:textId="77777777" w:rsidR="00930A96" w:rsidRPr="00AD45A9" w:rsidRDefault="00AE3D66" w:rsidP="007D398B">
      <w:pPr>
        <w:rPr>
          <w:rFonts w:ascii="Arial" w:hAnsi="Arial" w:cs="Arial"/>
          <w:sz w:val="24"/>
          <w:szCs w:val="24"/>
        </w:rPr>
      </w:pPr>
      <w:r w:rsidRPr="00AE3D66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AE3D66">
        <w:rPr>
          <w:rFonts w:ascii="Arial" w:hAnsi="Arial" w:cs="Arial"/>
          <w:sz w:val="24"/>
          <w:szCs w:val="24"/>
        </w:rPr>
        <w:t>7/19</w:t>
      </w:r>
    </w:p>
    <w:p w14:paraId="032E6B53" w14:textId="77777777" w:rsidR="00930A96" w:rsidRPr="00AD45A9" w:rsidRDefault="00AE3D66" w:rsidP="007D398B">
      <w:pPr>
        <w:rPr>
          <w:rFonts w:ascii="Arial" w:hAnsi="Arial" w:cs="Arial"/>
          <w:sz w:val="24"/>
          <w:szCs w:val="24"/>
        </w:rPr>
      </w:pPr>
      <w:r w:rsidRPr="00AE3D66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AE3D66">
        <w:rPr>
          <w:rFonts w:ascii="Arial" w:hAnsi="Arial" w:cs="Arial"/>
          <w:sz w:val="24"/>
          <w:szCs w:val="24"/>
        </w:rPr>
        <w:t>Poznań</w:t>
      </w:r>
    </w:p>
    <w:p w14:paraId="159B7400" w14:textId="77777777" w:rsidR="007D398B" w:rsidRDefault="007D398B" w:rsidP="007D398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6C657559" w14:textId="631E1F16" w:rsidR="00930A96" w:rsidRPr="00AD45A9" w:rsidRDefault="00930A96" w:rsidP="007D398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B53D058" w14:textId="77777777" w:rsidR="00930A96" w:rsidRDefault="00930A96" w:rsidP="007D398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6D6E786" w14:textId="77777777" w:rsidR="007D398B" w:rsidRDefault="007D398B" w:rsidP="007D398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5B5193B6" w14:textId="77777777" w:rsidR="007D398B" w:rsidRPr="00152970" w:rsidRDefault="007D398B" w:rsidP="007D398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52C6CFB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6C80EF" w14:textId="77777777" w:rsidR="00930A96" w:rsidRPr="00AB5D68" w:rsidRDefault="00930A96" w:rsidP="007D398B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29B16CF" w14:textId="77777777" w:rsidR="00930A96" w:rsidRPr="00AB5D68" w:rsidRDefault="00930A96" w:rsidP="007D398B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01AF153" w14:textId="77777777" w:rsidR="00930A96" w:rsidRPr="00554D72" w:rsidRDefault="00930A96" w:rsidP="007D398B">
      <w:pPr>
        <w:pStyle w:val="Nagwek1"/>
        <w:spacing w:before="0" w:after="0"/>
        <w:rPr>
          <w:rFonts w:cs="Arial"/>
          <w:sz w:val="24"/>
          <w:szCs w:val="24"/>
        </w:rPr>
      </w:pPr>
    </w:p>
    <w:p w14:paraId="14A8DB31" w14:textId="77777777" w:rsidR="00930A96" w:rsidRPr="004E4B64" w:rsidRDefault="00930A96" w:rsidP="007D398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797B69EA" w14:textId="77777777" w:rsidTr="00E03B3C">
        <w:tc>
          <w:tcPr>
            <w:tcW w:w="2269" w:type="dxa"/>
          </w:tcPr>
          <w:p w14:paraId="2CED98B4" w14:textId="77777777" w:rsidR="00930A96" w:rsidRPr="004E4B64" w:rsidRDefault="00930A96" w:rsidP="007D398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2080A2F" w14:textId="77777777" w:rsidR="00930A96" w:rsidRPr="004E4B64" w:rsidRDefault="00AE3D66" w:rsidP="007D39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3D66">
              <w:rPr>
                <w:rFonts w:ascii="Arial" w:hAnsi="Arial" w:cs="Arial"/>
                <w:bCs/>
                <w:sz w:val="24"/>
                <w:szCs w:val="24"/>
              </w:rPr>
              <w:t>Zakup mammografu cyfrowego na potrzeby Szpitala Wojewódzkiego w Poznaniu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E3D66" w:rsidRPr="004E4B64" w14:paraId="65814F92" w14:textId="77777777" w:rsidTr="00AE4EA5">
        <w:tc>
          <w:tcPr>
            <w:tcW w:w="2269" w:type="dxa"/>
          </w:tcPr>
          <w:p w14:paraId="0E9B22BB" w14:textId="77777777" w:rsidR="00AE3D66" w:rsidRPr="004E4B64" w:rsidRDefault="00AE3D66" w:rsidP="007D398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1319B0" w14:textId="6D14E851" w:rsidR="00AE3D66" w:rsidRDefault="00AE3D66" w:rsidP="007D39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3D66">
              <w:rPr>
                <w:rFonts w:ascii="Arial" w:hAnsi="Arial" w:cs="Arial"/>
                <w:bCs/>
                <w:sz w:val="24"/>
                <w:szCs w:val="24"/>
              </w:rPr>
              <w:t>SZW/DZP/78/2025</w:t>
            </w:r>
            <w:r w:rsidR="007D398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709028FC" w14:textId="639C9EA2" w:rsidR="007D398B" w:rsidRPr="004E4B64" w:rsidRDefault="007D398B" w:rsidP="007D39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8E28479" w14:textId="032F920D" w:rsidR="00EF1037" w:rsidRDefault="005C0930" w:rsidP="007D398B">
      <w:pPr>
        <w:jc w:val="both"/>
        <w:rPr>
          <w:rFonts w:ascii="Arial" w:hAnsi="Arial" w:cs="Arial"/>
          <w:bCs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AE3D66" w:rsidRPr="00AE3D66">
        <w:rPr>
          <w:rFonts w:ascii="Arial" w:hAnsi="Arial" w:cs="Arial"/>
          <w:b/>
          <w:sz w:val="24"/>
          <w:szCs w:val="24"/>
        </w:rPr>
        <w:t>Szpital Wojewódzki w Poznaniu</w:t>
      </w:r>
      <w:r w:rsidR="007D398B">
        <w:rPr>
          <w:rFonts w:ascii="Arial" w:hAnsi="Arial" w:cs="Arial"/>
          <w:b/>
          <w:sz w:val="24"/>
          <w:szCs w:val="24"/>
        </w:rPr>
        <w:t xml:space="preserve">, </w:t>
      </w:r>
      <w:r w:rsidR="00AE3D66" w:rsidRPr="00AE3D66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AE3D66" w:rsidRPr="00AE3D66">
        <w:rPr>
          <w:rFonts w:ascii="Arial" w:hAnsi="Arial" w:cs="Arial"/>
          <w:sz w:val="24"/>
          <w:szCs w:val="24"/>
        </w:rPr>
        <w:t>(</w:t>
      </w:r>
      <w:proofErr w:type="spellStart"/>
      <w:r w:rsidR="00AE3D66" w:rsidRPr="00AE3D66">
        <w:rPr>
          <w:rFonts w:ascii="Arial" w:hAnsi="Arial" w:cs="Arial"/>
          <w:sz w:val="24"/>
          <w:szCs w:val="24"/>
        </w:rPr>
        <w:t>t.j</w:t>
      </w:r>
      <w:proofErr w:type="spellEnd"/>
      <w:r w:rsidR="00AE3D66" w:rsidRPr="00AE3D66">
        <w:rPr>
          <w:rFonts w:ascii="Arial" w:hAnsi="Arial" w:cs="Arial"/>
          <w:sz w:val="24"/>
          <w:szCs w:val="24"/>
        </w:rPr>
        <w:t>. Dz. U. z 2024 poz. 1320)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7D398B">
        <w:rPr>
          <w:rFonts w:ascii="Arial" w:hAnsi="Arial" w:cs="Arial"/>
          <w:sz w:val="24"/>
          <w:szCs w:val="24"/>
        </w:rPr>
        <w:t xml:space="preserve"> uzupełnienia punktu</w:t>
      </w:r>
      <w:r w:rsidR="00AE3D66" w:rsidRPr="00AE3D66">
        <w:rPr>
          <w:rFonts w:ascii="Arial" w:hAnsi="Arial" w:cs="Arial"/>
          <w:bCs/>
          <w:sz w:val="24"/>
          <w:szCs w:val="24"/>
        </w:rPr>
        <w:t xml:space="preserve"> 3</w:t>
      </w:r>
      <w:r w:rsidR="007D398B">
        <w:rPr>
          <w:rFonts w:ascii="Arial" w:hAnsi="Arial" w:cs="Arial"/>
          <w:bCs/>
          <w:sz w:val="24"/>
          <w:szCs w:val="24"/>
        </w:rPr>
        <w:t>.2</w:t>
      </w:r>
      <w:r w:rsidR="002469E9">
        <w:rPr>
          <w:rFonts w:ascii="Arial" w:hAnsi="Arial" w:cs="Arial"/>
          <w:bCs/>
          <w:sz w:val="24"/>
          <w:szCs w:val="24"/>
        </w:rPr>
        <w:t xml:space="preserve"> „wizja lokalna’</w:t>
      </w:r>
      <w:r w:rsidR="00AE6423">
        <w:rPr>
          <w:rFonts w:ascii="Arial" w:hAnsi="Arial" w:cs="Arial"/>
          <w:bCs/>
          <w:sz w:val="24"/>
          <w:szCs w:val="24"/>
        </w:rPr>
        <w:t xml:space="preserve"> o dodatkowy termin</w:t>
      </w:r>
      <w:r w:rsidR="007D398B">
        <w:rPr>
          <w:rFonts w:ascii="Arial" w:hAnsi="Arial" w:cs="Arial"/>
          <w:bCs/>
          <w:sz w:val="24"/>
          <w:szCs w:val="24"/>
        </w:rPr>
        <w:t>:</w:t>
      </w:r>
    </w:p>
    <w:p w14:paraId="31B25154" w14:textId="77777777" w:rsidR="007D398B" w:rsidRDefault="007D398B" w:rsidP="007D398B">
      <w:pPr>
        <w:jc w:val="both"/>
        <w:rPr>
          <w:rFonts w:ascii="Arial" w:hAnsi="Arial" w:cs="Arial"/>
          <w:bCs/>
          <w:sz w:val="24"/>
          <w:szCs w:val="24"/>
        </w:rPr>
      </w:pPr>
    </w:p>
    <w:p w14:paraId="2AD120B5" w14:textId="7C9A6AF7" w:rsidR="007D398B" w:rsidRPr="002469E9" w:rsidRDefault="002469E9" w:rsidP="007D398B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2469E9">
        <w:rPr>
          <w:rFonts w:ascii="Arial" w:hAnsi="Arial" w:cs="Arial"/>
          <w:bCs/>
          <w:sz w:val="24"/>
          <w:szCs w:val="24"/>
          <w:u w:val="single"/>
        </w:rPr>
        <w:t>BYŁO:</w:t>
      </w:r>
    </w:p>
    <w:p w14:paraId="1CDDB8F1" w14:textId="7DD44750" w:rsidR="007D398B" w:rsidRDefault="007D398B" w:rsidP="007D398B">
      <w:pPr>
        <w:jc w:val="both"/>
        <w:rPr>
          <w:rFonts w:ascii="Arial" w:hAnsi="Arial" w:cs="Arial"/>
          <w:bCs/>
          <w:sz w:val="24"/>
          <w:szCs w:val="24"/>
        </w:rPr>
      </w:pPr>
      <w:r w:rsidRPr="007D398B">
        <w:rPr>
          <w:rFonts w:ascii="Arial" w:hAnsi="Arial" w:cs="Arial"/>
          <w:bCs/>
          <w:sz w:val="24"/>
          <w:szCs w:val="24"/>
        </w:rPr>
        <w:t xml:space="preserve">Zamawiający wymaga wykonania wizji lokalnej w Pracowni RTG w Szpitalu Wojewódzkim w Poznaniu celem określenia zakresu prac modernizacyjnych. Zamawiający wyznacza termin wizji na dzień 1 lipca 2025 roku. Zgłoszenie chęci odbycia wizji lokalnej proszę dokonywać u Krzysztofa </w:t>
      </w:r>
      <w:proofErr w:type="spellStart"/>
      <w:r w:rsidRPr="007D398B">
        <w:rPr>
          <w:rFonts w:ascii="Arial" w:hAnsi="Arial" w:cs="Arial"/>
          <w:bCs/>
          <w:sz w:val="24"/>
          <w:szCs w:val="24"/>
        </w:rPr>
        <w:t>Garczarka</w:t>
      </w:r>
      <w:proofErr w:type="spellEnd"/>
      <w:r w:rsidRPr="007D398B">
        <w:rPr>
          <w:rFonts w:ascii="Arial" w:hAnsi="Arial" w:cs="Arial"/>
          <w:bCs/>
          <w:sz w:val="24"/>
          <w:szCs w:val="24"/>
        </w:rPr>
        <w:t>, tel. 504 413 742; krzysztof.garczarek@lutycka.pl</w:t>
      </w:r>
      <w:r w:rsidR="00AE6423">
        <w:rPr>
          <w:rFonts w:ascii="Arial" w:hAnsi="Arial" w:cs="Arial"/>
          <w:bCs/>
          <w:sz w:val="24"/>
          <w:szCs w:val="24"/>
        </w:rPr>
        <w:t>.</w:t>
      </w:r>
      <w:r w:rsidRPr="007D398B">
        <w:rPr>
          <w:rFonts w:ascii="Arial" w:hAnsi="Arial" w:cs="Arial"/>
          <w:bCs/>
          <w:sz w:val="24"/>
          <w:szCs w:val="24"/>
        </w:rPr>
        <w:t xml:space="preserve"> </w:t>
      </w:r>
    </w:p>
    <w:p w14:paraId="7F9B08ED" w14:textId="77777777" w:rsidR="002469E9" w:rsidRDefault="002469E9" w:rsidP="007D398B">
      <w:pPr>
        <w:jc w:val="both"/>
        <w:rPr>
          <w:rFonts w:ascii="Arial" w:hAnsi="Arial" w:cs="Arial"/>
          <w:bCs/>
          <w:sz w:val="24"/>
          <w:szCs w:val="24"/>
        </w:rPr>
      </w:pPr>
    </w:p>
    <w:p w14:paraId="4BEC036A" w14:textId="6314B441" w:rsidR="002469E9" w:rsidRPr="00AE6423" w:rsidRDefault="002469E9" w:rsidP="007D398B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AE6423">
        <w:rPr>
          <w:rFonts w:ascii="Arial" w:hAnsi="Arial" w:cs="Arial"/>
          <w:bCs/>
          <w:sz w:val="24"/>
          <w:szCs w:val="24"/>
          <w:u w:val="single"/>
        </w:rPr>
        <w:t>JEST:</w:t>
      </w:r>
    </w:p>
    <w:p w14:paraId="493AA655" w14:textId="5CE39AD5" w:rsidR="002469E9" w:rsidRPr="006736C6" w:rsidRDefault="002469E9" w:rsidP="002469E9">
      <w:pPr>
        <w:jc w:val="both"/>
        <w:rPr>
          <w:rFonts w:ascii="Arial" w:hAnsi="Arial" w:cs="Arial"/>
          <w:bCs/>
          <w:sz w:val="24"/>
          <w:szCs w:val="24"/>
        </w:rPr>
      </w:pPr>
      <w:r w:rsidRPr="002469E9">
        <w:rPr>
          <w:rFonts w:ascii="Arial" w:hAnsi="Arial" w:cs="Arial"/>
          <w:bCs/>
          <w:sz w:val="24"/>
          <w:szCs w:val="24"/>
        </w:rPr>
        <w:t>Zamawiający wymaga wykonania wizji lokalnej w Pracowni RTG w Szpitalu Wojewódzkim w Poznaniu celem określenia zakresu prac modernizacyjnych. Zamawiający wyznacza termin wizji na dzień 1 lipca 2025 roku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E6423">
        <w:rPr>
          <w:rFonts w:ascii="Arial" w:hAnsi="Arial" w:cs="Arial"/>
          <w:b/>
          <w:sz w:val="24"/>
          <w:szCs w:val="24"/>
        </w:rPr>
        <w:t>oraz 15 lipca 2025 roku</w:t>
      </w:r>
      <w:r w:rsidRPr="002469E9">
        <w:rPr>
          <w:rFonts w:ascii="Arial" w:hAnsi="Arial" w:cs="Arial"/>
          <w:bCs/>
          <w:sz w:val="24"/>
          <w:szCs w:val="24"/>
        </w:rPr>
        <w:t xml:space="preserve">. Zgłoszenie chęci odbycia wizji lokalnej proszę dokonywać u Krzysztofa </w:t>
      </w:r>
      <w:proofErr w:type="spellStart"/>
      <w:r w:rsidRPr="002469E9">
        <w:rPr>
          <w:rFonts w:ascii="Arial" w:hAnsi="Arial" w:cs="Arial"/>
          <w:bCs/>
          <w:sz w:val="24"/>
          <w:szCs w:val="24"/>
        </w:rPr>
        <w:t>Garczarka</w:t>
      </w:r>
      <w:proofErr w:type="spellEnd"/>
      <w:r w:rsidRPr="002469E9">
        <w:rPr>
          <w:rFonts w:ascii="Arial" w:hAnsi="Arial" w:cs="Arial"/>
          <w:bCs/>
          <w:sz w:val="24"/>
          <w:szCs w:val="24"/>
        </w:rPr>
        <w:t>, tel. 504 413 742; krzysztof.garczarek@lutycka.pl</w:t>
      </w:r>
      <w:r w:rsidR="00AE6423">
        <w:rPr>
          <w:rFonts w:ascii="Arial" w:hAnsi="Arial" w:cs="Arial"/>
          <w:bCs/>
          <w:sz w:val="24"/>
          <w:szCs w:val="24"/>
        </w:rPr>
        <w:t>.</w:t>
      </w:r>
    </w:p>
    <w:p w14:paraId="1CE5EEFA" w14:textId="77777777" w:rsidR="00020C3D" w:rsidRDefault="00020C3D" w:rsidP="007D398B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3500EEAC" w14:textId="2F7454CC" w:rsidR="005C0930" w:rsidRDefault="005C0930" w:rsidP="007D398B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0DC79FB6" w14:textId="77777777" w:rsidR="00E66551" w:rsidRDefault="00E66551" w:rsidP="007D398B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08505A89" w14:textId="77777777" w:rsidR="00E66551" w:rsidRPr="00756533" w:rsidRDefault="00E66551" w:rsidP="00E66551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0DADF51E" w14:textId="77777777" w:rsidR="00E66551" w:rsidRPr="002C70B2" w:rsidRDefault="00E66551" w:rsidP="00E66551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743DF916" w14:textId="77777777" w:rsidR="00020C3D" w:rsidRDefault="00020C3D" w:rsidP="007D398B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14:paraId="254D095D" w14:textId="77777777" w:rsidR="00020C3D" w:rsidRDefault="00020C3D" w:rsidP="007D398B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14:paraId="4CB48EDC" w14:textId="77777777" w:rsidR="00020C3D" w:rsidRDefault="00020C3D" w:rsidP="007D398B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14:paraId="3F7FE03F" w14:textId="77777777" w:rsidR="00020C3D" w:rsidRDefault="00020C3D" w:rsidP="007D398B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14:paraId="24779995" w14:textId="77777777" w:rsidR="00020C3D" w:rsidRDefault="00020C3D" w:rsidP="007D398B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14:paraId="4036874C" w14:textId="77777777" w:rsidR="00020C3D" w:rsidRDefault="00020C3D" w:rsidP="007D398B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</w:p>
    <w:p w14:paraId="7235CCC8" w14:textId="05BAFE62" w:rsidR="00020C3D" w:rsidRPr="00020C3D" w:rsidRDefault="00020C3D" w:rsidP="00020C3D">
      <w:pPr>
        <w:pStyle w:val="Tekstpodstawowy"/>
        <w:spacing w:line="240" w:lineRule="auto"/>
        <w:ind w:right="-2"/>
        <w:rPr>
          <w:rFonts w:ascii="Arial" w:hAnsi="Arial" w:cs="Arial"/>
          <w:smallCaps/>
          <w:szCs w:val="24"/>
        </w:rPr>
      </w:pPr>
      <w:r>
        <w:rPr>
          <w:rFonts w:ascii="Arial" w:hAnsi="Arial" w:cs="Arial"/>
          <w:szCs w:val="24"/>
        </w:rPr>
        <w:t xml:space="preserve">Zmiana – Krzysztof </w:t>
      </w:r>
      <w:proofErr w:type="spellStart"/>
      <w:r>
        <w:rPr>
          <w:rFonts w:ascii="Arial" w:hAnsi="Arial" w:cs="Arial"/>
          <w:szCs w:val="24"/>
        </w:rPr>
        <w:t>Garczarek</w:t>
      </w:r>
      <w:proofErr w:type="spellEnd"/>
      <w:r>
        <w:rPr>
          <w:rFonts w:ascii="Arial" w:hAnsi="Arial" w:cs="Arial"/>
          <w:szCs w:val="24"/>
        </w:rPr>
        <w:t xml:space="preserve"> – Kierownik DAM</w:t>
      </w:r>
    </w:p>
    <w:sectPr w:rsidR="00020C3D" w:rsidRPr="00020C3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2CD79" w14:textId="77777777" w:rsidR="00884450" w:rsidRDefault="00884450">
      <w:r>
        <w:separator/>
      </w:r>
    </w:p>
  </w:endnote>
  <w:endnote w:type="continuationSeparator" w:id="0">
    <w:p w14:paraId="483036F8" w14:textId="77777777" w:rsidR="00884450" w:rsidRDefault="00884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1705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7E736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A77A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EDE16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7E3C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EA4E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2F624" w14:textId="77777777" w:rsidR="00EF1037" w:rsidRDefault="00EF1037">
    <w:pPr>
      <w:pStyle w:val="Stopka"/>
      <w:tabs>
        <w:tab w:val="clear" w:pos="4536"/>
        <w:tab w:val="left" w:pos="6237"/>
      </w:tabs>
    </w:pPr>
  </w:p>
  <w:p w14:paraId="5D39BB4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5D1CE" w14:textId="77777777" w:rsidR="00884450" w:rsidRDefault="00884450">
      <w:r>
        <w:separator/>
      </w:r>
    </w:p>
  </w:footnote>
  <w:footnote w:type="continuationSeparator" w:id="0">
    <w:p w14:paraId="76BA928C" w14:textId="77777777" w:rsidR="00884450" w:rsidRDefault="00884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89DF1" w14:textId="77777777" w:rsidR="00AE3D66" w:rsidRDefault="00AE3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69F85" w14:textId="77777777" w:rsidR="00AE3D66" w:rsidRDefault="00AE3D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6A031" w14:textId="77777777" w:rsidR="00AE3D66" w:rsidRDefault="00AE3D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450"/>
    <w:rsid w:val="00020C3D"/>
    <w:rsid w:val="00057D02"/>
    <w:rsid w:val="000613E0"/>
    <w:rsid w:val="001A571A"/>
    <w:rsid w:val="0022485D"/>
    <w:rsid w:val="002469E9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D398B"/>
    <w:rsid w:val="00854803"/>
    <w:rsid w:val="0087224A"/>
    <w:rsid w:val="00884450"/>
    <w:rsid w:val="009149C3"/>
    <w:rsid w:val="00930A96"/>
    <w:rsid w:val="00953AA1"/>
    <w:rsid w:val="0095641D"/>
    <w:rsid w:val="009D169F"/>
    <w:rsid w:val="00A4668B"/>
    <w:rsid w:val="00AE3D66"/>
    <w:rsid w:val="00AE6423"/>
    <w:rsid w:val="00B26D41"/>
    <w:rsid w:val="00B361A9"/>
    <w:rsid w:val="00C152AE"/>
    <w:rsid w:val="00C24C2A"/>
    <w:rsid w:val="00D1574A"/>
    <w:rsid w:val="00D248D2"/>
    <w:rsid w:val="00DD1343"/>
    <w:rsid w:val="00E02559"/>
    <w:rsid w:val="00E03B3C"/>
    <w:rsid w:val="00E66551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DD49C1"/>
  <w15:chartTrackingRefBased/>
  <w15:docId w15:val="{89DF0F06-5C57-4636-A74C-18A3CF503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2025-07-08T14:15:00Z</cp:lastPrinted>
  <dcterms:created xsi:type="dcterms:W3CDTF">2025-07-08T14:18:00Z</dcterms:created>
  <dcterms:modified xsi:type="dcterms:W3CDTF">2025-07-08T14:18:00Z</dcterms:modified>
</cp:coreProperties>
</file>