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F6BC6" w14:textId="77777777" w:rsidR="00CF7835" w:rsidRPr="00305E29" w:rsidRDefault="003A13DA" w:rsidP="00305E29">
      <w:pPr>
        <w:spacing w:after="600"/>
        <w:jc w:val="right"/>
        <w:rPr>
          <w:sz w:val="24"/>
          <w:szCs w:val="24"/>
        </w:rPr>
      </w:pPr>
      <w:r w:rsidRPr="00305E29">
        <w:rPr>
          <w:sz w:val="24"/>
          <w:szCs w:val="24"/>
        </w:rPr>
        <w:t>Poznań</w:t>
      </w:r>
      <w:r w:rsidR="00CF7835" w:rsidRPr="00305E29">
        <w:rPr>
          <w:sz w:val="24"/>
          <w:szCs w:val="24"/>
        </w:rPr>
        <w:t xml:space="preserve"> dnia: </w:t>
      </w:r>
      <w:r w:rsidRPr="00305E29">
        <w:rPr>
          <w:sz w:val="24"/>
          <w:szCs w:val="24"/>
        </w:rPr>
        <w:t>2025-07-11</w:t>
      </w:r>
    </w:p>
    <w:p w14:paraId="09E64ED1" w14:textId="77777777" w:rsidR="003A13DA" w:rsidRPr="00305E29" w:rsidRDefault="003A13DA" w:rsidP="00305E29">
      <w:pPr>
        <w:rPr>
          <w:b/>
          <w:bCs/>
          <w:sz w:val="24"/>
          <w:szCs w:val="24"/>
        </w:rPr>
      </w:pPr>
      <w:r w:rsidRPr="00305E29">
        <w:rPr>
          <w:b/>
          <w:bCs/>
          <w:sz w:val="24"/>
          <w:szCs w:val="24"/>
        </w:rPr>
        <w:t>Szpital Wojewódzki w Poznaniu</w:t>
      </w:r>
    </w:p>
    <w:p w14:paraId="636A7121" w14:textId="77777777" w:rsidR="00CF7835" w:rsidRPr="00305E29" w:rsidRDefault="003A13DA" w:rsidP="00305E29">
      <w:pPr>
        <w:rPr>
          <w:b/>
          <w:bCs/>
          <w:sz w:val="24"/>
          <w:szCs w:val="24"/>
        </w:rPr>
      </w:pPr>
      <w:r w:rsidRPr="00305E29">
        <w:rPr>
          <w:b/>
          <w:bCs/>
          <w:sz w:val="24"/>
          <w:szCs w:val="24"/>
        </w:rPr>
        <w:t>Dział Zamówień Publicznych</w:t>
      </w:r>
    </w:p>
    <w:p w14:paraId="0582EA97" w14:textId="77777777" w:rsidR="00CF7835" w:rsidRPr="00305E29" w:rsidRDefault="003A13DA" w:rsidP="00305E29">
      <w:pPr>
        <w:rPr>
          <w:sz w:val="24"/>
          <w:szCs w:val="24"/>
        </w:rPr>
      </w:pPr>
      <w:r w:rsidRPr="00305E29">
        <w:rPr>
          <w:sz w:val="24"/>
          <w:szCs w:val="24"/>
        </w:rPr>
        <w:t>Juraszów</w:t>
      </w:r>
      <w:r w:rsidR="00CF7835" w:rsidRPr="00305E29">
        <w:rPr>
          <w:sz w:val="24"/>
          <w:szCs w:val="24"/>
        </w:rPr>
        <w:t xml:space="preserve"> </w:t>
      </w:r>
      <w:r w:rsidRPr="00305E29">
        <w:rPr>
          <w:sz w:val="24"/>
          <w:szCs w:val="24"/>
        </w:rPr>
        <w:t>7/19</w:t>
      </w:r>
    </w:p>
    <w:p w14:paraId="5F8357CB" w14:textId="686E7CAE" w:rsidR="00CF7835" w:rsidRPr="00305E29" w:rsidRDefault="003A13DA" w:rsidP="00305E29">
      <w:pPr>
        <w:rPr>
          <w:sz w:val="24"/>
          <w:szCs w:val="24"/>
        </w:rPr>
      </w:pPr>
      <w:r w:rsidRPr="00305E29">
        <w:rPr>
          <w:sz w:val="24"/>
          <w:szCs w:val="24"/>
        </w:rPr>
        <w:t>60-479</w:t>
      </w:r>
      <w:r w:rsidR="00CF7835" w:rsidRPr="00305E29">
        <w:rPr>
          <w:sz w:val="24"/>
          <w:szCs w:val="24"/>
        </w:rPr>
        <w:t xml:space="preserve"> </w:t>
      </w:r>
      <w:r w:rsidRPr="00305E29">
        <w:rPr>
          <w:sz w:val="24"/>
          <w:szCs w:val="24"/>
        </w:rPr>
        <w:t>Poznań</w:t>
      </w:r>
      <w:r w:rsidR="00305E29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05E29" w14:paraId="497E521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CC023A" w14:textId="77777777" w:rsidR="00CF7835" w:rsidRPr="00305E29" w:rsidRDefault="00CF7835" w:rsidP="00305E29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05E2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E20598F" w14:textId="77777777" w:rsidR="00CF7835" w:rsidRPr="00305E29" w:rsidRDefault="00CF7835" w:rsidP="00305E2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05E29">
        <w:rPr>
          <w:sz w:val="24"/>
          <w:szCs w:val="24"/>
        </w:rPr>
        <w:tab/>
        <w:t xml:space="preserve"> </w:t>
      </w:r>
    </w:p>
    <w:p w14:paraId="0A187993" w14:textId="77777777" w:rsidR="00CF7835" w:rsidRPr="00305E29" w:rsidRDefault="00CF7835" w:rsidP="00305E29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305E29">
        <w:rPr>
          <w:rFonts w:eastAsia="Calibri"/>
          <w:sz w:val="24"/>
          <w:szCs w:val="24"/>
          <w:lang w:eastAsia="en-US"/>
        </w:rPr>
        <w:t xml:space="preserve">Dotyczy </w:t>
      </w:r>
      <w:r w:rsidRPr="00305E29">
        <w:rPr>
          <w:sz w:val="24"/>
          <w:szCs w:val="24"/>
        </w:rPr>
        <w:t>postępowania o udzielenie zamówienia publicznego</w:t>
      </w:r>
      <w:r w:rsidRPr="00305E2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05E29" w14:paraId="6788DC3E" w14:textId="77777777" w:rsidTr="000C1C6D">
        <w:tc>
          <w:tcPr>
            <w:tcW w:w="2269" w:type="dxa"/>
            <w:shd w:val="clear" w:color="auto" w:fill="auto"/>
          </w:tcPr>
          <w:p w14:paraId="67FCBFD6" w14:textId="77777777" w:rsidR="00CF7835" w:rsidRPr="00305E29" w:rsidRDefault="00CF7835" w:rsidP="00305E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5860DD" w14:textId="77777777" w:rsidR="00CF7835" w:rsidRPr="00305E29" w:rsidRDefault="003A13DA" w:rsidP="00305E2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05E29">
              <w:rPr>
                <w:bCs/>
                <w:sz w:val="24"/>
                <w:szCs w:val="24"/>
              </w:rPr>
              <w:t>Dostawa wózków transportowych hydraulicznych szerokich z grubym materacem do transportu pacjentów z możliwością RTG</w:t>
            </w:r>
            <w:r w:rsidR="00CF7835" w:rsidRPr="00305E29">
              <w:rPr>
                <w:bCs/>
                <w:sz w:val="24"/>
                <w:szCs w:val="24"/>
              </w:rPr>
              <w:t>.</w:t>
            </w:r>
          </w:p>
        </w:tc>
      </w:tr>
      <w:tr w:rsidR="003A13DA" w:rsidRPr="00305E29" w14:paraId="1C77AF61" w14:textId="77777777" w:rsidTr="003B3185">
        <w:tc>
          <w:tcPr>
            <w:tcW w:w="2269" w:type="dxa"/>
            <w:shd w:val="clear" w:color="auto" w:fill="auto"/>
          </w:tcPr>
          <w:p w14:paraId="08762E30" w14:textId="77777777" w:rsidR="003A13DA" w:rsidRPr="00305E29" w:rsidRDefault="003A13DA" w:rsidP="00305E2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D69DFC" w14:textId="77777777" w:rsidR="003A13DA" w:rsidRPr="00305E29" w:rsidRDefault="003A13DA" w:rsidP="00305E2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05E29">
              <w:rPr>
                <w:bCs/>
                <w:sz w:val="24"/>
                <w:szCs w:val="24"/>
              </w:rPr>
              <w:t>SZW/DZP/70/2025</w:t>
            </w:r>
          </w:p>
        </w:tc>
      </w:tr>
    </w:tbl>
    <w:p w14:paraId="368FE61E" w14:textId="77777777" w:rsidR="00D665F5" w:rsidRDefault="00D665F5" w:rsidP="00305E29">
      <w:pPr>
        <w:spacing w:before="480"/>
        <w:jc w:val="both"/>
        <w:rPr>
          <w:sz w:val="24"/>
          <w:szCs w:val="24"/>
        </w:rPr>
      </w:pPr>
      <w:r w:rsidRPr="00305E29">
        <w:rPr>
          <w:sz w:val="24"/>
          <w:szCs w:val="24"/>
        </w:rPr>
        <w:t>Zamawiający, działając na podstawie art. 22</w:t>
      </w:r>
      <w:r w:rsidR="00601802" w:rsidRPr="00305E29">
        <w:rPr>
          <w:sz w:val="24"/>
          <w:szCs w:val="24"/>
        </w:rPr>
        <w:t>2</w:t>
      </w:r>
      <w:r w:rsidRPr="00305E29">
        <w:rPr>
          <w:sz w:val="24"/>
          <w:szCs w:val="24"/>
        </w:rPr>
        <w:t xml:space="preserve"> ust. 5 </w:t>
      </w:r>
      <w:r w:rsidRPr="00305E29">
        <w:rPr>
          <w:bCs/>
          <w:sz w:val="24"/>
          <w:szCs w:val="24"/>
        </w:rPr>
        <w:t>ustawy z dnia 11 września 2019r. Prawo zamówień publicznych</w:t>
      </w:r>
      <w:r w:rsidRPr="00305E29">
        <w:rPr>
          <w:sz w:val="24"/>
          <w:szCs w:val="24"/>
        </w:rPr>
        <w:t xml:space="preserve"> </w:t>
      </w:r>
      <w:r w:rsidR="003A13DA" w:rsidRPr="00305E29">
        <w:rPr>
          <w:sz w:val="24"/>
          <w:szCs w:val="24"/>
        </w:rPr>
        <w:t>(t.j. Dz. U. z 2024 poz. 1320)</w:t>
      </w:r>
      <w:r w:rsidR="00490DC0" w:rsidRPr="00305E29">
        <w:rPr>
          <w:sz w:val="24"/>
          <w:szCs w:val="24"/>
        </w:rPr>
        <w:t xml:space="preserve"> </w:t>
      </w:r>
      <w:r w:rsidRPr="00305E29">
        <w:rPr>
          <w:sz w:val="24"/>
          <w:szCs w:val="24"/>
        </w:rPr>
        <w:t>udostępnia</w:t>
      </w:r>
      <w:r w:rsidR="00F95C33" w:rsidRPr="00305E29">
        <w:rPr>
          <w:sz w:val="24"/>
          <w:szCs w:val="24"/>
        </w:rPr>
        <w:t xml:space="preserve"> </w:t>
      </w:r>
      <w:r w:rsidR="004C7E9B" w:rsidRPr="00305E29">
        <w:rPr>
          <w:sz w:val="24"/>
          <w:szCs w:val="24"/>
        </w:rPr>
        <w:t>informacj</w:t>
      </w:r>
      <w:r w:rsidR="00577BC6" w:rsidRPr="00305E29">
        <w:rPr>
          <w:sz w:val="24"/>
          <w:szCs w:val="24"/>
        </w:rPr>
        <w:t>ę</w:t>
      </w:r>
      <w:r w:rsidR="00035488" w:rsidRPr="00305E29">
        <w:rPr>
          <w:sz w:val="24"/>
          <w:szCs w:val="24"/>
        </w:rPr>
        <w:t xml:space="preserve"> z otwarcia ofert</w:t>
      </w:r>
      <w:r w:rsidR="00577BC6" w:rsidRPr="00305E29">
        <w:rPr>
          <w:sz w:val="24"/>
          <w:szCs w:val="24"/>
        </w:rPr>
        <w:t>.</w:t>
      </w:r>
    </w:p>
    <w:p w14:paraId="06E15242" w14:textId="77777777" w:rsidR="00305E29" w:rsidRPr="00305E29" w:rsidRDefault="00305E29" w:rsidP="00305E29">
      <w:pPr>
        <w:jc w:val="both"/>
        <w:rPr>
          <w:i/>
          <w:iCs/>
          <w:sz w:val="24"/>
          <w:szCs w:val="24"/>
        </w:rPr>
      </w:pPr>
      <w:r w:rsidRPr="00305E29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8EDCC2D" w14:textId="77A1493B" w:rsidR="00305E29" w:rsidRPr="00305E29" w:rsidRDefault="00305E29" w:rsidP="00305E29">
      <w:pPr>
        <w:jc w:val="both"/>
        <w:rPr>
          <w:i/>
          <w:iCs/>
          <w:sz w:val="24"/>
          <w:szCs w:val="24"/>
        </w:rPr>
      </w:pPr>
      <w:r w:rsidRPr="00305E29">
        <w:rPr>
          <w:i/>
          <w:iCs/>
          <w:sz w:val="24"/>
          <w:szCs w:val="24"/>
        </w:rPr>
        <w:t>330 480,00 zł brutto</w:t>
      </w:r>
    </w:p>
    <w:p w14:paraId="497BEA7C" w14:textId="77777777" w:rsidR="00A80738" w:rsidRPr="00305E29" w:rsidRDefault="00D665F5" w:rsidP="00305E29">
      <w:pPr>
        <w:spacing w:before="120" w:after="120"/>
        <w:jc w:val="both"/>
        <w:rPr>
          <w:sz w:val="24"/>
          <w:szCs w:val="24"/>
        </w:rPr>
      </w:pPr>
      <w:r w:rsidRPr="00305E29">
        <w:rPr>
          <w:sz w:val="24"/>
          <w:szCs w:val="24"/>
        </w:rPr>
        <w:t>Podczas otwarcia ofert, mającego miejsce</w:t>
      </w:r>
      <w:r w:rsidR="00FF4AB1" w:rsidRPr="00305E29">
        <w:rPr>
          <w:sz w:val="24"/>
          <w:szCs w:val="24"/>
        </w:rPr>
        <w:t xml:space="preserve"> w dniu </w:t>
      </w:r>
      <w:r w:rsidR="003A13DA" w:rsidRPr="00305E29">
        <w:rPr>
          <w:sz w:val="24"/>
          <w:szCs w:val="24"/>
        </w:rPr>
        <w:t>11/07/2025</w:t>
      </w:r>
      <w:r w:rsidR="00FF4AB1" w:rsidRPr="00305E29">
        <w:rPr>
          <w:sz w:val="24"/>
          <w:szCs w:val="24"/>
        </w:rPr>
        <w:t xml:space="preserve"> o godz. </w:t>
      </w:r>
      <w:r w:rsidR="003A13DA" w:rsidRPr="00305E29">
        <w:rPr>
          <w:sz w:val="24"/>
          <w:szCs w:val="24"/>
        </w:rPr>
        <w:t>10:00</w:t>
      </w:r>
      <w:r w:rsidRPr="00305E2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05E29" w14:paraId="31DBCA73" w14:textId="77777777" w:rsidTr="000C1C6D">
        <w:tc>
          <w:tcPr>
            <w:tcW w:w="1276" w:type="dxa"/>
            <w:shd w:val="clear" w:color="auto" w:fill="F2F2F2"/>
            <w:vAlign w:val="center"/>
          </w:tcPr>
          <w:p w14:paraId="31DF6BDE" w14:textId="77777777" w:rsidR="00D665F5" w:rsidRPr="00305E29" w:rsidRDefault="00960CEB" w:rsidP="00305E2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O</w:t>
            </w:r>
            <w:r w:rsidR="00D665F5" w:rsidRPr="00305E29">
              <w:rPr>
                <w:sz w:val="24"/>
                <w:szCs w:val="24"/>
              </w:rPr>
              <w:t>fert</w:t>
            </w:r>
            <w:r w:rsidRPr="00305E2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39EECD" w14:textId="77777777" w:rsidR="00D665F5" w:rsidRPr="00305E29" w:rsidRDefault="00D665F5" w:rsidP="00305E2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Nazwa</w:t>
            </w:r>
            <w:r w:rsidR="003F57CD" w:rsidRPr="00305E29">
              <w:rPr>
                <w:sz w:val="24"/>
                <w:szCs w:val="24"/>
              </w:rPr>
              <w:t xml:space="preserve"> </w:t>
            </w:r>
            <w:r w:rsidRPr="00305E2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08B0F6E" w14:textId="77777777" w:rsidR="00D665F5" w:rsidRPr="00305E29" w:rsidRDefault="00D665F5" w:rsidP="00305E2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Cena oferty</w:t>
            </w:r>
          </w:p>
        </w:tc>
      </w:tr>
      <w:tr w:rsidR="003A13DA" w:rsidRPr="00305E29" w14:paraId="5FB9B7A9" w14:textId="77777777" w:rsidTr="003B3185">
        <w:tc>
          <w:tcPr>
            <w:tcW w:w="1276" w:type="dxa"/>
            <w:shd w:val="clear" w:color="auto" w:fill="auto"/>
            <w:vAlign w:val="center"/>
          </w:tcPr>
          <w:p w14:paraId="57F26F4C" w14:textId="77777777" w:rsidR="003A13DA" w:rsidRPr="00305E29" w:rsidRDefault="003A13DA" w:rsidP="00305E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AA4A86E" w14:textId="4F980922" w:rsidR="003A13DA" w:rsidRPr="00305E29" w:rsidRDefault="003A13DA" w:rsidP="00305E29">
            <w:pPr>
              <w:spacing w:before="80" w:after="40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 xml:space="preserve">Konkret </w:t>
            </w:r>
            <w:r w:rsidR="00D565E8">
              <w:rPr>
                <w:sz w:val="24"/>
                <w:szCs w:val="24"/>
              </w:rPr>
              <w:t xml:space="preserve">Sp. z o.o. Sp. k. </w:t>
            </w:r>
          </w:p>
          <w:p w14:paraId="69DE3410" w14:textId="5BD20E26" w:rsidR="003A13DA" w:rsidRPr="00305E29" w:rsidRDefault="00D565E8" w:rsidP="00305E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A13DA" w:rsidRPr="00305E29">
              <w:rPr>
                <w:sz w:val="24"/>
                <w:szCs w:val="24"/>
              </w:rPr>
              <w:t xml:space="preserve">Budowlana 7 </w:t>
            </w:r>
          </w:p>
          <w:p w14:paraId="0C803B2F" w14:textId="77777777" w:rsidR="003A13DA" w:rsidRPr="00305E29" w:rsidRDefault="003A13DA" w:rsidP="00305E29">
            <w:pPr>
              <w:spacing w:after="80"/>
              <w:jc w:val="both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86-200 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6B26BC" w14:textId="77777777" w:rsidR="003A13DA" w:rsidRPr="00305E29" w:rsidRDefault="003A13DA" w:rsidP="00305E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344 671.20 zł</w:t>
            </w:r>
          </w:p>
        </w:tc>
      </w:tr>
      <w:tr w:rsidR="003A13DA" w:rsidRPr="00305E29" w14:paraId="5A4C8EEF" w14:textId="77777777" w:rsidTr="003B3185">
        <w:tc>
          <w:tcPr>
            <w:tcW w:w="1276" w:type="dxa"/>
            <w:shd w:val="clear" w:color="auto" w:fill="auto"/>
            <w:vAlign w:val="center"/>
          </w:tcPr>
          <w:p w14:paraId="72C7C587" w14:textId="77777777" w:rsidR="003A13DA" w:rsidRPr="00305E29" w:rsidRDefault="003A13DA" w:rsidP="00305E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4F1C4E6" w14:textId="7598E4E5" w:rsidR="003A13DA" w:rsidRPr="00305E29" w:rsidRDefault="00D565E8" w:rsidP="00305E29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FORMED</w:t>
            </w:r>
            <w:r w:rsidR="003A13DA" w:rsidRPr="00305E29">
              <w:rPr>
                <w:sz w:val="24"/>
                <w:szCs w:val="24"/>
              </w:rPr>
              <w:t xml:space="preserve"> Sp. z o.o.</w:t>
            </w:r>
            <w:r>
              <w:rPr>
                <w:sz w:val="24"/>
                <w:szCs w:val="24"/>
              </w:rPr>
              <w:t xml:space="preserve"> </w:t>
            </w:r>
            <w:r w:rsidR="003A13DA" w:rsidRPr="00305E29">
              <w:rPr>
                <w:sz w:val="24"/>
                <w:szCs w:val="24"/>
              </w:rPr>
              <w:t>Sp.k.</w:t>
            </w:r>
          </w:p>
          <w:p w14:paraId="7A1BAB4E" w14:textId="402CE173" w:rsidR="003A13DA" w:rsidRPr="00305E29" w:rsidRDefault="00D565E8" w:rsidP="00305E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A13DA" w:rsidRPr="00305E29">
              <w:rPr>
                <w:sz w:val="24"/>
                <w:szCs w:val="24"/>
              </w:rPr>
              <w:t xml:space="preserve">Leśnianka 97 </w:t>
            </w:r>
          </w:p>
          <w:p w14:paraId="1287C401" w14:textId="77777777" w:rsidR="003A13DA" w:rsidRPr="00305E29" w:rsidRDefault="003A13DA" w:rsidP="00305E29">
            <w:pPr>
              <w:spacing w:after="80"/>
              <w:jc w:val="both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34-300 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706CB" w14:textId="77777777" w:rsidR="003A13DA" w:rsidRPr="00305E29" w:rsidRDefault="003A13DA" w:rsidP="00305E2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5E29">
              <w:rPr>
                <w:sz w:val="24"/>
                <w:szCs w:val="24"/>
              </w:rPr>
              <w:t>314 578.08 zł</w:t>
            </w:r>
          </w:p>
        </w:tc>
      </w:tr>
    </w:tbl>
    <w:p w14:paraId="461443F6" w14:textId="77777777" w:rsidR="0069085C" w:rsidRPr="00305E29" w:rsidRDefault="0069085C" w:rsidP="00305E29">
      <w:pPr>
        <w:spacing w:before="120" w:after="120"/>
        <w:jc w:val="both"/>
        <w:rPr>
          <w:sz w:val="24"/>
        </w:rPr>
      </w:pPr>
    </w:p>
    <w:p w14:paraId="128005BE" w14:textId="77777777" w:rsidR="00577BC6" w:rsidRPr="00305E29" w:rsidRDefault="00577BC6" w:rsidP="00305E29">
      <w:pPr>
        <w:spacing w:before="120" w:after="120"/>
        <w:jc w:val="both"/>
        <w:rPr>
          <w:sz w:val="24"/>
        </w:rPr>
      </w:pPr>
    </w:p>
    <w:p w14:paraId="536D3077" w14:textId="77777777" w:rsidR="00144B2F" w:rsidRDefault="00144B2F" w:rsidP="00144B2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EE92B6F" w14:textId="77777777" w:rsidR="00144B2F" w:rsidRDefault="00144B2F" w:rsidP="00144B2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723411DF" w14:textId="77777777" w:rsidR="00144B2F" w:rsidRDefault="00144B2F" w:rsidP="00144B2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29E7BF7" w14:textId="77777777" w:rsidR="00144B2F" w:rsidRDefault="00144B2F" w:rsidP="00144B2F">
      <w:pPr>
        <w:spacing w:after="480" w:line="360" w:lineRule="auto"/>
        <w:ind w:left="3119" w:firstLine="425"/>
        <w:jc w:val="center"/>
        <w:rPr>
          <w:sz w:val="24"/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C5317D7" w14:textId="71B21D16" w:rsidR="00C236D3" w:rsidRPr="00305E29" w:rsidRDefault="00C236D3" w:rsidP="00305E29">
      <w:pPr>
        <w:jc w:val="right"/>
      </w:pPr>
    </w:p>
    <w:sectPr w:rsidR="00C236D3" w:rsidRPr="00305E2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0A9D6" w14:textId="77777777" w:rsidR="00297019" w:rsidRDefault="00297019">
      <w:r>
        <w:separator/>
      </w:r>
    </w:p>
  </w:endnote>
  <w:endnote w:type="continuationSeparator" w:id="0">
    <w:p w14:paraId="62DB89C6" w14:textId="77777777" w:rsidR="00297019" w:rsidRDefault="0029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96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7A5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11C85" w14:textId="372C6590" w:rsidR="00960CEB" w:rsidRPr="00986737" w:rsidRDefault="0016694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9AFCE5A" wp14:editId="1A2922E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8B2C8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C0026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93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40642" w14:textId="77777777" w:rsidR="009F189D" w:rsidRDefault="009F189D">
    <w:pPr>
      <w:pStyle w:val="Stopka"/>
      <w:tabs>
        <w:tab w:val="clear" w:pos="4536"/>
      </w:tabs>
      <w:jc w:val="center"/>
    </w:pPr>
  </w:p>
  <w:p w14:paraId="6B20FD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F60D9" w14:textId="77777777" w:rsidR="00297019" w:rsidRDefault="00297019">
      <w:r>
        <w:separator/>
      </w:r>
    </w:p>
  </w:footnote>
  <w:footnote w:type="continuationSeparator" w:id="0">
    <w:p w14:paraId="462982D0" w14:textId="77777777" w:rsidR="00297019" w:rsidRDefault="0029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595E" w14:textId="77777777" w:rsidR="003A13DA" w:rsidRDefault="003A13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0493F" w14:textId="77777777" w:rsidR="003A13DA" w:rsidRDefault="003A13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5F81" w14:textId="77777777" w:rsidR="003A13DA" w:rsidRDefault="003A13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019"/>
    <w:rsid w:val="00007727"/>
    <w:rsid w:val="00017720"/>
    <w:rsid w:val="00035488"/>
    <w:rsid w:val="000C1C6D"/>
    <w:rsid w:val="000D7F25"/>
    <w:rsid w:val="000E00E5"/>
    <w:rsid w:val="001146A4"/>
    <w:rsid w:val="00144B2F"/>
    <w:rsid w:val="00166941"/>
    <w:rsid w:val="00173B20"/>
    <w:rsid w:val="001C69FF"/>
    <w:rsid w:val="0023318D"/>
    <w:rsid w:val="00297019"/>
    <w:rsid w:val="00305E29"/>
    <w:rsid w:val="00355C9D"/>
    <w:rsid w:val="003A13DA"/>
    <w:rsid w:val="003B6B36"/>
    <w:rsid w:val="003D72FD"/>
    <w:rsid w:val="003F57CD"/>
    <w:rsid w:val="00423179"/>
    <w:rsid w:val="00490DC0"/>
    <w:rsid w:val="00493F8C"/>
    <w:rsid w:val="004C7E9B"/>
    <w:rsid w:val="0052765C"/>
    <w:rsid w:val="00577BC6"/>
    <w:rsid w:val="00601802"/>
    <w:rsid w:val="00677CA0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65E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61BC9"/>
  <w15:chartTrackingRefBased/>
  <w15:docId w15:val="{80D99839-48A7-44E9-8BA2-D83E49DB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2025-07-11T08:19:00Z</dcterms:created>
  <dcterms:modified xsi:type="dcterms:W3CDTF">2025-07-11T08:39:00Z</dcterms:modified>
</cp:coreProperties>
</file>