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7153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D71535" w:rsidRPr="00D71535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7 </w:t>
      </w:r>
      <w:r w:rsidRPr="00D71535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71535" w:rsidTr="00D62E6E">
        <w:tc>
          <w:tcPr>
            <w:tcW w:w="2800" w:type="dxa"/>
            <w:shd w:val="clear" w:color="auto" w:fill="auto"/>
          </w:tcPr>
          <w:p w:rsidR="00D62E6E" w:rsidRPr="00D7153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71535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D7153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715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715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153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D7153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D7153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D7153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71535" w:rsidTr="00D62E6E">
        <w:tc>
          <w:tcPr>
            <w:tcW w:w="2800" w:type="dxa"/>
            <w:shd w:val="clear" w:color="auto" w:fill="auto"/>
          </w:tcPr>
          <w:p w:rsidR="00D62E6E" w:rsidRPr="00D7153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7153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715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7153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153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7153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D71535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D7153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D7153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429C4" w:rsidRPr="00D71535" w:rsidTr="004864F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29C4" w:rsidRPr="00D71535" w:rsidRDefault="002429C4" w:rsidP="004864F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2429C4" w:rsidRPr="00D71535" w:rsidRDefault="002429C4" w:rsidP="004864F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D71535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2429C4" w:rsidRPr="00D71535" w:rsidRDefault="002429C4" w:rsidP="004864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429C4" w:rsidRPr="00D71535" w:rsidRDefault="002429C4" w:rsidP="004864F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D71535" w:rsidRDefault="002429C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D71535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71535" w:rsidTr="00D62E6E">
        <w:tc>
          <w:tcPr>
            <w:tcW w:w="2269" w:type="dxa"/>
            <w:shd w:val="clear" w:color="auto" w:fill="auto"/>
          </w:tcPr>
          <w:p w:rsidR="00D62E6E" w:rsidRPr="00D7153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71535" w:rsidRDefault="002429C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produktów leczniczych, wyrobów medycznych  i żywności specjalnego przeznaczenia medycznego na okres 24 miesięcy</w:t>
            </w:r>
            <w:r w:rsidR="00D62E6E" w:rsidRPr="00D7153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2429C4" w:rsidRPr="00D71535" w:rsidTr="004864F5">
        <w:tc>
          <w:tcPr>
            <w:tcW w:w="2269" w:type="dxa"/>
            <w:shd w:val="clear" w:color="auto" w:fill="auto"/>
          </w:tcPr>
          <w:p w:rsidR="002429C4" w:rsidRPr="00D71535" w:rsidRDefault="002429C4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29C4" w:rsidRPr="00D71535" w:rsidRDefault="002429C4" w:rsidP="004864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70/2025</w:t>
            </w:r>
          </w:p>
        </w:tc>
      </w:tr>
    </w:tbl>
    <w:p w:rsidR="00BC121E" w:rsidRPr="00D71535" w:rsidRDefault="002429C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D71535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D71535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D71535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D7153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D71535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D71535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D71535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D71535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D7153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tej samej grupy kapitałowej, w rozumieniu ustawy z dnia 16 lutego 2007 r. </w:t>
      </w:r>
      <w:r w:rsidR="00D62E6E" w:rsidRPr="00D7153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           </w:t>
      </w: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D71535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D7153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D7153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D715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D7153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153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D7153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D71535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D7153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D71535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7153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D71535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D71535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D71535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D7153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71535" w:rsidTr="00620E37">
        <w:tc>
          <w:tcPr>
            <w:tcW w:w="2660" w:type="dxa"/>
            <w:shd w:val="clear" w:color="auto" w:fill="auto"/>
          </w:tcPr>
          <w:p w:rsidR="00BC121E" w:rsidRPr="00D715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7153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7153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715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7153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71535" w:rsidRDefault="00844A96" w:rsidP="002429C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2429C4"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D7153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D71535" w:rsidRDefault="00106AC7" w:rsidP="00BC121E">
      <w:pPr>
        <w:rPr>
          <w:rFonts w:ascii="Arial Narrow" w:hAnsi="Arial Narrow"/>
          <w:sz w:val="18"/>
        </w:rPr>
      </w:pPr>
    </w:p>
    <w:sectPr w:rsidR="00106AC7" w:rsidRPr="00D7153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30BE" w:rsidRDefault="00B130BE">
      <w:r>
        <w:separator/>
      </w:r>
    </w:p>
  </w:endnote>
  <w:endnote w:type="continuationSeparator" w:id="1">
    <w:p w:rsidR="00B130BE" w:rsidRDefault="00B13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5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5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9C4" w:rsidRDefault="002429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30BE" w:rsidRDefault="00B130BE">
      <w:r>
        <w:separator/>
      </w:r>
    </w:p>
  </w:footnote>
  <w:footnote w:type="continuationSeparator" w:id="1">
    <w:p w:rsidR="00B130BE" w:rsidRDefault="00B13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9C4" w:rsidRDefault="002429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9C4" w:rsidRDefault="002429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9C4" w:rsidRDefault="002429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9C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429C4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172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30BE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1535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2025-07-10T12:43:00Z</cp:lastPrinted>
  <dcterms:created xsi:type="dcterms:W3CDTF">2025-07-10T12:43:00Z</dcterms:created>
  <dcterms:modified xsi:type="dcterms:W3CDTF">2025-07-10T12:43:00Z</dcterms:modified>
</cp:coreProperties>
</file>