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A" w:rsidRPr="005E4421" w:rsidRDefault="00FF3640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5E4421">
        <w:rPr>
          <w:rFonts w:ascii="Arial Narrow" w:hAnsi="Arial Narrow" w:cs="Arial"/>
          <w:sz w:val="20"/>
        </w:rPr>
        <w:t>Bydgoszcz</w:t>
      </w:r>
      <w:r w:rsidR="00B048DA" w:rsidRPr="005E4421">
        <w:rPr>
          <w:rFonts w:ascii="Arial Narrow" w:hAnsi="Arial Narrow" w:cs="Arial"/>
          <w:sz w:val="20"/>
        </w:rPr>
        <w:t xml:space="preserve"> dnia: </w:t>
      </w:r>
      <w:r w:rsidR="00BF3362">
        <w:rPr>
          <w:rFonts w:ascii="Arial Narrow" w:hAnsi="Arial Narrow" w:cs="Arial"/>
          <w:sz w:val="20"/>
        </w:rPr>
        <w:t>2025-07-11</w:t>
      </w:r>
    </w:p>
    <w:p w:rsidR="00B048DA" w:rsidRPr="005E4421" w:rsidRDefault="00FF3640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5E4421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5E4421" w:rsidRDefault="00FF3640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5E4421">
        <w:rPr>
          <w:rFonts w:ascii="Arial Narrow" w:hAnsi="Arial Narrow" w:cs="Arial"/>
          <w:sz w:val="20"/>
        </w:rPr>
        <w:t>Powstańców Warszawy</w:t>
      </w:r>
      <w:r w:rsidR="00B048DA" w:rsidRPr="005E4421">
        <w:rPr>
          <w:rFonts w:ascii="Arial Narrow" w:hAnsi="Arial Narrow" w:cs="Arial"/>
          <w:sz w:val="20"/>
        </w:rPr>
        <w:t xml:space="preserve"> </w:t>
      </w:r>
      <w:r w:rsidRPr="005E4421">
        <w:rPr>
          <w:rFonts w:ascii="Arial Narrow" w:hAnsi="Arial Narrow" w:cs="Arial"/>
          <w:sz w:val="20"/>
        </w:rPr>
        <w:t>5</w:t>
      </w:r>
    </w:p>
    <w:p w:rsidR="00B048DA" w:rsidRPr="005E4421" w:rsidRDefault="00FF3640" w:rsidP="00B048DA">
      <w:pPr>
        <w:ind w:right="3969"/>
        <w:rPr>
          <w:rFonts w:ascii="Arial Narrow" w:hAnsi="Arial Narrow" w:cs="Arial"/>
          <w:sz w:val="20"/>
        </w:rPr>
      </w:pPr>
      <w:r w:rsidRPr="005E4421">
        <w:rPr>
          <w:rFonts w:ascii="Arial Narrow" w:hAnsi="Arial Narrow" w:cs="Arial"/>
          <w:sz w:val="20"/>
        </w:rPr>
        <w:t>85-681</w:t>
      </w:r>
      <w:r w:rsidR="00B048DA" w:rsidRPr="005E4421">
        <w:rPr>
          <w:rFonts w:ascii="Arial Narrow" w:hAnsi="Arial Narrow" w:cs="Arial"/>
          <w:sz w:val="20"/>
        </w:rPr>
        <w:t xml:space="preserve"> </w:t>
      </w:r>
      <w:r w:rsidRPr="005E4421">
        <w:rPr>
          <w:rFonts w:ascii="Arial Narrow" w:hAnsi="Arial Narrow" w:cs="Arial"/>
          <w:sz w:val="20"/>
        </w:rPr>
        <w:t>Bydgoszcz</w:t>
      </w:r>
    </w:p>
    <w:p w:rsidR="00B048DA" w:rsidRPr="005E4421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5E4421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5E442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5E4421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5E442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E4421" w:rsidTr="00B048DA">
        <w:tc>
          <w:tcPr>
            <w:tcW w:w="9498" w:type="dxa"/>
            <w:shd w:val="clear" w:color="auto" w:fill="F2F2F2"/>
            <w:hideMark/>
          </w:tcPr>
          <w:p w:rsidR="00B048DA" w:rsidRPr="005E4421" w:rsidRDefault="005E442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5E442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5E4421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5E4421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5E442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5E4421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5E4421">
        <w:rPr>
          <w:rFonts w:ascii="Arial Narrow" w:hAnsi="Arial Narrow" w:cs="Arial"/>
          <w:sz w:val="20"/>
        </w:rPr>
        <w:t>postępowania o udzielenie zamówienia publicznego</w:t>
      </w:r>
      <w:r w:rsidRPr="005E4421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E4421" w:rsidTr="00B048DA">
        <w:tc>
          <w:tcPr>
            <w:tcW w:w="2269" w:type="dxa"/>
            <w:shd w:val="clear" w:color="auto" w:fill="auto"/>
          </w:tcPr>
          <w:p w:rsidR="00B048DA" w:rsidRPr="005E442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8A2352" w:rsidRDefault="00FF364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A2352">
              <w:rPr>
                <w:rFonts w:ascii="Arial Narrow" w:hAnsi="Arial Narrow" w:cs="Arial"/>
                <w:b/>
                <w:bCs/>
                <w:sz w:val="20"/>
              </w:rPr>
              <w:t>Dostawy sukcesywne środków czystości, polimerów, pojemników na igły i ampułki</w:t>
            </w:r>
          </w:p>
        </w:tc>
      </w:tr>
      <w:tr w:rsidR="00FF3640" w:rsidRPr="005E4421" w:rsidTr="00315A7E">
        <w:tc>
          <w:tcPr>
            <w:tcW w:w="2269" w:type="dxa"/>
            <w:shd w:val="clear" w:color="auto" w:fill="auto"/>
          </w:tcPr>
          <w:p w:rsidR="00FF3640" w:rsidRPr="005E4421" w:rsidRDefault="00FF3640" w:rsidP="00315A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F3640" w:rsidRPr="008A2352" w:rsidRDefault="00FF3640" w:rsidP="00315A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A2352">
              <w:rPr>
                <w:rFonts w:ascii="Arial Narrow" w:hAnsi="Arial Narrow" w:cs="Arial"/>
                <w:b/>
                <w:bCs/>
                <w:sz w:val="20"/>
              </w:rPr>
              <w:t>35/2025</w:t>
            </w:r>
          </w:p>
        </w:tc>
      </w:tr>
    </w:tbl>
    <w:p w:rsidR="00B048DA" w:rsidRPr="005E442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5E442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5E4421">
        <w:rPr>
          <w:rFonts w:ascii="Arial Narrow" w:hAnsi="Arial Narrow" w:cs="Arial"/>
          <w:sz w:val="20"/>
        </w:rPr>
        <w:t xml:space="preserve">Zamawiający, </w:t>
      </w:r>
      <w:r w:rsidR="00FF3640" w:rsidRPr="005E4421">
        <w:rPr>
          <w:rFonts w:ascii="Arial Narrow" w:hAnsi="Arial Narrow" w:cs="Arial"/>
          <w:b/>
          <w:sz w:val="20"/>
        </w:rPr>
        <w:t>10WSzKzP SPZOZ</w:t>
      </w:r>
      <w:r w:rsidRPr="005E4421">
        <w:rPr>
          <w:rFonts w:ascii="Arial Narrow" w:hAnsi="Arial Narrow" w:cs="Arial"/>
          <w:sz w:val="20"/>
        </w:rPr>
        <w:t xml:space="preserve">, działając </w:t>
      </w:r>
      <w:r w:rsidR="00C65E53" w:rsidRPr="005E4421">
        <w:rPr>
          <w:rFonts w:ascii="Arial Narrow" w:hAnsi="Arial Narrow" w:cs="Arial"/>
          <w:sz w:val="20"/>
        </w:rPr>
        <w:t>na podstawie art. 253 ust. 1</w:t>
      </w:r>
      <w:r w:rsidR="00836DAF" w:rsidRPr="005E4421">
        <w:rPr>
          <w:rFonts w:ascii="Arial Narrow" w:hAnsi="Arial Narrow" w:cs="Arial"/>
          <w:sz w:val="20"/>
        </w:rPr>
        <w:t xml:space="preserve"> pkt. 1 i ust. 2</w:t>
      </w:r>
      <w:r w:rsidR="00C65E53" w:rsidRPr="005E4421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FF3640" w:rsidRPr="005E4421">
        <w:rPr>
          <w:rFonts w:ascii="Arial Narrow" w:hAnsi="Arial Narrow" w:cs="Arial"/>
          <w:sz w:val="20"/>
        </w:rPr>
        <w:t>(</w:t>
      </w:r>
      <w:proofErr w:type="spellStart"/>
      <w:r w:rsidR="00FF3640" w:rsidRPr="005E4421">
        <w:rPr>
          <w:rFonts w:ascii="Arial Narrow" w:hAnsi="Arial Narrow" w:cs="Arial"/>
          <w:sz w:val="20"/>
        </w:rPr>
        <w:t>t.j</w:t>
      </w:r>
      <w:proofErr w:type="spellEnd"/>
      <w:r w:rsidR="00FF3640" w:rsidRPr="005E4421">
        <w:rPr>
          <w:rFonts w:ascii="Arial Narrow" w:hAnsi="Arial Narrow" w:cs="Arial"/>
          <w:sz w:val="20"/>
        </w:rPr>
        <w:t>. Dz. U. z 2024 poz. 1320)</w:t>
      </w:r>
      <w:r w:rsidR="00C65E53" w:rsidRPr="005E4421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5E4421">
        <w:rPr>
          <w:rFonts w:ascii="Arial Narrow" w:hAnsi="Arial Narrow" w:cs="Arial"/>
          <w:sz w:val="20"/>
        </w:rPr>
        <w:t>Pzp</w:t>
      </w:r>
      <w:proofErr w:type="spellEnd"/>
      <w:r w:rsidR="00C65E53" w:rsidRPr="005E4421">
        <w:rPr>
          <w:rFonts w:ascii="Arial Narrow" w:hAnsi="Arial Narrow" w:cs="Arial"/>
          <w:sz w:val="20"/>
        </w:rPr>
        <w:t>”</w:t>
      </w:r>
      <w:r w:rsidR="00D26ED6" w:rsidRPr="005E4421">
        <w:rPr>
          <w:rFonts w:ascii="Arial Narrow" w:hAnsi="Arial Narrow" w:cs="Arial"/>
          <w:sz w:val="20"/>
        </w:rPr>
        <w:t xml:space="preserve">, </w:t>
      </w:r>
      <w:r w:rsidR="00C65E53" w:rsidRPr="005E4421">
        <w:rPr>
          <w:rFonts w:ascii="Arial Narrow" w:hAnsi="Arial Narrow" w:cs="Arial"/>
          <w:sz w:val="20"/>
        </w:rPr>
        <w:t>informuje</w:t>
      </w:r>
      <w:r w:rsidR="00D26ED6" w:rsidRPr="005E4421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5E4421">
        <w:rPr>
          <w:rFonts w:ascii="Arial Narrow" w:hAnsi="Arial Narrow" w:cs="Arial"/>
          <w:sz w:val="20"/>
        </w:rPr>
        <w:t>najkorzystniejsz</w:t>
      </w:r>
      <w:r w:rsidR="00D26ED6" w:rsidRPr="005E4421">
        <w:rPr>
          <w:rFonts w:ascii="Arial Narrow" w:hAnsi="Arial Narrow" w:cs="Arial"/>
          <w:sz w:val="20"/>
        </w:rPr>
        <w:t xml:space="preserve">a wybrana została </w:t>
      </w:r>
      <w:r w:rsidR="00756CDA" w:rsidRPr="005E4421">
        <w:rPr>
          <w:rFonts w:ascii="Arial Narrow" w:hAnsi="Arial Narrow" w:cs="Arial"/>
          <w:sz w:val="20"/>
        </w:rPr>
        <w:t>ofer</w:t>
      </w:r>
      <w:r w:rsidR="00D26ED6" w:rsidRPr="005E4421">
        <w:rPr>
          <w:rFonts w:ascii="Arial Narrow" w:hAnsi="Arial Narrow" w:cs="Arial"/>
          <w:sz w:val="20"/>
        </w:rPr>
        <w:t>t</w:t>
      </w:r>
      <w:r w:rsidR="009F0E5C" w:rsidRPr="005E4421">
        <w:rPr>
          <w:rFonts w:ascii="Arial Narrow" w:hAnsi="Arial Narrow" w:cs="Arial"/>
          <w:sz w:val="20"/>
        </w:rPr>
        <w:t>a</w:t>
      </w:r>
      <w:r w:rsidRPr="005E4421">
        <w:rPr>
          <w:rFonts w:ascii="Arial Narrow" w:hAnsi="Arial Narrow" w:cs="Arial"/>
          <w:sz w:val="20"/>
        </w:rPr>
        <w:t xml:space="preserve"> złożona przez wykonawcę</w:t>
      </w:r>
      <w:r w:rsidR="00D26ED6" w:rsidRPr="005E4421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Mopy</w:t>
            </w:r>
            <w:proofErr w:type="spellEnd"/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MIDEL WOJCIECH MIRECKI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STRZESZYŃSKA 33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60-479 POZNAŃ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77 459.25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564B8" w:rsidRDefault="005564B8" w:rsidP="00D56AEF">
            <w:pPr>
              <w:jc w:val="both"/>
              <w:rPr>
                <w:rFonts w:ascii="Arial Narrow" w:hAnsi="Arial Narrow"/>
                <w:b/>
                <w:iCs/>
                <w:sz w:val="18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Ścierki, gąbki, druciak,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czyściki</w:t>
            </w:r>
            <w:proofErr w:type="spellEnd"/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MIDEL WOJCIECH MIRECKI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STRZESZYŃSKA 33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60-479 POZNAŃ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36 752.40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3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Środek do stali nierdzewnej, płyn do mycia wanien rehabilitacyjnych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20 664.00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Koncentrat do mebli, mleczko, perfumowany koncentrat do toalet, odświeżacz powietrza,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srodek</w:t>
            </w:r>
            <w:proofErr w:type="spellEnd"/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 do mebli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133 873.20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5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Kosze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40 137.36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6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Tork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Higiena Sp. z .o.o.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Unii Europejskiej 12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86-050 Solec Kujawski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123 092.25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7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Tabletki do ekspresu,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odkamieniacz</w:t>
            </w:r>
            <w:proofErr w:type="spellEnd"/>
            <w:r w:rsidRPr="005E4421">
              <w:rPr>
                <w:rFonts w:ascii="Arial Narrow" w:hAnsi="Arial Narrow" w:cs="Arial"/>
                <w:color w:val="000000"/>
                <w:sz w:val="20"/>
              </w:rPr>
              <w:t>, kapsułki do zmywarki, filtry do ekspresu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6 063.90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8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Odświeżacz powietrza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2 435.40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10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Płyn do mycia okien, płyn do podłóg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63 960.00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11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Sól do zmywarek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1 077.48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12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Zapach do toalet, krążki do toalet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2 737.49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13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Polimery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190 404.00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14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Kremy, mydło w płynie, mydło w kostkach, pasta do rąk, pasta do obuwia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DABEX-Bydgoszcz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Toruńska 151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85-880 Bydgoszcz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7 872.00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16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Środki do toalet,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udrażniacz</w:t>
            </w:r>
            <w:proofErr w:type="spellEnd"/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 do rur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105 964.50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17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Płyny do naczyń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35 030.40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19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Środki do kuchni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64 900.95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20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Tabletki do pieca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Higiena Sp. z .o.o.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Unii Europejskiej 12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86-050 Solec Kujawski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5 773.01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21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Sól tabletkowa do uzdatniania wody,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epurocet</w:t>
            </w:r>
            <w:proofErr w:type="spellEnd"/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86 961.00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22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Rękawice jednorazowe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Zarys International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Group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spółka z ograniczoną odpowiedzialnością spółka komandytowa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Pod Borem 18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41-808 Zabrze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20 520.00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23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Szczotka do mycia rąk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DABEX-Bydgoszcz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Toruńska 151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85-880 Bydgoszcz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7 134.00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25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Stelaże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DABEX-Bydgoszcz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Toruńska 151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85-880 Bydgoszcz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19 065.00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26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Pojemniki na odpady medyczne czerwone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INTERGOS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Legionów 55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43-300 Bielsko-Biała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64 962.45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27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Pojemniki na odpady medyczne niebieskie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INTERGOS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Legionów 55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43-300 Bielsko-Biała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42 595.90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28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Pojemniki na odpady medyczne żółte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Bialmed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Kazimierzowska 46/48/35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02-546 Warszawa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16 779.66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29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Kubki jednorazowe, kieliszki, sznurek, folia aluminiowa, słomki, rękawice foliowe, opaski dla zmarłych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50 225.82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30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Miotły, szczotki, stelaż do </w:t>
            </w:r>
            <w:proofErr w:type="spellStart"/>
            <w:r w:rsidRPr="005E4421">
              <w:rPr>
                <w:rFonts w:ascii="Arial Narrow" w:hAnsi="Arial Narrow" w:cs="Arial"/>
                <w:color w:val="000000"/>
                <w:sz w:val="20"/>
              </w:rPr>
              <w:t>mopa</w:t>
            </w:r>
            <w:proofErr w:type="spellEnd"/>
            <w:r w:rsidRPr="005E4421">
              <w:rPr>
                <w:rFonts w:ascii="Arial Narrow" w:hAnsi="Arial Narrow" w:cs="Arial"/>
                <w:color w:val="000000"/>
                <w:sz w:val="20"/>
              </w:rPr>
              <w:t>, ściągacze do wody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12 734.19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31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Dozowniki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48 861.75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39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Pady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DABEX-Bydgoszcz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Toruńska 151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85-880 Bydgoszcz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8 108.78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41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Środki do samochodu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>DABEX-Bydgoszcz Sp. z 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Toruńska 151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85-880 Bydgoszcz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15 800.70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42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 Sól drogowa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11 808.00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44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Wiadro z pokrywą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782.28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46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 xml:space="preserve"> Ręczniki i papier Tork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Higiena Sp. z .o.o.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Unii Europejskiej 12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86-050 Solec Kujawski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125 995.05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  <w:tr w:rsidR="00FF3640" w:rsidRPr="005E4421" w:rsidTr="00315A7E">
        <w:trPr>
          <w:cantSplit/>
        </w:trPr>
        <w:tc>
          <w:tcPr>
            <w:tcW w:w="9498" w:type="dxa"/>
          </w:tcPr>
          <w:p w:rsidR="00FF3640" w:rsidRPr="005E4421" w:rsidRDefault="00FF3640" w:rsidP="00D56AE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E4421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5E4421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47</w:t>
            </w:r>
            <w:r w:rsidRPr="005E4421">
              <w:rPr>
                <w:rFonts w:ascii="Arial Narrow" w:hAnsi="Arial Narrow" w:cs="Arial"/>
                <w:sz w:val="20"/>
              </w:rPr>
              <w:t xml:space="preserve">: </w:t>
            </w:r>
            <w:r w:rsidRPr="005E4421">
              <w:rPr>
                <w:rFonts w:ascii="Arial Narrow" w:hAnsi="Arial Narrow" w:cs="Arial"/>
                <w:color w:val="000000"/>
                <w:sz w:val="20"/>
              </w:rPr>
              <w:t>Etykiety</w:t>
            </w:r>
          </w:p>
          <w:p w:rsidR="00FF3640" w:rsidRPr="005E4421" w:rsidRDefault="00FF3640" w:rsidP="00D56AE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Enter</w:t>
            </w:r>
            <w:proofErr w:type="spellEnd"/>
            <w:r w:rsidRPr="005E4421">
              <w:rPr>
                <w:rFonts w:ascii="Arial Narrow" w:hAnsi="Arial Narrow" w:cs="Arial"/>
                <w:b/>
                <w:sz w:val="20"/>
              </w:rPr>
              <w:t xml:space="preserve"> P.H.U. Ewa </w:t>
            </w:r>
            <w:proofErr w:type="spellStart"/>
            <w:r w:rsidRPr="005E4421">
              <w:rPr>
                <w:rFonts w:ascii="Arial Narrow" w:hAnsi="Arial Narrow" w:cs="Arial"/>
                <w:b/>
                <w:sz w:val="20"/>
              </w:rPr>
              <w:t>Taranto</w:t>
            </w:r>
            <w:proofErr w:type="spellEnd"/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 xml:space="preserve">Biwakowa 26A  </w:t>
            </w:r>
          </w:p>
          <w:p w:rsidR="00FF3640" w:rsidRPr="005E4421" w:rsidRDefault="00FF3640" w:rsidP="00D56AEF">
            <w:pPr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93-469 Łódź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E4421">
              <w:rPr>
                <w:rFonts w:ascii="Arial Narrow" w:hAnsi="Arial Narrow" w:cs="Arial"/>
                <w:b/>
                <w:sz w:val="20"/>
              </w:rPr>
              <w:t xml:space="preserve"> 39 275.75 zł brutto</w:t>
            </w:r>
            <w:r w:rsidRPr="005E4421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FF3640" w:rsidRPr="005E4421" w:rsidRDefault="00FF3640" w:rsidP="00D56AE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E4421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E4421">
              <w:rPr>
                <w:rFonts w:ascii="Arial Narrow" w:hAnsi="Arial Narrow" w:cs="Arial"/>
                <w:sz w:val="20"/>
              </w:rPr>
              <w:t>:</w:t>
            </w:r>
          </w:p>
          <w:p w:rsidR="00FF3640" w:rsidRPr="005E4421" w:rsidRDefault="00D56AEF" w:rsidP="00D56A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5564B8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5564B8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</w:tbl>
    <w:p w:rsidR="00992FF5" w:rsidRPr="005E442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5E4421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5E4421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E44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E44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5E4421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E44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5E4421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E44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5E4421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1 -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Mopy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MIDEL WOJCIECH MIRECKI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STRZESZYŃSKA 33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60-479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1 -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Mopy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2 - Ścierki, gąbki, druciak,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czyściki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MIDEL WOJCIECH MIRECKI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STRZESZYŃSKA 33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60-479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2 - Ścierki, gąbki, druciak,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czyściki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2 - Ścierki, gąbki, druciak,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czyściki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2 - Ścierki, gąbki, druciak,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czyściki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Flesz Sp. z o. 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Cieślewskich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25F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03-017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Środek do stali nierdzewnej, płyn do mycia wanien rehabilitacyjnych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4 - Koncentrat do mebli, mleczko, perfumowany koncentrat do toalet, odświeżacz powietrza,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srodek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do mebli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5 - Kosze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6 - Tork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Higiena Sp. z .o.o.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Unii Europejskiej 12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7 - Tabletki do ekspresu,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odkamieniacz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>, kapsułki do zmywarki, filtry do ekspresu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8 - Odświeżacz powietrza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- 42.43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82,43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8 - Odświeżacz powietrza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10 - Płyn do mycia okien, płyn do podłóg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10 - Płyn do mycia okien, płyn do podłóg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Higiena Sp. z .o.o.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Unii Europejskiej 12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- 57.43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97,43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11 - Sól do zmywarek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- 43.80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83,80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11 - Sól do zmywarek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12 - Zapach do toalet, krążki do toalet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12 - Zapach do toalet, krążki do toalet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- 57.76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97,76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13 - Polimery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13 - Polimery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Higiena Sp. z .o.o.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Unii Europejskiej 12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- 58.26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98,26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14 - Kremy, mydło w płynie, mydło w kostkach, pasta do rąk, pasta do obuwia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14 - Kremy, mydło w płynie, mydło w kostkach, pasta do rąk, pasta do obuwia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konsorcjum PPHU BARLON Bartłomiej Osiński , PPHU BARLON Bartłomiej, Robert i Piotr Osińscy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Miszewo Wielkie 3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09-120 Nowe Miasto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- 59.21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99,21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14 - Kremy, mydło w płynie, mydło w kostkach, pasta do rąk, pasta do obuwia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- 44.18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84,18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16 - Środki do toalet,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udrażniacz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do rur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16 - Środki do toalet,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udrażniacz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do rur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konsorcjum PPHU BARLON Bartłomiej Osiński , PPHU BARLON Bartłomiej, Robert i Piotr Osińscy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Miszewo Wielkie 3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09-120 Nowe Miasto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17 - Płyny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17 - Płyny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konsorcjum PPHU BARLON Bartłomiej Osiński , PPHU BARLON Bartłomiej, Robert i Piotr Osińscy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Miszewo Wielkie 3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09-120 Nowe Miasto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19 - Środki do kuchni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20 - Tabletki do pieca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- 53.34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93,34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20 - Tabletki do pieca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Higiena Sp. z .o.o.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Unii Europejskiej 12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21 - Sól tabletkowa do uzdatniania wody,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epurocet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22 - Rękawice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Zarys International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Group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 spółka komandytowa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Pod Borem 18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23 - Szczotka do mycia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25 - Stelaże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26 - Pojemniki na odpady medyczne czerwone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INTERGOS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Legionów 55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26 - Pojemniki na odpady medyczne czerwone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- 58.76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98,76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27 - Pojemniki na odpady medyczne niebieskie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INTERGOS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Legionów 55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27 - Pojemniki na odpady medyczne niebieskie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- 59.54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99,54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28 - Pojemniki na odpady medyczne żółte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28 - Pojemniki na odpady medyczne żółte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INTERGOS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Legionów 55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- 52.48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92,48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29 - Kubki jednorazowe, kieliszki, sznurek, folia aluminiowa, słomki, rękawice foliowe, opaski dla zmarłych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29 - Kubki jednorazowe, kieliszki, sznurek, folia aluminiowa, słomki, rękawice foliowe, opaski dla zmarłych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Bestmed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Solutions Sp. z o. 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Legionów 241A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- 56.24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96,24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29 - Kubki jednorazowe, kieliszki, sznurek, folia aluminiowa, słomki, rękawice foliowe, opaski dla zmarłych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SINMED Sp. z o. 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Graniczna 32B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- 42.20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82,20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30 - Miotły, szczotki, stelaż do </w:t>
            </w: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mopa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>, ściągacze do wody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31 - Dozowniki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39 - Pady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39 - Pady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Higiena Sp. z .o.o.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Unii Europejskiej 12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- 52.90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92,90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41 - Środki do samochodu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DABEX-Bydgoszcz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Toruńska 151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85-880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42 -  Sól drogowa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44 - Wiadro z pokrywą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46 -  Ręczniki i papier Tork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- 32.95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72,95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46 -  Ręczniki i papier Tork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Les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Higiena Sp. z .o.o.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Unii Europejskiej 12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46 -  Ręczniki i papier Tork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Flesz Sp. z o. 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sz w:val="18"/>
                <w:szCs w:val="22"/>
              </w:rPr>
              <w:t>Cieślewskich</w:t>
            </w:r>
            <w:proofErr w:type="spellEnd"/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25F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03-017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47 - 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Enter</w:t>
            </w:r>
            <w:proofErr w:type="spellEnd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P.H.U. Ewa </w:t>
            </w:r>
            <w:proofErr w:type="spellStart"/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Taranto</w:t>
            </w:r>
            <w:proofErr w:type="spellEnd"/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Biwakowa 26A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1 - Cena - 60.00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  100,00</w:t>
            </w:r>
          </w:p>
        </w:tc>
      </w:tr>
      <w:tr w:rsidR="00FF3640" w:rsidRPr="005E4421" w:rsidTr="00315A7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lastRenderedPageBreak/>
              <w:t>47 - 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b/>
                <w:bCs/>
                <w:sz w:val="18"/>
                <w:szCs w:val="22"/>
              </w:rPr>
              <w:t>LIBELI SP. Z O.O.</w:t>
            </w:r>
          </w:p>
          <w:p w:rsidR="00FF3640" w:rsidRPr="005E4421" w:rsidRDefault="00FF3640" w:rsidP="00315A7E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Nasienna 3</w:t>
            </w:r>
          </w:p>
          <w:p w:rsidR="00FF3640" w:rsidRPr="005E4421" w:rsidRDefault="00FF3640" w:rsidP="00315A7E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44-120 Pyskowice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>1 - Cena - 28.31</w:t>
            </w:r>
          </w:p>
          <w:p w:rsidR="00FF3640" w:rsidRPr="005E4421" w:rsidRDefault="00FF3640" w:rsidP="00315A7E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2 - Termin dostawy </w:t>
            </w:r>
            <w:r w:rsidR="00643B18">
              <w:rPr>
                <w:rFonts w:ascii="Arial Narrow" w:hAnsi="Arial Narrow" w:cs="Arial"/>
                <w:sz w:val="18"/>
                <w:szCs w:val="22"/>
              </w:rPr>
              <w:t>–</w:t>
            </w: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="00643B18">
              <w:rPr>
                <w:rFonts w:ascii="Arial Narrow" w:hAnsi="Arial Narrow" w:cs="Arial"/>
                <w:sz w:val="18"/>
                <w:szCs w:val="22"/>
              </w:rPr>
              <w:t>16.67</w:t>
            </w:r>
          </w:p>
          <w:p w:rsidR="00FF3640" w:rsidRPr="005E4421" w:rsidRDefault="00FF3640" w:rsidP="00643B18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3 - Termin płatności </w:t>
            </w:r>
            <w:r w:rsidR="00643B18">
              <w:rPr>
                <w:rFonts w:ascii="Arial Narrow" w:hAnsi="Arial Narrow" w:cs="Arial"/>
                <w:sz w:val="18"/>
                <w:szCs w:val="22"/>
              </w:rPr>
              <w:t>–</w:t>
            </w: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="00643B18">
              <w:rPr>
                <w:rFonts w:ascii="Arial Narrow" w:hAnsi="Arial Narrow" w:cs="Arial"/>
                <w:sz w:val="18"/>
                <w:szCs w:val="22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40" w:rsidRPr="005E4421" w:rsidRDefault="00FF3640" w:rsidP="00643B18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E4421">
              <w:rPr>
                <w:rFonts w:ascii="Arial Narrow" w:hAnsi="Arial Narrow" w:cs="Arial"/>
                <w:sz w:val="18"/>
                <w:szCs w:val="22"/>
              </w:rPr>
              <w:t xml:space="preserve">  </w:t>
            </w:r>
            <w:r w:rsidR="00643B18">
              <w:rPr>
                <w:rFonts w:ascii="Arial Narrow" w:hAnsi="Arial Narrow" w:cs="Arial"/>
                <w:sz w:val="18"/>
                <w:szCs w:val="22"/>
              </w:rPr>
              <w:t>59.98</w:t>
            </w:r>
            <w:bookmarkStart w:id="1" w:name="_GoBack"/>
            <w:bookmarkEnd w:id="1"/>
          </w:p>
        </w:tc>
      </w:tr>
    </w:tbl>
    <w:p w:rsidR="00B464D3" w:rsidRPr="00B96487" w:rsidRDefault="00B96487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B96487">
        <w:rPr>
          <w:rFonts w:ascii="Arial Narrow" w:hAnsi="Arial Narrow" w:cs="Arial"/>
          <w:i/>
          <w:sz w:val="22"/>
        </w:rPr>
        <w:t>ZAMAWIAJĄCY</w:t>
      </w:r>
    </w:p>
    <w:bookmarkEnd w:id="0"/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96487" w:rsidRPr="002A1FA5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6 </w:t>
      </w: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B96487" w:rsidRPr="002A1FA5" w:rsidRDefault="00B96487" w:rsidP="00B964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B96487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2A1FA5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B96487" w:rsidRPr="002A1FA5" w:rsidRDefault="00B96487" w:rsidP="00B96487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5E4421" w:rsidRDefault="00B96487" w:rsidP="00B96487">
      <w:pPr>
        <w:rPr>
          <w:rFonts w:ascii="Arial Narrow" w:hAnsi="Arial Narrow" w:cs="Arial"/>
          <w:sz w:val="20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11.07.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8642B3" w:rsidRPr="005E4421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AB" w:rsidRDefault="002933AB">
      <w:r>
        <w:separator/>
      </w:r>
    </w:p>
  </w:endnote>
  <w:endnote w:type="continuationSeparator" w:id="0">
    <w:p w:rsidR="002933AB" w:rsidRDefault="0029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640" w:rsidRDefault="00FF36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71033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71033C" w:rsidRPr="004B39E0">
      <w:rPr>
        <w:rFonts w:ascii="Arial" w:hAnsi="Arial"/>
        <w:sz w:val="18"/>
      </w:rPr>
      <w:fldChar w:fldCharType="separate"/>
    </w:r>
    <w:r w:rsidR="0084254A">
      <w:rPr>
        <w:rFonts w:ascii="Arial" w:hAnsi="Arial"/>
        <w:noProof/>
        <w:sz w:val="18"/>
      </w:rPr>
      <w:t>12</w:t>
    </w:r>
    <w:r w:rsidR="0071033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71033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71033C" w:rsidRPr="004B39E0">
      <w:rPr>
        <w:rFonts w:ascii="Arial" w:hAnsi="Arial"/>
        <w:sz w:val="18"/>
      </w:rPr>
      <w:fldChar w:fldCharType="separate"/>
    </w:r>
    <w:r w:rsidR="0084254A">
      <w:rPr>
        <w:rFonts w:ascii="Arial" w:hAnsi="Arial"/>
        <w:noProof/>
        <w:sz w:val="18"/>
      </w:rPr>
      <w:t>12</w:t>
    </w:r>
    <w:r w:rsidR="0071033C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640" w:rsidRDefault="00FF36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AB" w:rsidRDefault="002933AB">
      <w:r>
        <w:separator/>
      </w:r>
    </w:p>
  </w:footnote>
  <w:footnote w:type="continuationSeparator" w:id="0">
    <w:p w:rsidR="002933AB" w:rsidRDefault="00293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640" w:rsidRDefault="00FF36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640" w:rsidRDefault="00FF36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640" w:rsidRDefault="00FF3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640"/>
    <w:rsid w:val="00022322"/>
    <w:rsid w:val="00042497"/>
    <w:rsid w:val="000C1E6F"/>
    <w:rsid w:val="000E4E56"/>
    <w:rsid w:val="001A1468"/>
    <w:rsid w:val="001B7815"/>
    <w:rsid w:val="001D1EEC"/>
    <w:rsid w:val="00211A34"/>
    <w:rsid w:val="002933AB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564B8"/>
    <w:rsid w:val="00596EA3"/>
    <w:rsid w:val="00596FD7"/>
    <w:rsid w:val="005E4421"/>
    <w:rsid w:val="005E5BFF"/>
    <w:rsid w:val="00607F9B"/>
    <w:rsid w:val="00643B18"/>
    <w:rsid w:val="00644DCB"/>
    <w:rsid w:val="00657C1E"/>
    <w:rsid w:val="006E3089"/>
    <w:rsid w:val="0071033C"/>
    <w:rsid w:val="00712C39"/>
    <w:rsid w:val="00756CDA"/>
    <w:rsid w:val="007E2ACC"/>
    <w:rsid w:val="007E68C5"/>
    <w:rsid w:val="00832144"/>
    <w:rsid w:val="00836DAF"/>
    <w:rsid w:val="0084254A"/>
    <w:rsid w:val="008567C7"/>
    <w:rsid w:val="008642B3"/>
    <w:rsid w:val="008A2352"/>
    <w:rsid w:val="008A6C10"/>
    <w:rsid w:val="008E5102"/>
    <w:rsid w:val="00915B9E"/>
    <w:rsid w:val="00952256"/>
    <w:rsid w:val="0097748A"/>
    <w:rsid w:val="00992FF5"/>
    <w:rsid w:val="009F0E5C"/>
    <w:rsid w:val="00A029B8"/>
    <w:rsid w:val="00A054EC"/>
    <w:rsid w:val="00A91321"/>
    <w:rsid w:val="00AA02AC"/>
    <w:rsid w:val="00B048DA"/>
    <w:rsid w:val="00B32D12"/>
    <w:rsid w:val="00B464D3"/>
    <w:rsid w:val="00B51A2B"/>
    <w:rsid w:val="00B8185B"/>
    <w:rsid w:val="00B96487"/>
    <w:rsid w:val="00BC6F7F"/>
    <w:rsid w:val="00BD2174"/>
    <w:rsid w:val="00BF3362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6AEF"/>
    <w:rsid w:val="00D8427E"/>
    <w:rsid w:val="00D9206B"/>
    <w:rsid w:val="00E30B2D"/>
    <w:rsid w:val="00E62859"/>
    <w:rsid w:val="00E62EDF"/>
    <w:rsid w:val="00E85D70"/>
    <w:rsid w:val="00F223E4"/>
    <w:rsid w:val="00F33C66"/>
    <w:rsid w:val="00F82C4B"/>
    <w:rsid w:val="00F960D7"/>
    <w:rsid w:val="00FB7F50"/>
    <w:rsid w:val="00FD09DE"/>
    <w:rsid w:val="00FF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206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9206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920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20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206B"/>
  </w:style>
  <w:style w:type="paragraph" w:styleId="Tekstpodstawowy">
    <w:name w:val="Body Text"/>
    <w:basedOn w:val="Normalny"/>
    <w:rsid w:val="00D9206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964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964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B964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12</Pages>
  <Words>4207</Words>
  <Characters>23577</Characters>
  <Application>Microsoft Office Word</Application>
  <DocSecurity>0</DocSecurity>
  <Lines>196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2025-10-30T09:27:00Z</cp:lastPrinted>
  <dcterms:created xsi:type="dcterms:W3CDTF">2025-07-11T13:01:00Z</dcterms:created>
  <dcterms:modified xsi:type="dcterms:W3CDTF">2025-10-30T09:27:00Z</dcterms:modified>
</cp:coreProperties>
</file>