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B8702" w14:textId="77777777" w:rsidR="003E6519" w:rsidRPr="008070A6" w:rsidRDefault="00C768FE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8070A6">
        <w:rPr>
          <w:rFonts w:ascii="Arial Narrow" w:hAnsi="Arial Narrow" w:cs="Arial"/>
          <w:sz w:val="22"/>
          <w:szCs w:val="22"/>
        </w:rPr>
        <w:t>Bydgoszcz</w:t>
      </w:r>
      <w:r w:rsidR="003E6519" w:rsidRPr="008070A6">
        <w:rPr>
          <w:rFonts w:ascii="Arial Narrow" w:hAnsi="Arial Narrow" w:cs="Arial"/>
          <w:sz w:val="22"/>
          <w:szCs w:val="22"/>
        </w:rPr>
        <w:t xml:space="preserve"> dnia: </w:t>
      </w:r>
      <w:r w:rsidRPr="008070A6">
        <w:rPr>
          <w:rFonts w:ascii="Arial Narrow" w:hAnsi="Arial Narrow" w:cs="Arial"/>
          <w:sz w:val="22"/>
          <w:szCs w:val="22"/>
        </w:rPr>
        <w:t>2025-07-14</w:t>
      </w:r>
    </w:p>
    <w:p w14:paraId="03973D8F" w14:textId="77777777" w:rsidR="003E6519" w:rsidRPr="008070A6" w:rsidRDefault="00C768FE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070A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C2144A7" w14:textId="77777777" w:rsidR="003E6519" w:rsidRPr="008070A6" w:rsidRDefault="00C768FE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070A6">
        <w:rPr>
          <w:rFonts w:ascii="Arial Narrow" w:hAnsi="Arial Narrow" w:cs="Arial"/>
          <w:sz w:val="22"/>
          <w:szCs w:val="22"/>
        </w:rPr>
        <w:t>Powstańców Warszawy</w:t>
      </w:r>
      <w:r w:rsidR="003E6519" w:rsidRPr="008070A6">
        <w:rPr>
          <w:rFonts w:ascii="Arial Narrow" w:hAnsi="Arial Narrow" w:cs="Arial"/>
          <w:sz w:val="22"/>
          <w:szCs w:val="22"/>
        </w:rPr>
        <w:t xml:space="preserve"> </w:t>
      </w:r>
      <w:r w:rsidRPr="008070A6">
        <w:rPr>
          <w:rFonts w:ascii="Arial Narrow" w:hAnsi="Arial Narrow" w:cs="Arial"/>
          <w:sz w:val="22"/>
          <w:szCs w:val="22"/>
        </w:rPr>
        <w:t>5</w:t>
      </w:r>
    </w:p>
    <w:p w14:paraId="0353B33B" w14:textId="77777777" w:rsidR="003E6519" w:rsidRPr="008070A6" w:rsidRDefault="00C768FE" w:rsidP="003E6519">
      <w:pPr>
        <w:rPr>
          <w:rFonts w:ascii="Arial Narrow" w:hAnsi="Arial Narrow" w:cs="Arial"/>
          <w:sz w:val="22"/>
          <w:szCs w:val="22"/>
        </w:rPr>
      </w:pPr>
      <w:r w:rsidRPr="008070A6">
        <w:rPr>
          <w:rFonts w:ascii="Arial Narrow" w:hAnsi="Arial Narrow" w:cs="Arial"/>
          <w:sz w:val="22"/>
          <w:szCs w:val="22"/>
        </w:rPr>
        <w:t>85-681</w:t>
      </w:r>
      <w:r w:rsidR="003E6519" w:rsidRPr="008070A6">
        <w:rPr>
          <w:rFonts w:ascii="Arial Narrow" w:hAnsi="Arial Narrow" w:cs="Arial"/>
          <w:sz w:val="22"/>
          <w:szCs w:val="22"/>
        </w:rPr>
        <w:t xml:space="preserve"> </w:t>
      </w:r>
      <w:r w:rsidRPr="008070A6">
        <w:rPr>
          <w:rFonts w:ascii="Arial Narrow" w:hAnsi="Arial Narrow" w:cs="Arial"/>
          <w:sz w:val="22"/>
          <w:szCs w:val="22"/>
        </w:rPr>
        <w:t>Bydgoszcz</w:t>
      </w:r>
    </w:p>
    <w:p w14:paraId="3D0F9BE0" w14:textId="77777777" w:rsidR="003E6519" w:rsidRPr="008070A6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8070A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ADBB81F" w14:textId="77777777" w:rsidR="003E6519" w:rsidRPr="008070A6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8070A6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8070A6" w14:paraId="77600D6D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A333C46" w14:textId="77777777" w:rsidR="003E6519" w:rsidRPr="008070A6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8070A6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A9C406B" w14:textId="77777777" w:rsidR="003E6519" w:rsidRPr="008070A6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8070A6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3AF01685" w14:textId="77777777" w:rsidR="003E6519" w:rsidRPr="008070A6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8070A6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279CB2FA" w14:textId="77777777" w:rsidR="003E6519" w:rsidRPr="008070A6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070A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070A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070A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8070A6" w14:paraId="7DB42678" w14:textId="77777777" w:rsidTr="001A0FA2">
        <w:tc>
          <w:tcPr>
            <w:tcW w:w="2269" w:type="dxa"/>
            <w:shd w:val="clear" w:color="auto" w:fill="auto"/>
          </w:tcPr>
          <w:p w14:paraId="418ADF50" w14:textId="77777777" w:rsidR="003E6519" w:rsidRPr="008070A6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7A5C646" w14:textId="77777777" w:rsidR="003E6519" w:rsidRPr="008070A6" w:rsidRDefault="00C768F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Zintegrowanego Bloku Operacyjnego.</w:t>
            </w:r>
            <w:r w:rsidR="003E6519" w:rsidRPr="008070A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C768FE" w:rsidRPr="008070A6" w14:paraId="292D9A7C" w14:textId="77777777" w:rsidTr="00DA575F">
        <w:tc>
          <w:tcPr>
            <w:tcW w:w="2269" w:type="dxa"/>
            <w:shd w:val="clear" w:color="auto" w:fill="auto"/>
          </w:tcPr>
          <w:p w14:paraId="0334CEE5" w14:textId="77777777" w:rsidR="00C768FE" w:rsidRPr="008070A6" w:rsidRDefault="00C768FE" w:rsidP="00DA575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BF1E011" w14:textId="77777777" w:rsidR="00C768FE" w:rsidRPr="008070A6" w:rsidRDefault="00C768FE" w:rsidP="00DA575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bCs/>
                <w:sz w:val="22"/>
                <w:szCs w:val="22"/>
              </w:rPr>
              <w:t>51/2025</w:t>
            </w:r>
          </w:p>
        </w:tc>
      </w:tr>
    </w:tbl>
    <w:p w14:paraId="558C5B44" w14:textId="38B3B5F3" w:rsidR="00890B92" w:rsidRPr="008070A6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8070A6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8070A6">
        <w:rPr>
          <w:rFonts w:ascii="Arial Narrow" w:hAnsi="Arial Narrow" w:cs="Arial"/>
          <w:sz w:val="22"/>
          <w:szCs w:val="22"/>
        </w:rPr>
        <w:t>22</w:t>
      </w:r>
      <w:r w:rsidR="0049054E" w:rsidRPr="008070A6">
        <w:rPr>
          <w:rFonts w:ascii="Arial Narrow" w:hAnsi="Arial Narrow" w:cs="Arial"/>
          <w:sz w:val="22"/>
          <w:szCs w:val="22"/>
        </w:rPr>
        <w:t>2</w:t>
      </w:r>
      <w:r w:rsidRPr="008070A6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8070A6">
        <w:rPr>
          <w:rFonts w:ascii="Arial Narrow" w:hAnsi="Arial Narrow" w:cs="Arial"/>
          <w:sz w:val="22"/>
          <w:szCs w:val="22"/>
        </w:rPr>
        <w:t>4</w:t>
      </w:r>
      <w:r w:rsidRPr="008070A6">
        <w:rPr>
          <w:rFonts w:ascii="Arial Narrow" w:hAnsi="Arial Narrow" w:cs="Arial"/>
          <w:sz w:val="22"/>
          <w:szCs w:val="22"/>
        </w:rPr>
        <w:t xml:space="preserve"> </w:t>
      </w:r>
      <w:r w:rsidR="00890B92" w:rsidRPr="008070A6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B820FD">
        <w:rPr>
          <w:rFonts w:ascii="Arial Narrow" w:hAnsi="Arial Narrow" w:cs="Arial"/>
          <w:bCs/>
          <w:sz w:val="22"/>
          <w:szCs w:val="22"/>
        </w:rPr>
        <w:br/>
      </w:r>
      <w:r w:rsidR="00C768FE" w:rsidRPr="008070A6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8070A6">
        <w:rPr>
          <w:rFonts w:ascii="Arial Narrow" w:hAnsi="Arial Narrow" w:cs="Arial"/>
          <w:sz w:val="22"/>
          <w:szCs w:val="22"/>
        </w:rPr>
        <w:t xml:space="preserve"> </w:t>
      </w:r>
      <w:r w:rsidR="00890B92" w:rsidRPr="008070A6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8070A6">
        <w:rPr>
          <w:rFonts w:ascii="Arial Narrow" w:hAnsi="Arial Narrow" w:cs="Arial"/>
          <w:sz w:val="22"/>
          <w:szCs w:val="22"/>
        </w:rPr>
        <w:t xml:space="preserve"> dla</w:t>
      </w:r>
      <w:r w:rsidR="00890B92" w:rsidRPr="008070A6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768FE" w:rsidRPr="008070A6" w14:paraId="0E50304F" w14:textId="77777777" w:rsidTr="00DA575F">
        <w:trPr>
          <w:trHeight w:val="70"/>
        </w:trPr>
        <w:tc>
          <w:tcPr>
            <w:tcW w:w="9214" w:type="dxa"/>
          </w:tcPr>
          <w:p w14:paraId="04961FD7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52 zamówienia w wysokości 871 835.40 zł brutto;</w:t>
            </w:r>
          </w:p>
        </w:tc>
      </w:tr>
      <w:tr w:rsidR="00C768FE" w:rsidRPr="008070A6" w14:paraId="57ABA459" w14:textId="77777777" w:rsidTr="00DA575F">
        <w:trPr>
          <w:trHeight w:val="70"/>
        </w:trPr>
        <w:tc>
          <w:tcPr>
            <w:tcW w:w="9214" w:type="dxa"/>
          </w:tcPr>
          <w:p w14:paraId="3559F8D4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53 zamówienia w wysokości 368 354.84 zł brutto;</w:t>
            </w:r>
          </w:p>
        </w:tc>
      </w:tr>
      <w:tr w:rsidR="00C768FE" w:rsidRPr="008070A6" w14:paraId="401BA2D4" w14:textId="77777777" w:rsidTr="00DA575F">
        <w:trPr>
          <w:trHeight w:val="70"/>
        </w:trPr>
        <w:tc>
          <w:tcPr>
            <w:tcW w:w="9214" w:type="dxa"/>
          </w:tcPr>
          <w:p w14:paraId="6ECCC12C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54 zamówienia w wysokości 71 280.00 zł brutto;</w:t>
            </w:r>
          </w:p>
        </w:tc>
      </w:tr>
      <w:tr w:rsidR="00C768FE" w:rsidRPr="008070A6" w14:paraId="35CCA817" w14:textId="77777777" w:rsidTr="00DA575F">
        <w:trPr>
          <w:trHeight w:val="70"/>
        </w:trPr>
        <w:tc>
          <w:tcPr>
            <w:tcW w:w="9214" w:type="dxa"/>
          </w:tcPr>
          <w:p w14:paraId="7F4283F1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1 zamówienia w wysokości 35 661.60 zł brutto;</w:t>
            </w:r>
          </w:p>
        </w:tc>
      </w:tr>
      <w:tr w:rsidR="00C768FE" w:rsidRPr="008070A6" w14:paraId="0989CDA2" w14:textId="77777777" w:rsidTr="00DA575F">
        <w:trPr>
          <w:trHeight w:val="70"/>
        </w:trPr>
        <w:tc>
          <w:tcPr>
            <w:tcW w:w="9214" w:type="dxa"/>
          </w:tcPr>
          <w:p w14:paraId="075957CB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2 zamówienia w wysokości 745.20 zł brutto;</w:t>
            </w:r>
          </w:p>
        </w:tc>
      </w:tr>
      <w:tr w:rsidR="00C768FE" w:rsidRPr="008070A6" w14:paraId="2037FA50" w14:textId="77777777" w:rsidTr="00DA575F">
        <w:trPr>
          <w:trHeight w:val="70"/>
        </w:trPr>
        <w:tc>
          <w:tcPr>
            <w:tcW w:w="9214" w:type="dxa"/>
          </w:tcPr>
          <w:p w14:paraId="06A26CE3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3 zamówienia w wysokości 56 052.00 zł brutto;</w:t>
            </w:r>
          </w:p>
        </w:tc>
      </w:tr>
      <w:tr w:rsidR="00C768FE" w:rsidRPr="008070A6" w14:paraId="440C2ACE" w14:textId="77777777" w:rsidTr="00DA575F">
        <w:trPr>
          <w:trHeight w:val="70"/>
        </w:trPr>
        <w:tc>
          <w:tcPr>
            <w:tcW w:w="9214" w:type="dxa"/>
          </w:tcPr>
          <w:p w14:paraId="1E8A8B3B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4 zamówienia w wysokości 5 913.00 zł brutto;</w:t>
            </w:r>
          </w:p>
        </w:tc>
      </w:tr>
      <w:tr w:rsidR="00C768FE" w:rsidRPr="008070A6" w14:paraId="332FEFD1" w14:textId="77777777" w:rsidTr="00DA575F">
        <w:trPr>
          <w:trHeight w:val="70"/>
        </w:trPr>
        <w:tc>
          <w:tcPr>
            <w:tcW w:w="9214" w:type="dxa"/>
          </w:tcPr>
          <w:p w14:paraId="21D2E88B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5 zamówienia w wysokości 10 072.62 zł brutto;</w:t>
            </w:r>
          </w:p>
        </w:tc>
      </w:tr>
      <w:tr w:rsidR="00C768FE" w:rsidRPr="008070A6" w14:paraId="6D9677E8" w14:textId="77777777" w:rsidTr="00DA575F">
        <w:trPr>
          <w:trHeight w:val="70"/>
        </w:trPr>
        <w:tc>
          <w:tcPr>
            <w:tcW w:w="9214" w:type="dxa"/>
          </w:tcPr>
          <w:p w14:paraId="510FFE2A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6 zamówienia w wysokości 77 414.40 zł brutto;</w:t>
            </w:r>
          </w:p>
        </w:tc>
      </w:tr>
      <w:tr w:rsidR="00C768FE" w:rsidRPr="008070A6" w14:paraId="7BAFD3E1" w14:textId="77777777" w:rsidTr="00DA575F">
        <w:trPr>
          <w:trHeight w:val="70"/>
        </w:trPr>
        <w:tc>
          <w:tcPr>
            <w:tcW w:w="9214" w:type="dxa"/>
          </w:tcPr>
          <w:p w14:paraId="4082F9A4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7 zamówienia w wysokości 86.40 zł brutto;</w:t>
            </w:r>
          </w:p>
        </w:tc>
      </w:tr>
      <w:tr w:rsidR="00C768FE" w:rsidRPr="008070A6" w14:paraId="408F1319" w14:textId="77777777" w:rsidTr="00DA575F">
        <w:trPr>
          <w:trHeight w:val="70"/>
        </w:trPr>
        <w:tc>
          <w:tcPr>
            <w:tcW w:w="9214" w:type="dxa"/>
          </w:tcPr>
          <w:p w14:paraId="23604DA2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8 zamówienia w wysokości 29 700.00 zł brutto;</w:t>
            </w:r>
          </w:p>
        </w:tc>
      </w:tr>
      <w:tr w:rsidR="00C768FE" w:rsidRPr="008070A6" w14:paraId="6401FF77" w14:textId="77777777" w:rsidTr="00DA575F">
        <w:trPr>
          <w:trHeight w:val="70"/>
        </w:trPr>
        <w:tc>
          <w:tcPr>
            <w:tcW w:w="9214" w:type="dxa"/>
          </w:tcPr>
          <w:p w14:paraId="4BDC785A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9 zamówienia w wysokości 11 340.00 zł brutto;</w:t>
            </w:r>
          </w:p>
        </w:tc>
      </w:tr>
      <w:tr w:rsidR="00C768FE" w:rsidRPr="008070A6" w14:paraId="47D476BB" w14:textId="77777777" w:rsidTr="00DA575F">
        <w:trPr>
          <w:trHeight w:val="70"/>
        </w:trPr>
        <w:tc>
          <w:tcPr>
            <w:tcW w:w="9214" w:type="dxa"/>
          </w:tcPr>
          <w:p w14:paraId="3BB27237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10 zamówienia w wysokości 1 458.00 zł brutto;</w:t>
            </w:r>
          </w:p>
        </w:tc>
      </w:tr>
      <w:tr w:rsidR="00C768FE" w:rsidRPr="008070A6" w14:paraId="547F4CF0" w14:textId="77777777" w:rsidTr="00DA575F">
        <w:trPr>
          <w:trHeight w:val="70"/>
        </w:trPr>
        <w:tc>
          <w:tcPr>
            <w:tcW w:w="9214" w:type="dxa"/>
          </w:tcPr>
          <w:p w14:paraId="3CDBBA1A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11 zamówienia w wysokości 8 391.60 zł brutto;</w:t>
            </w:r>
          </w:p>
        </w:tc>
      </w:tr>
      <w:tr w:rsidR="00C768FE" w:rsidRPr="008070A6" w14:paraId="43514688" w14:textId="77777777" w:rsidTr="00DA575F">
        <w:trPr>
          <w:trHeight w:val="70"/>
        </w:trPr>
        <w:tc>
          <w:tcPr>
            <w:tcW w:w="9214" w:type="dxa"/>
          </w:tcPr>
          <w:p w14:paraId="32B776B2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lastRenderedPageBreak/>
              <w:t>części 12 zamówienia w wysokości 16 848.00 zł brutto;</w:t>
            </w:r>
          </w:p>
        </w:tc>
      </w:tr>
      <w:tr w:rsidR="00C768FE" w:rsidRPr="008070A6" w14:paraId="7B293EE4" w14:textId="77777777" w:rsidTr="00DA575F">
        <w:trPr>
          <w:trHeight w:val="70"/>
        </w:trPr>
        <w:tc>
          <w:tcPr>
            <w:tcW w:w="9214" w:type="dxa"/>
          </w:tcPr>
          <w:p w14:paraId="200BAE45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13 zamówienia w wysokości 120 009.60 zł brutto;</w:t>
            </w:r>
          </w:p>
        </w:tc>
      </w:tr>
      <w:tr w:rsidR="00C768FE" w:rsidRPr="008070A6" w14:paraId="6286BF6A" w14:textId="77777777" w:rsidTr="00DA575F">
        <w:trPr>
          <w:trHeight w:val="70"/>
        </w:trPr>
        <w:tc>
          <w:tcPr>
            <w:tcW w:w="9214" w:type="dxa"/>
          </w:tcPr>
          <w:p w14:paraId="785EA903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14 zamówienia w wysokości 19 008.00 zł brutto;</w:t>
            </w:r>
          </w:p>
        </w:tc>
      </w:tr>
      <w:tr w:rsidR="00C768FE" w:rsidRPr="008070A6" w14:paraId="130A4AEF" w14:textId="77777777" w:rsidTr="00DA575F">
        <w:trPr>
          <w:trHeight w:val="70"/>
        </w:trPr>
        <w:tc>
          <w:tcPr>
            <w:tcW w:w="9214" w:type="dxa"/>
          </w:tcPr>
          <w:p w14:paraId="666A31ED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15 zamówienia w wysokości 2 160.00 zł brutto;</w:t>
            </w:r>
          </w:p>
        </w:tc>
      </w:tr>
      <w:tr w:rsidR="00C768FE" w:rsidRPr="008070A6" w14:paraId="7306129F" w14:textId="77777777" w:rsidTr="00DA575F">
        <w:trPr>
          <w:trHeight w:val="70"/>
        </w:trPr>
        <w:tc>
          <w:tcPr>
            <w:tcW w:w="9214" w:type="dxa"/>
          </w:tcPr>
          <w:p w14:paraId="0CE973A4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16 zamówienia w wysokości 18 900.00 zł brutto;</w:t>
            </w:r>
          </w:p>
        </w:tc>
      </w:tr>
      <w:tr w:rsidR="00C768FE" w:rsidRPr="008070A6" w14:paraId="272F2746" w14:textId="77777777" w:rsidTr="00DA575F">
        <w:trPr>
          <w:trHeight w:val="70"/>
        </w:trPr>
        <w:tc>
          <w:tcPr>
            <w:tcW w:w="9214" w:type="dxa"/>
          </w:tcPr>
          <w:p w14:paraId="4B0558DE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17 zamówienia w wysokości 52 704.00 zł brutto;</w:t>
            </w:r>
          </w:p>
        </w:tc>
      </w:tr>
      <w:tr w:rsidR="00C768FE" w:rsidRPr="008070A6" w14:paraId="13472588" w14:textId="77777777" w:rsidTr="00DA575F">
        <w:trPr>
          <w:trHeight w:val="70"/>
        </w:trPr>
        <w:tc>
          <w:tcPr>
            <w:tcW w:w="9214" w:type="dxa"/>
          </w:tcPr>
          <w:p w14:paraId="57026E1D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18 zamówienia w wysokości 838 512.00 zł brutto;</w:t>
            </w:r>
          </w:p>
        </w:tc>
      </w:tr>
      <w:tr w:rsidR="00C768FE" w:rsidRPr="008070A6" w14:paraId="22AE6868" w14:textId="77777777" w:rsidTr="00DA575F">
        <w:trPr>
          <w:trHeight w:val="70"/>
        </w:trPr>
        <w:tc>
          <w:tcPr>
            <w:tcW w:w="9214" w:type="dxa"/>
          </w:tcPr>
          <w:p w14:paraId="2B778176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19 zamówienia w wysokości 91 800.00 zł brutto;</w:t>
            </w:r>
          </w:p>
        </w:tc>
      </w:tr>
      <w:tr w:rsidR="00C768FE" w:rsidRPr="008070A6" w14:paraId="3ECAED0D" w14:textId="77777777" w:rsidTr="00DA575F">
        <w:trPr>
          <w:trHeight w:val="70"/>
        </w:trPr>
        <w:tc>
          <w:tcPr>
            <w:tcW w:w="9214" w:type="dxa"/>
          </w:tcPr>
          <w:p w14:paraId="17E81DC6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20 zamówienia w wysokości 690 984.00 zł brutto;</w:t>
            </w:r>
          </w:p>
        </w:tc>
      </w:tr>
      <w:tr w:rsidR="00C768FE" w:rsidRPr="008070A6" w14:paraId="135F73C1" w14:textId="77777777" w:rsidTr="00DA575F">
        <w:trPr>
          <w:trHeight w:val="70"/>
        </w:trPr>
        <w:tc>
          <w:tcPr>
            <w:tcW w:w="9214" w:type="dxa"/>
          </w:tcPr>
          <w:p w14:paraId="09F4E770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21 zamówienia w wysokości 136 080.00 zł brutto;</w:t>
            </w:r>
          </w:p>
        </w:tc>
      </w:tr>
      <w:tr w:rsidR="00C768FE" w:rsidRPr="008070A6" w14:paraId="23720C7C" w14:textId="77777777" w:rsidTr="00DA575F">
        <w:trPr>
          <w:trHeight w:val="70"/>
        </w:trPr>
        <w:tc>
          <w:tcPr>
            <w:tcW w:w="9214" w:type="dxa"/>
          </w:tcPr>
          <w:p w14:paraId="4FE87234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22 zamówienia w wysokości 8 467.20 zł brutto;</w:t>
            </w:r>
          </w:p>
        </w:tc>
      </w:tr>
      <w:tr w:rsidR="00C768FE" w:rsidRPr="008070A6" w14:paraId="1786C3FB" w14:textId="77777777" w:rsidTr="00DA575F">
        <w:trPr>
          <w:trHeight w:val="70"/>
        </w:trPr>
        <w:tc>
          <w:tcPr>
            <w:tcW w:w="9214" w:type="dxa"/>
          </w:tcPr>
          <w:p w14:paraId="6955B17C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23 zamówienia w wysokości 50 991.34 zł brutto;</w:t>
            </w:r>
          </w:p>
        </w:tc>
      </w:tr>
      <w:tr w:rsidR="00C768FE" w:rsidRPr="008070A6" w14:paraId="6A66554B" w14:textId="77777777" w:rsidTr="00DA575F">
        <w:trPr>
          <w:trHeight w:val="70"/>
        </w:trPr>
        <w:tc>
          <w:tcPr>
            <w:tcW w:w="9214" w:type="dxa"/>
          </w:tcPr>
          <w:p w14:paraId="2819372C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24 zamówienia w wysokości 23 819.40 zł brutto;</w:t>
            </w:r>
          </w:p>
        </w:tc>
      </w:tr>
      <w:tr w:rsidR="00C768FE" w:rsidRPr="008070A6" w14:paraId="0CA6E3E1" w14:textId="77777777" w:rsidTr="00DA575F">
        <w:trPr>
          <w:trHeight w:val="70"/>
        </w:trPr>
        <w:tc>
          <w:tcPr>
            <w:tcW w:w="9214" w:type="dxa"/>
          </w:tcPr>
          <w:p w14:paraId="72E314EE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25 zamówienia w wysokości 9 892.80 zł brutto;</w:t>
            </w:r>
          </w:p>
        </w:tc>
      </w:tr>
      <w:tr w:rsidR="00C768FE" w:rsidRPr="008070A6" w14:paraId="5E56C1F7" w14:textId="77777777" w:rsidTr="00DA575F">
        <w:trPr>
          <w:trHeight w:val="70"/>
        </w:trPr>
        <w:tc>
          <w:tcPr>
            <w:tcW w:w="9214" w:type="dxa"/>
          </w:tcPr>
          <w:p w14:paraId="7980D420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26 zamówienia w wysokości 12 247.20 zł brutto;</w:t>
            </w:r>
          </w:p>
        </w:tc>
      </w:tr>
      <w:tr w:rsidR="00C768FE" w:rsidRPr="008070A6" w14:paraId="01BC784D" w14:textId="77777777" w:rsidTr="00DA575F">
        <w:trPr>
          <w:trHeight w:val="70"/>
        </w:trPr>
        <w:tc>
          <w:tcPr>
            <w:tcW w:w="9214" w:type="dxa"/>
          </w:tcPr>
          <w:p w14:paraId="415C01C3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27 zamówienia w wysokości 3 996.00 zł brutto;</w:t>
            </w:r>
          </w:p>
        </w:tc>
      </w:tr>
      <w:tr w:rsidR="00C768FE" w:rsidRPr="008070A6" w14:paraId="13AF43EC" w14:textId="77777777" w:rsidTr="00DA575F">
        <w:trPr>
          <w:trHeight w:val="70"/>
        </w:trPr>
        <w:tc>
          <w:tcPr>
            <w:tcW w:w="9214" w:type="dxa"/>
          </w:tcPr>
          <w:p w14:paraId="365FC903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28 zamówienia w wysokości 32 670.00 zł brutto;</w:t>
            </w:r>
          </w:p>
        </w:tc>
      </w:tr>
      <w:tr w:rsidR="00C768FE" w:rsidRPr="008070A6" w14:paraId="768DB57B" w14:textId="77777777" w:rsidTr="00DA575F">
        <w:trPr>
          <w:trHeight w:val="70"/>
        </w:trPr>
        <w:tc>
          <w:tcPr>
            <w:tcW w:w="9214" w:type="dxa"/>
          </w:tcPr>
          <w:p w14:paraId="45CD7852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29 zamówienia w wysokości 164 052.00 zł brutto;</w:t>
            </w:r>
          </w:p>
        </w:tc>
      </w:tr>
      <w:tr w:rsidR="00C768FE" w:rsidRPr="008070A6" w14:paraId="5E33D040" w14:textId="77777777" w:rsidTr="00DA575F">
        <w:trPr>
          <w:trHeight w:val="70"/>
        </w:trPr>
        <w:tc>
          <w:tcPr>
            <w:tcW w:w="9214" w:type="dxa"/>
          </w:tcPr>
          <w:p w14:paraId="35782BC4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30 zamówienia w wysokości 229.50 zł brutto;</w:t>
            </w:r>
          </w:p>
        </w:tc>
      </w:tr>
      <w:tr w:rsidR="00C768FE" w:rsidRPr="008070A6" w14:paraId="2DA347E2" w14:textId="77777777" w:rsidTr="00DA575F">
        <w:trPr>
          <w:trHeight w:val="70"/>
        </w:trPr>
        <w:tc>
          <w:tcPr>
            <w:tcW w:w="9214" w:type="dxa"/>
          </w:tcPr>
          <w:p w14:paraId="04C8FD1F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31 zamówienia w wysokości 5 572.80 zł brutto;</w:t>
            </w:r>
          </w:p>
        </w:tc>
      </w:tr>
      <w:tr w:rsidR="00C768FE" w:rsidRPr="008070A6" w14:paraId="421C9E4E" w14:textId="77777777" w:rsidTr="00DA575F">
        <w:trPr>
          <w:trHeight w:val="70"/>
        </w:trPr>
        <w:tc>
          <w:tcPr>
            <w:tcW w:w="9214" w:type="dxa"/>
          </w:tcPr>
          <w:p w14:paraId="6C0976BA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32 zamówienia w wysokości 8 985.60 zł brutto;</w:t>
            </w:r>
          </w:p>
        </w:tc>
      </w:tr>
      <w:tr w:rsidR="00C768FE" w:rsidRPr="008070A6" w14:paraId="7FB7E120" w14:textId="77777777" w:rsidTr="00DA575F">
        <w:trPr>
          <w:trHeight w:val="70"/>
        </w:trPr>
        <w:tc>
          <w:tcPr>
            <w:tcW w:w="9214" w:type="dxa"/>
          </w:tcPr>
          <w:p w14:paraId="5EF1DCFE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33 zamówienia w wysokości 34 506.00 zł brutto;</w:t>
            </w:r>
          </w:p>
        </w:tc>
      </w:tr>
      <w:tr w:rsidR="00C768FE" w:rsidRPr="008070A6" w14:paraId="7950E0A5" w14:textId="77777777" w:rsidTr="00DA575F">
        <w:trPr>
          <w:trHeight w:val="70"/>
        </w:trPr>
        <w:tc>
          <w:tcPr>
            <w:tcW w:w="9214" w:type="dxa"/>
          </w:tcPr>
          <w:p w14:paraId="4C447532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34 zamówienia w wysokości 212 220.00 zł brutto;</w:t>
            </w:r>
          </w:p>
        </w:tc>
      </w:tr>
      <w:tr w:rsidR="00C768FE" w:rsidRPr="008070A6" w14:paraId="2351DC82" w14:textId="77777777" w:rsidTr="00DA575F">
        <w:trPr>
          <w:trHeight w:val="70"/>
        </w:trPr>
        <w:tc>
          <w:tcPr>
            <w:tcW w:w="9214" w:type="dxa"/>
          </w:tcPr>
          <w:p w14:paraId="2EC6FFD8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35 zamówienia w wysokości 44 841.60 zł brutto;</w:t>
            </w:r>
          </w:p>
        </w:tc>
      </w:tr>
      <w:tr w:rsidR="00C768FE" w:rsidRPr="008070A6" w14:paraId="0F5AAF28" w14:textId="77777777" w:rsidTr="00DA575F">
        <w:trPr>
          <w:trHeight w:val="70"/>
        </w:trPr>
        <w:tc>
          <w:tcPr>
            <w:tcW w:w="9214" w:type="dxa"/>
          </w:tcPr>
          <w:p w14:paraId="1685354E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36 zamówienia w wysokości 26 308.80 zł brutto;</w:t>
            </w:r>
          </w:p>
        </w:tc>
      </w:tr>
      <w:tr w:rsidR="00C768FE" w:rsidRPr="008070A6" w14:paraId="48D29919" w14:textId="77777777" w:rsidTr="00DA575F">
        <w:trPr>
          <w:trHeight w:val="70"/>
        </w:trPr>
        <w:tc>
          <w:tcPr>
            <w:tcW w:w="9214" w:type="dxa"/>
          </w:tcPr>
          <w:p w14:paraId="24FE3F64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37 zamówienia w wysokości 32 454.00 zł brutto;</w:t>
            </w:r>
          </w:p>
        </w:tc>
      </w:tr>
      <w:tr w:rsidR="00C768FE" w:rsidRPr="008070A6" w14:paraId="3658A56F" w14:textId="77777777" w:rsidTr="00DA575F">
        <w:trPr>
          <w:trHeight w:val="70"/>
        </w:trPr>
        <w:tc>
          <w:tcPr>
            <w:tcW w:w="9214" w:type="dxa"/>
          </w:tcPr>
          <w:p w14:paraId="52482FA5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38 zamówienia w wysokości 64 594.70 zł brutto;</w:t>
            </w:r>
          </w:p>
        </w:tc>
      </w:tr>
      <w:tr w:rsidR="00C768FE" w:rsidRPr="008070A6" w14:paraId="0AD5B5E0" w14:textId="77777777" w:rsidTr="00DA575F">
        <w:trPr>
          <w:trHeight w:val="70"/>
        </w:trPr>
        <w:tc>
          <w:tcPr>
            <w:tcW w:w="9214" w:type="dxa"/>
          </w:tcPr>
          <w:p w14:paraId="01CF5AA9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39 zamówienia w wysokości 47 260.80 zł brutto;</w:t>
            </w:r>
          </w:p>
        </w:tc>
      </w:tr>
      <w:tr w:rsidR="00C768FE" w:rsidRPr="008070A6" w14:paraId="2F7FE255" w14:textId="77777777" w:rsidTr="00DA575F">
        <w:trPr>
          <w:trHeight w:val="70"/>
        </w:trPr>
        <w:tc>
          <w:tcPr>
            <w:tcW w:w="9214" w:type="dxa"/>
          </w:tcPr>
          <w:p w14:paraId="43AF19DC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40 zamówienia w wysokości 152 928.00 zł brutto;</w:t>
            </w:r>
          </w:p>
        </w:tc>
      </w:tr>
      <w:tr w:rsidR="00C768FE" w:rsidRPr="008070A6" w14:paraId="11176A3F" w14:textId="77777777" w:rsidTr="00DA575F">
        <w:trPr>
          <w:trHeight w:val="70"/>
        </w:trPr>
        <w:tc>
          <w:tcPr>
            <w:tcW w:w="9214" w:type="dxa"/>
          </w:tcPr>
          <w:p w14:paraId="581AA421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41 zamówienia w wysokości 156 006.00 zł brutto;</w:t>
            </w:r>
          </w:p>
        </w:tc>
      </w:tr>
      <w:tr w:rsidR="00C768FE" w:rsidRPr="008070A6" w14:paraId="0655CD22" w14:textId="77777777" w:rsidTr="00DA575F">
        <w:trPr>
          <w:trHeight w:val="70"/>
        </w:trPr>
        <w:tc>
          <w:tcPr>
            <w:tcW w:w="9214" w:type="dxa"/>
          </w:tcPr>
          <w:p w14:paraId="4A53A7B6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42 zamówienia w wysokości 262 807.20 zł brutto;</w:t>
            </w:r>
          </w:p>
        </w:tc>
      </w:tr>
      <w:tr w:rsidR="00C768FE" w:rsidRPr="008070A6" w14:paraId="59CCC711" w14:textId="77777777" w:rsidTr="00DA575F">
        <w:trPr>
          <w:trHeight w:val="70"/>
        </w:trPr>
        <w:tc>
          <w:tcPr>
            <w:tcW w:w="9214" w:type="dxa"/>
          </w:tcPr>
          <w:p w14:paraId="24AB46ED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43 zamówienia w wysokości 235 008.00 zł brutto;</w:t>
            </w:r>
          </w:p>
        </w:tc>
      </w:tr>
      <w:tr w:rsidR="00C768FE" w:rsidRPr="008070A6" w14:paraId="625FF96B" w14:textId="77777777" w:rsidTr="00DA575F">
        <w:trPr>
          <w:trHeight w:val="70"/>
        </w:trPr>
        <w:tc>
          <w:tcPr>
            <w:tcW w:w="9214" w:type="dxa"/>
          </w:tcPr>
          <w:p w14:paraId="1FFDB045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44 zamówienia w wysokości 3 673.08 zł brutto;</w:t>
            </w:r>
          </w:p>
        </w:tc>
      </w:tr>
      <w:tr w:rsidR="00C768FE" w:rsidRPr="008070A6" w14:paraId="1DBDAEA7" w14:textId="77777777" w:rsidTr="00DA575F">
        <w:trPr>
          <w:trHeight w:val="70"/>
        </w:trPr>
        <w:tc>
          <w:tcPr>
            <w:tcW w:w="9214" w:type="dxa"/>
          </w:tcPr>
          <w:p w14:paraId="16F05A1C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lastRenderedPageBreak/>
              <w:t>części 45 zamówienia w wysokości 46 483.20 zł brutto;</w:t>
            </w:r>
          </w:p>
        </w:tc>
      </w:tr>
      <w:tr w:rsidR="00C768FE" w:rsidRPr="008070A6" w14:paraId="49F128A5" w14:textId="77777777" w:rsidTr="00DA575F">
        <w:trPr>
          <w:trHeight w:val="70"/>
        </w:trPr>
        <w:tc>
          <w:tcPr>
            <w:tcW w:w="9214" w:type="dxa"/>
          </w:tcPr>
          <w:p w14:paraId="10E20547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46 zamówienia w wysokości 57 456.00 zł brutto;</w:t>
            </w:r>
          </w:p>
        </w:tc>
      </w:tr>
      <w:tr w:rsidR="00C768FE" w:rsidRPr="008070A6" w14:paraId="7AC32D80" w14:textId="77777777" w:rsidTr="00DA575F">
        <w:trPr>
          <w:trHeight w:val="70"/>
        </w:trPr>
        <w:tc>
          <w:tcPr>
            <w:tcW w:w="9214" w:type="dxa"/>
          </w:tcPr>
          <w:p w14:paraId="43B11017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47 zamówienia w wysokości 33 048.00 zł brutto;</w:t>
            </w:r>
          </w:p>
        </w:tc>
      </w:tr>
      <w:tr w:rsidR="00C768FE" w:rsidRPr="008070A6" w14:paraId="49AE26F3" w14:textId="77777777" w:rsidTr="00DA575F">
        <w:trPr>
          <w:trHeight w:val="70"/>
        </w:trPr>
        <w:tc>
          <w:tcPr>
            <w:tcW w:w="9214" w:type="dxa"/>
          </w:tcPr>
          <w:p w14:paraId="2CB57DF7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48 zamówienia w wysokości 12 474.00 zł brutto;</w:t>
            </w:r>
          </w:p>
        </w:tc>
      </w:tr>
      <w:tr w:rsidR="00C768FE" w:rsidRPr="008070A6" w14:paraId="129F31A6" w14:textId="77777777" w:rsidTr="00DA575F">
        <w:trPr>
          <w:trHeight w:val="70"/>
        </w:trPr>
        <w:tc>
          <w:tcPr>
            <w:tcW w:w="9214" w:type="dxa"/>
          </w:tcPr>
          <w:p w14:paraId="3919174A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49 zamówienia w wysokości 15 746.40 zł brutto;</w:t>
            </w:r>
          </w:p>
        </w:tc>
      </w:tr>
      <w:tr w:rsidR="00C768FE" w:rsidRPr="008070A6" w14:paraId="441DA42D" w14:textId="77777777" w:rsidTr="00DA575F">
        <w:trPr>
          <w:trHeight w:val="70"/>
        </w:trPr>
        <w:tc>
          <w:tcPr>
            <w:tcW w:w="9214" w:type="dxa"/>
          </w:tcPr>
          <w:p w14:paraId="004076E3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50 zamówienia w wysokości 113 400.00 zł brutto;</w:t>
            </w:r>
          </w:p>
        </w:tc>
      </w:tr>
      <w:tr w:rsidR="00C768FE" w:rsidRPr="008070A6" w14:paraId="14D3D9B6" w14:textId="77777777" w:rsidTr="00DA575F">
        <w:trPr>
          <w:trHeight w:val="70"/>
        </w:trPr>
        <w:tc>
          <w:tcPr>
            <w:tcW w:w="9214" w:type="dxa"/>
          </w:tcPr>
          <w:p w14:paraId="403037A7" w14:textId="77777777" w:rsidR="00C768FE" w:rsidRPr="008070A6" w:rsidRDefault="00C768FE" w:rsidP="00DA575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070A6">
              <w:rPr>
                <w:rFonts w:ascii="Arial Narrow" w:hAnsi="Arial Narrow" w:cs="Arial"/>
                <w:sz w:val="22"/>
                <w:szCs w:val="22"/>
              </w:rPr>
              <w:t>części 51 zamówienia w wysokości 25 056.00 zł brutto;</w:t>
            </w:r>
          </w:p>
        </w:tc>
      </w:tr>
    </w:tbl>
    <w:p w14:paraId="1E53DF01" w14:textId="77777777" w:rsidR="00890B92" w:rsidRPr="008070A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29EF292" w14:textId="77777777" w:rsidR="00510EC8" w:rsidRPr="008070A6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EB398CF" w14:textId="77777777" w:rsidR="008070A6" w:rsidRDefault="008070A6" w:rsidP="008070A6">
      <w:pPr>
        <w:pStyle w:val="Tekstpodstawowy"/>
        <w:spacing w:after="360"/>
        <w:ind w:left="3119" w:firstLine="425"/>
        <w:jc w:val="center"/>
        <w:rPr>
          <w:rFonts w:ascii="Arial Narrow" w:hAnsi="Arial Narrow" w:cs="Arial"/>
          <w:i/>
          <w:szCs w:val="24"/>
        </w:rPr>
      </w:pPr>
    </w:p>
    <w:p w14:paraId="178CD901" w14:textId="77777777" w:rsidR="00B820FD" w:rsidRDefault="00B820FD" w:rsidP="008070A6">
      <w:pPr>
        <w:pStyle w:val="Tekstpodstawowy"/>
        <w:spacing w:after="360"/>
        <w:ind w:left="3119" w:firstLine="425"/>
        <w:jc w:val="center"/>
        <w:rPr>
          <w:rFonts w:ascii="Arial Narrow" w:hAnsi="Arial Narrow" w:cs="Arial"/>
          <w:i/>
          <w:szCs w:val="24"/>
        </w:rPr>
      </w:pPr>
    </w:p>
    <w:p w14:paraId="76CC9045" w14:textId="373245FC" w:rsidR="00A80738" w:rsidRDefault="00A80738" w:rsidP="008070A6">
      <w:pPr>
        <w:pStyle w:val="Tekstpodstawowy"/>
        <w:spacing w:after="36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8070A6">
        <w:rPr>
          <w:rFonts w:ascii="Arial Narrow" w:hAnsi="Arial Narrow" w:cs="Arial"/>
          <w:i/>
          <w:sz w:val="22"/>
          <w:szCs w:val="22"/>
        </w:rPr>
        <w:t>Zamawiający</w:t>
      </w:r>
    </w:p>
    <w:p w14:paraId="7B847B2B" w14:textId="77777777" w:rsidR="00B820FD" w:rsidRPr="008070A6" w:rsidRDefault="00B820FD" w:rsidP="008070A6">
      <w:pPr>
        <w:pStyle w:val="Tekstpodstawowy"/>
        <w:spacing w:after="36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21331311" w14:textId="77777777" w:rsidR="00B820FD" w:rsidRDefault="00B820FD" w:rsidP="00B820FD">
      <w:pPr>
        <w:rPr>
          <w:rFonts w:ascii="Arial Narrow" w:hAnsi="Arial Narrow"/>
        </w:rPr>
      </w:pPr>
    </w:p>
    <w:p w14:paraId="2797B5EB" w14:textId="77777777" w:rsidR="00B820FD" w:rsidRDefault="00B820FD" w:rsidP="00B820FD">
      <w:pPr>
        <w:rPr>
          <w:rFonts w:ascii="Arial Narrow" w:hAnsi="Arial Narrow"/>
        </w:rPr>
      </w:pPr>
    </w:p>
    <w:p w14:paraId="3C0C3E9D" w14:textId="77777777" w:rsidR="00B820FD" w:rsidRDefault="00B820FD" w:rsidP="00B820FD">
      <w:pPr>
        <w:rPr>
          <w:rFonts w:ascii="Arial Narrow" w:hAnsi="Arial Narrow"/>
        </w:rPr>
      </w:pPr>
    </w:p>
    <w:p w14:paraId="4EE2A9BB" w14:textId="77777777" w:rsidR="00B820FD" w:rsidRDefault="00B820FD" w:rsidP="00B820FD">
      <w:pPr>
        <w:rPr>
          <w:rFonts w:ascii="Arial Narrow" w:hAnsi="Arial Narrow"/>
        </w:rPr>
      </w:pPr>
    </w:p>
    <w:p w14:paraId="68B3A7C5" w14:textId="77777777" w:rsidR="00B820FD" w:rsidRDefault="00B820FD" w:rsidP="00B820FD">
      <w:pPr>
        <w:rPr>
          <w:rFonts w:ascii="Arial Narrow" w:hAnsi="Arial Narrow"/>
        </w:rPr>
      </w:pPr>
    </w:p>
    <w:p w14:paraId="38B112E1" w14:textId="77777777" w:rsidR="00B820FD" w:rsidRDefault="00B820FD" w:rsidP="00B820FD">
      <w:pPr>
        <w:rPr>
          <w:rFonts w:ascii="Arial Narrow" w:hAnsi="Arial Narrow"/>
        </w:rPr>
      </w:pPr>
    </w:p>
    <w:p w14:paraId="0DEAE534" w14:textId="77777777" w:rsidR="00B820FD" w:rsidRDefault="00B820FD" w:rsidP="00B820FD">
      <w:pPr>
        <w:rPr>
          <w:rFonts w:ascii="Arial Narrow" w:hAnsi="Arial Narrow"/>
        </w:rPr>
      </w:pPr>
    </w:p>
    <w:p w14:paraId="2F2A018C" w14:textId="77777777" w:rsidR="00B820FD" w:rsidRDefault="00B820FD" w:rsidP="00B820FD">
      <w:pPr>
        <w:rPr>
          <w:rFonts w:ascii="Arial Narrow" w:hAnsi="Arial Narrow"/>
        </w:rPr>
      </w:pPr>
    </w:p>
    <w:p w14:paraId="432ECDE4" w14:textId="77777777" w:rsidR="00B820FD" w:rsidRDefault="00B820FD" w:rsidP="00B820FD">
      <w:pPr>
        <w:rPr>
          <w:rFonts w:ascii="Arial Narrow" w:hAnsi="Arial Narrow"/>
        </w:rPr>
      </w:pPr>
    </w:p>
    <w:p w14:paraId="3840BFE5" w14:textId="77777777" w:rsidR="00B820FD" w:rsidRDefault="00B820FD" w:rsidP="00B820FD">
      <w:pPr>
        <w:rPr>
          <w:rFonts w:ascii="Arial Narrow" w:hAnsi="Arial Narrow"/>
        </w:rPr>
      </w:pPr>
    </w:p>
    <w:p w14:paraId="726631DB" w14:textId="77777777" w:rsidR="00B820FD" w:rsidRDefault="00B820FD" w:rsidP="00B820FD">
      <w:pPr>
        <w:rPr>
          <w:rFonts w:ascii="Arial Narrow" w:hAnsi="Arial Narrow"/>
        </w:rPr>
      </w:pPr>
    </w:p>
    <w:p w14:paraId="175BDD56" w14:textId="77777777" w:rsidR="00B820FD" w:rsidRDefault="00B820FD" w:rsidP="00B820FD">
      <w:pPr>
        <w:rPr>
          <w:rFonts w:ascii="Arial Narrow" w:hAnsi="Arial Narrow"/>
        </w:rPr>
      </w:pPr>
    </w:p>
    <w:p w14:paraId="4DF2B124" w14:textId="77777777" w:rsidR="00B820FD" w:rsidRDefault="00B820FD" w:rsidP="00B820FD">
      <w:pPr>
        <w:rPr>
          <w:rFonts w:ascii="Arial Narrow" w:hAnsi="Arial Narrow"/>
        </w:rPr>
      </w:pPr>
    </w:p>
    <w:p w14:paraId="17918D46" w14:textId="77777777" w:rsidR="00B820FD" w:rsidRDefault="00B820FD" w:rsidP="00B820FD">
      <w:pPr>
        <w:rPr>
          <w:rFonts w:ascii="Arial Narrow" w:hAnsi="Arial Narrow"/>
        </w:rPr>
      </w:pPr>
    </w:p>
    <w:p w14:paraId="11724909" w14:textId="77777777" w:rsidR="00B820FD" w:rsidRDefault="00B820FD" w:rsidP="00B820FD">
      <w:pPr>
        <w:rPr>
          <w:rFonts w:ascii="Arial Narrow" w:hAnsi="Arial Narrow"/>
        </w:rPr>
      </w:pPr>
    </w:p>
    <w:p w14:paraId="11AE7B67" w14:textId="77777777" w:rsidR="00B820FD" w:rsidRDefault="00B820FD" w:rsidP="00B820FD">
      <w:pPr>
        <w:rPr>
          <w:rFonts w:ascii="Arial Narrow" w:hAnsi="Arial Narrow"/>
        </w:rPr>
      </w:pPr>
    </w:p>
    <w:p w14:paraId="1A6642AD" w14:textId="77777777" w:rsidR="00B820FD" w:rsidRDefault="00B820FD" w:rsidP="00B820FD">
      <w:pPr>
        <w:rPr>
          <w:rFonts w:ascii="Arial Narrow" w:hAnsi="Arial Narrow"/>
        </w:rPr>
      </w:pPr>
    </w:p>
    <w:p w14:paraId="2B1331C2" w14:textId="77777777" w:rsidR="00B820FD" w:rsidRDefault="00B820FD" w:rsidP="00B820FD">
      <w:pPr>
        <w:rPr>
          <w:rFonts w:ascii="Arial Narrow" w:hAnsi="Arial Narrow"/>
        </w:rPr>
      </w:pPr>
    </w:p>
    <w:p w14:paraId="3A671A77" w14:textId="77777777" w:rsidR="00B820FD" w:rsidRDefault="00B820FD" w:rsidP="00B820FD">
      <w:pPr>
        <w:rPr>
          <w:rFonts w:ascii="Arial Narrow" w:hAnsi="Arial Narrow"/>
        </w:rPr>
      </w:pPr>
    </w:p>
    <w:p w14:paraId="6345F658" w14:textId="77777777" w:rsidR="00B820FD" w:rsidRDefault="00B820FD" w:rsidP="00B820FD">
      <w:pPr>
        <w:rPr>
          <w:rFonts w:ascii="Arial Narrow" w:hAnsi="Arial Narrow"/>
        </w:rPr>
      </w:pPr>
    </w:p>
    <w:p w14:paraId="790F41FB" w14:textId="77777777" w:rsidR="00B820FD" w:rsidRDefault="00B820FD" w:rsidP="00B820FD">
      <w:pPr>
        <w:rPr>
          <w:rFonts w:ascii="Arial Narrow" w:hAnsi="Arial Narrow"/>
        </w:rPr>
      </w:pPr>
    </w:p>
    <w:p w14:paraId="48AD9950" w14:textId="77777777" w:rsidR="00B820FD" w:rsidRDefault="00B820FD" w:rsidP="00B820FD">
      <w:pPr>
        <w:rPr>
          <w:rFonts w:ascii="Arial Narrow" w:hAnsi="Arial Narrow"/>
        </w:rPr>
      </w:pPr>
    </w:p>
    <w:p w14:paraId="060A19C6" w14:textId="77777777" w:rsidR="00B820FD" w:rsidRDefault="00B820FD" w:rsidP="00B820FD">
      <w:pPr>
        <w:rPr>
          <w:rFonts w:ascii="Arial Narrow" w:hAnsi="Arial Narrow"/>
        </w:rPr>
      </w:pPr>
    </w:p>
    <w:p w14:paraId="1B3A3FC3" w14:textId="77777777" w:rsidR="00B820FD" w:rsidRDefault="00B820FD" w:rsidP="00B820FD">
      <w:pPr>
        <w:rPr>
          <w:rFonts w:ascii="Arial Narrow" w:hAnsi="Arial Narrow"/>
        </w:rPr>
      </w:pPr>
    </w:p>
    <w:p w14:paraId="13C291CD" w14:textId="77777777" w:rsidR="00B820FD" w:rsidRDefault="00B820FD" w:rsidP="00B820FD">
      <w:pPr>
        <w:rPr>
          <w:rFonts w:ascii="Arial Narrow" w:hAnsi="Arial Narrow"/>
        </w:rPr>
      </w:pPr>
    </w:p>
    <w:p w14:paraId="24761E5A" w14:textId="43EC10FA" w:rsidR="00B820FD" w:rsidRDefault="00B820FD" w:rsidP="00B820F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Wykonano w 1 egz. na </w:t>
      </w:r>
      <w:r>
        <w:rPr>
          <w:rFonts w:ascii="Arial Narrow" w:hAnsi="Arial Narrow"/>
        </w:rPr>
        <w:t>2</w:t>
      </w:r>
      <w:r>
        <w:rPr>
          <w:rFonts w:ascii="Arial Narrow" w:hAnsi="Arial Narrow"/>
        </w:rPr>
        <w:t xml:space="preserve"> ark.</w:t>
      </w:r>
    </w:p>
    <w:p w14:paraId="627734BD" w14:textId="77777777" w:rsidR="00B820FD" w:rsidRDefault="00B820FD" w:rsidP="00B820F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122F32E5" w14:textId="77777777" w:rsidR="00B820FD" w:rsidRDefault="00B820FD" w:rsidP="00B820F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6" w:history="1">
        <w:r w:rsidRPr="008632CE">
          <w:rPr>
            <w:rStyle w:val="Hipercze"/>
            <w:rFonts w:ascii="Arial Narrow" w:hAnsi="Arial Narrow"/>
          </w:rPr>
          <w:t>bbaranowska@10wsk.mil.pl</w:t>
        </w:r>
      </w:hyperlink>
    </w:p>
    <w:p w14:paraId="37C034D0" w14:textId="7AFA9359" w:rsidR="00B820FD" w:rsidRPr="00D973A8" w:rsidRDefault="00B820FD" w:rsidP="00B820FD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</w:rPr>
        <w:t>Data: 2025-</w:t>
      </w:r>
      <w:r>
        <w:rPr>
          <w:rFonts w:ascii="Arial Narrow" w:hAnsi="Arial Narrow"/>
        </w:rPr>
        <w:t>07-14</w:t>
      </w:r>
    </w:p>
    <w:p w14:paraId="20C7A0FA" w14:textId="778E22FD" w:rsidR="00C236D3" w:rsidRPr="008070A6" w:rsidRDefault="00C768FE" w:rsidP="00173B20">
      <w:pPr>
        <w:jc w:val="right"/>
        <w:rPr>
          <w:rFonts w:ascii="Arial Narrow" w:hAnsi="Arial Narrow" w:cs="Arial"/>
          <w:sz w:val="22"/>
          <w:szCs w:val="22"/>
        </w:rPr>
      </w:pPr>
      <w:r w:rsidRPr="008070A6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8070A6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6C06F" w14:textId="77777777" w:rsidR="00850033" w:rsidRDefault="00850033">
      <w:r>
        <w:separator/>
      </w:r>
    </w:p>
  </w:endnote>
  <w:endnote w:type="continuationSeparator" w:id="0">
    <w:p w14:paraId="4A7607E9" w14:textId="77777777" w:rsidR="00850033" w:rsidRDefault="0085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91D4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F5E34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28412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C9191EA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A013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BE32EB" w14:textId="77777777" w:rsidR="009F189D" w:rsidRDefault="009F189D">
    <w:pPr>
      <w:pStyle w:val="Stopka"/>
      <w:tabs>
        <w:tab w:val="clear" w:pos="4536"/>
      </w:tabs>
      <w:jc w:val="center"/>
    </w:pPr>
  </w:p>
  <w:p w14:paraId="3DB405D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EF4C18" w14:textId="77777777" w:rsidR="00850033" w:rsidRDefault="00850033">
      <w:r>
        <w:separator/>
      </w:r>
    </w:p>
  </w:footnote>
  <w:footnote w:type="continuationSeparator" w:id="0">
    <w:p w14:paraId="385CBD41" w14:textId="77777777" w:rsidR="00850033" w:rsidRDefault="008500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5A5AC" w14:textId="77777777" w:rsidR="00C768FE" w:rsidRDefault="00C768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23874" w14:textId="77777777" w:rsidR="00C768FE" w:rsidRDefault="00C768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5C073" w14:textId="77777777" w:rsidR="00C768FE" w:rsidRDefault="00C768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0033"/>
    <w:rsid w:val="00007727"/>
    <w:rsid w:val="00017720"/>
    <w:rsid w:val="00035488"/>
    <w:rsid w:val="000D7F25"/>
    <w:rsid w:val="000E00E5"/>
    <w:rsid w:val="001574D9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070A6"/>
    <w:rsid w:val="00843263"/>
    <w:rsid w:val="00850033"/>
    <w:rsid w:val="00861E75"/>
    <w:rsid w:val="00890B92"/>
    <w:rsid w:val="009D19BD"/>
    <w:rsid w:val="009F189D"/>
    <w:rsid w:val="00A47FF6"/>
    <w:rsid w:val="00A80738"/>
    <w:rsid w:val="00B820FD"/>
    <w:rsid w:val="00BE7129"/>
    <w:rsid w:val="00C236D3"/>
    <w:rsid w:val="00C659E2"/>
    <w:rsid w:val="00C768FE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E0598D"/>
  <w15:chartTrackingRefBased/>
  <w15:docId w15:val="{BF86C70C-A041-4E2A-9128-E4D892EB7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B820F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589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2025-07-14T06:29:00Z</cp:lastPrinted>
  <dcterms:created xsi:type="dcterms:W3CDTF">2025-07-14T06:27:00Z</dcterms:created>
  <dcterms:modified xsi:type="dcterms:W3CDTF">2025-07-14T06:29:00Z</dcterms:modified>
</cp:coreProperties>
</file>