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1259B" w14:textId="77777777" w:rsidR="00986737" w:rsidRPr="00876775" w:rsidRDefault="0044338E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876775">
        <w:rPr>
          <w:rFonts w:ascii="Arial Narrow" w:hAnsi="Arial Narrow" w:cs="Arial"/>
          <w:sz w:val="22"/>
          <w:szCs w:val="22"/>
        </w:rPr>
        <w:t>Bydgoszcz</w:t>
      </w:r>
      <w:r w:rsidR="00986737" w:rsidRPr="00876775">
        <w:rPr>
          <w:rFonts w:ascii="Arial Narrow" w:hAnsi="Arial Narrow" w:cs="Arial"/>
          <w:sz w:val="22"/>
          <w:szCs w:val="22"/>
        </w:rPr>
        <w:t xml:space="preserve"> dnia: </w:t>
      </w:r>
      <w:r w:rsidRPr="00876775">
        <w:rPr>
          <w:rFonts w:ascii="Arial Narrow" w:hAnsi="Arial Narrow" w:cs="Arial"/>
          <w:sz w:val="22"/>
          <w:szCs w:val="22"/>
        </w:rPr>
        <w:t>2025-07-14</w:t>
      </w:r>
    </w:p>
    <w:p w14:paraId="71DC5AA9" w14:textId="77777777" w:rsidR="00986737" w:rsidRPr="00876775" w:rsidRDefault="0044338E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7677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D8EFDCE" w14:textId="77777777" w:rsidR="00986737" w:rsidRPr="00876775" w:rsidRDefault="0044338E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76775">
        <w:rPr>
          <w:rFonts w:ascii="Arial Narrow" w:hAnsi="Arial Narrow" w:cs="Arial"/>
          <w:sz w:val="22"/>
          <w:szCs w:val="22"/>
        </w:rPr>
        <w:t>Powstańców Warszawy</w:t>
      </w:r>
      <w:r w:rsidR="00986737" w:rsidRPr="00876775">
        <w:rPr>
          <w:rFonts w:ascii="Arial Narrow" w:hAnsi="Arial Narrow" w:cs="Arial"/>
          <w:sz w:val="22"/>
          <w:szCs w:val="22"/>
        </w:rPr>
        <w:t xml:space="preserve"> </w:t>
      </w:r>
      <w:r w:rsidRPr="00876775">
        <w:rPr>
          <w:rFonts w:ascii="Arial Narrow" w:hAnsi="Arial Narrow" w:cs="Arial"/>
          <w:sz w:val="22"/>
          <w:szCs w:val="22"/>
        </w:rPr>
        <w:t>5</w:t>
      </w:r>
    </w:p>
    <w:p w14:paraId="61AB9DC7" w14:textId="77777777" w:rsidR="00986737" w:rsidRPr="00876775" w:rsidRDefault="0044338E" w:rsidP="00986737">
      <w:pPr>
        <w:rPr>
          <w:rFonts w:ascii="Arial Narrow" w:hAnsi="Arial Narrow" w:cs="Arial"/>
          <w:sz w:val="22"/>
          <w:szCs w:val="22"/>
        </w:rPr>
      </w:pPr>
      <w:r w:rsidRPr="00876775">
        <w:rPr>
          <w:rFonts w:ascii="Arial Narrow" w:hAnsi="Arial Narrow" w:cs="Arial"/>
          <w:sz w:val="22"/>
          <w:szCs w:val="22"/>
        </w:rPr>
        <w:t>85-681</w:t>
      </w:r>
      <w:r w:rsidR="00986737" w:rsidRPr="00876775">
        <w:rPr>
          <w:rFonts w:ascii="Arial Narrow" w:hAnsi="Arial Narrow" w:cs="Arial"/>
          <w:sz w:val="22"/>
          <w:szCs w:val="22"/>
        </w:rPr>
        <w:t xml:space="preserve"> </w:t>
      </w:r>
      <w:r w:rsidRPr="00876775">
        <w:rPr>
          <w:rFonts w:ascii="Arial Narrow" w:hAnsi="Arial Narrow" w:cs="Arial"/>
          <w:sz w:val="22"/>
          <w:szCs w:val="22"/>
        </w:rPr>
        <w:t>Bydgoszcz</w:t>
      </w:r>
    </w:p>
    <w:p w14:paraId="0FD0C23F" w14:textId="77777777" w:rsidR="00986737" w:rsidRPr="00876775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7677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6B8B464" w14:textId="77777777" w:rsidR="00986737" w:rsidRPr="00876775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7677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876775" w14:paraId="56F428B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ED4170" w14:textId="77777777" w:rsidR="00986737" w:rsidRPr="0087677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76775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FCC1707" w14:textId="77777777" w:rsidR="00986737" w:rsidRPr="0087677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7677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39C5A1D" w14:textId="77777777" w:rsidR="00986737" w:rsidRPr="0087677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7677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7677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7677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876775" w14:paraId="25BADF52" w14:textId="77777777" w:rsidTr="005A632E">
        <w:tc>
          <w:tcPr>
            <w:tcW w:w="2269" w:type="dxa"/>
            <w:shd w:val="clear" w:color="auto" w:fill="auto"/>
          </w:tcPr>
          <w:p w14:paraId="2039B3AC" w14:textId="77777777" w:rsidR="00986737" w:rsidRPr="0087677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AE9C9B" w14:textId="77777777" w:rsidR="00986737" w:rsidRPr="00876775" w:rsidRDefault="0044338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  <w:r w:rsidR="00986737" w:rsidRPr="0087677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4338E" w:rsidRPr="00876775" w14:paraId="7C4500B1" w14:textId="77777777" w:rsidTr="00DA575F">
        <w:tc>
          <w:tcPr>
            <w:tcW w:w="2269" w:type="dxa"/>
            <w:shd w:val="clear" w:color="auto" w:fill="auto"/>
          </w:tcPr>
          <w:p w14:paraId="0D160DAE" w14:textId="77777777" w:rsidR="0044338E" w:rsidRPr="00876775" w:rsidRDefault="0044338E" w:rsidP="00DA575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178B3A" w14:textId="77777777" w:rsidR="0044338E" w:rsidRPr="00876775" w:rsidRDefault="0044338E" w:rsidP="00DA57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bCs/>
                <w:sz w:val="22"/>
                <w:szCs w:val="22"/>
              </w:rPr>
              <w:t>51/2025</w:t>
            </w:r>
          </w:p>
        </w:tc>
      </w:tr>
    </w:tbl>
    <w:p w14:paraId="7E387138" w14:textId="77777777" w:rsidR="00A80738" w:rsidRPr="0087677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565C7956" w14:textId="77777777" w:rsidR="00D665F5" w:rsidRPr="0087677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76775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876775">
        <w:rPr>
          <w:rFonts w:ascii="Arial Narrow" w:hAnsi="Arial Narrow" w:cs="Arial"/>
          <w:sz w:val="22"/>
          <w:szCs w:val="22"/>
        </w:rPr>
        <w:t>2</w:t>
      </w:r>
      <w:r w:rsidRPr="00876775">
        <w:rPr>
          <w:rFonts w:ascii="Arial Narrow" w:hAnsi="Arial Narrow" w:cs="Arial"/>
          <w:sz w:val="22"/>
          <w:szCs w:val="22"/>
        </w:rPr>
        <w:t xml:space="preserve"> ust. 5 </w:t>
      </w:r>
      <w:r w:rsidRPr="0087677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876775">
        <w:rPr>
          <w:rFonts w:ascii="Arial Narrow" w:hAnsi="Arial Narrow" w:cs="Arial"/>
          <w:sz w:val="22"/>
          <w:szCs w:val="22"/>
        </w:rPr>
        <w:t xml:space="preserve"> </w:t>
      </w:r>
      <w:r w:rsidR="0044338E" w:rsidRPr="00876775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876775">
        <w:rPr>
          <w:rFonts w:ascii="Arial Narrow" w:hAnsi="Arial Narrow" w:cs="Arial"/>
          <w:sz w:val="22"/>
          <w:szCs w:val="22"/>
        </w:rPr>
        <w:t xml:space="preserve"> </w:t>
      </w:r>
      <w:r w:rsidRPr="00876775">
        <w:rPr>
          <w:rFonts w:ascii="Arial Narrow" w:hAnsi="Arial Narrow" w:cs="Arial"/>
          <w:sz w:val="22"/>
          <w:szCs w:val="22"/>
        </w:rPr>
        <w:t>udostępnia</w:t>
      </w:r>
      <w:r w:rsidR="00F95C33" w:rsidRPr="00876775">
        <w:rPr>
          <w:rFonts w:ascii="Arial Narrow" w:hAnsi="Arial Narrow" w:cs="Arial"/>
          <w:sz w:val="22"/>
          <w:szCs w:val="22"/>
        </w:rPr>
        <w:t xml:space="preserve"> </w:t>
      </w:r>
      <w:r w:rsidR="004C7E9B" w:rsidRPr="00876775">
        <w:rPr>
          <w:rFonts w:ascii="Arial Narrow" w:hAnsi="Arial Narrow" w:cs="Arial"/>
          <w:sz w:val="22"/>
          <w:szCs w:val="22"/>
        </w:rPr>
        <w:t>informacj</w:t>
      </w:r>
      <w:r w:rsidR="00577BC6" w:rsidRPr="00876775">
        <w:rPr>
          <w:rFonts w:ascii="Arial Narrow" w:hAnsi="Arial Narrow" w:cs="Arial"/>
          <w:sz w:val="22"/>
          <w:szCs w:val="22"/>
        </w:rPr>
        <w:t>ę</w:t>
      </w:r>
      <w:r w:rsidR="00035488" w:rsidRPr="0087677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876775">
        <w:rPr>
          <w:rFonts w:ascii="Arial Narrow" w:hAnsi="Arial Narrow" w:cs="Arial"/>
          <w:sz w:val="22"/>
          <w:szCs w:val="22"/>
        </w:rPr>
        <w:t>.</w:t>
      </w:r>
    </w:p>
    <w:p w14:paraId="34A7CC28" w14:textId="77777777" w:rsidR="00A80738" w:rsidRPr="0087677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87677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876775">
        <w:rPr>
          <w:rFonts w:ascii="Arial Narrow" w:hAnsi="Arial Narrow" w:cs="Arial"/>
          <w:sz w:val="22"/>
          <w:szCs w:val="22"/>
        </w:rPr>
        <w:t xml:space="preserve"> w dniu </w:t>
      </w:r>
      <w:r w:rsidR="0044338E" w:rsidRPr="00876775">
        <w:rPr>
          <w:rFonts w:ascii="Arial Narrow" w:hAnsi="Arial Narrow" w:cs="Arial"/>
          <w:sz w:val="22"/>
          <w:szCs w:val="22"/>
        </w:rPr>
        <w:t>14/07/2025</w:t>
      </w:r>
      <w:r w:rsidR="00FF4AB1" w:rsidRPr="00876775">
        <w:rPr>
          <w:rFonts w:ascii="Arial Narrow" w:hAnsi="Arial Narrow" w:cs="Arial"/>
          <w:sz w:val="22"/>
          <w:szCs w:val="22"/>
        </w:rPr>
        <w:t xml:space="preserve"> o godz. </w:t>
      </w:r>
      <w:r w:rsidR="0044338E" w:rsidRPr="00876775">
        <w:rPr>
          <w:rFonts w:ascii="Arial Narrow" w:hAnsi="Arial Narrow" w:cs="Arial"/>
          <w:sz w:val="22"/>
          <w:szCs w:val="22"/>
        </w:rPr>
        <w:t>08:30</w:t>
      </w:r>
      <w:r w:rsidRPr="00876775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111"/>
        <w:gridCol w:w="2409"/>
      </w:tblGrid>
      <w:tr w:rsidR="006B27ED" w:rsidRPr="00876775" w14:paraId="0DAC31E4" w14:textId="77777777" w:rsidTr="00876775">
        <w:tc>
          <w:tcPr>
            <w:tcW w:w="1276" w:type="dxa"/>
            <w:shd w:val="clear" w:color="auto" w:fill="F2F2F2"/>
            <w:vAlign w:val="center"/>
          </w:tcPr>
          <w:p w14:paraId="244FF44C" w14:textId="77777777" w:rsidR="006B27ED" w:rsidRPr="0087677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876775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A5BD251" w14:textId="77777777" w:rsidR="006B27ED" w:rsidRPr="0087677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1FA02493" w14:textId="77777777" w:rsidR="006B27ED" w:rsidRPr="0087677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5DA7E940" w14:textId="77777777" w:rsidR="006B27ED" w:rsidRPr="0087677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44338E" w:rsidRPr="00876775" w14:paraId="1616B0C4" w14:textId="77777777" w:rsidTr="00876775">
        <w:tc>
          <w:tcPr>
            <w:tcW w:w="1276" w:type="dxa"/>
            <w:shd w:val="clear" w:color="auto" w:fill="auto"/>
            <w:vAlign w:val="center"/>
          </w:tcPr>
          <w:p w14:paraId="2202B20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75555E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4111" w:type="dxa"/>
            <w:shd w:val="clear" w:color="auto" w:fill="auto"/>
          </w:tcPr>
          <w:p w14:paraId="1C58DD47" w14:textId="3A0494F4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Comef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S</w:t>
            </w:r>
            <w:r w:rsidR="00876775">
              <w:rPr>
                <w:rFonts w:ascii="Arial Narrow" w:hAnsi="Arial Narrow" w:cs="Arial"/>
                <w:sz w:val="22"/>
                <w:szCs w:val="22"/>
              </w:rPr>
              <w:t>p.  z o.o.</w:t>
            </w:r>
          </w:p>
          <w:p w14:paraId="182DB660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ul. Gdańska 2 </w:t>
            </w:r>
          </w:p>
          <w:p w14:paraId="2CBA4297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40-719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09959C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703 944.00 zł</w:t>
            </w:r>
          </w:p>
        </w:tc>
      </w:tr>
      <w:tr w:rsidR="0044338E" w:rsidRPr="00876775" w14:paraId="31E17824" w14:textId="77777777" w:rsidTr="00876775">
        <w:tc>
          <w:tcPr>
            <w:tcW w:w="1276" w:type="dxa"/>
            <w:shd w:val="clear" w:color="auto" w:fill="auto"/>
            <w:vAlign w:val="center"/>
          </w:tcPr>
          <w:p w14:paraId="7F8817E2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0925CA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4111" w:type="dxa"/>
            <w:shd w:val="clear" w:color="auto" w:fill="auto"/>
          </w:tcPr>
          <w:p w14:paraId="30FB68D0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Hagmed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Sp. z o.o. Sp. k.</w:t>
            </w:r>
          </w:p>
          <w:p w14:paraId="37F0B068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Tomaszowska 32 </w:t>
            </w:r>
          </w:p>
          <w:p w14:paraId="27AC4C24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96-200 Rawa Mazowiecka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F1CA10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44 550.00 zł</w:t>
            </w:r>
          </w:p>
        </w:tc>
      </w:tr>
      <w:tr w:rsidR="0044338E" w:rsidRPr="00876775" w14:paraId="34E8C1B5" w14:textId="77777777" w:rsidTr="00876775">
        <w:tc>
          <w:tcPr>
            <w:tcW w:w="1276" w:type="dxa"/>
            <w:shd w:val="clear" w:color="auto" w:fill="auto"/>
            <w:vAlign w:val="center"/>
          </w:tcPr>
          <w:p w14:paraId="31CADCF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8C9C9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111" w:type="dxa"/>
            <w:shd w:val="clear" w:color="auto" w:fill="auto"/>
          </w:tcPr>
          <w:p w14:paraId="035F4B89" w14:textId="6807EDBE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MAC'S MEDICAL </w:t>
            </w:r>
            <w:r w:rsidR="00876775">
              <w:rPr>
                <w:rFonts w:ascii="Arial Narrow" w:hAnsi="Arial Narrow" w:cs="Arial"/>
                <w:sz w:val="22"/>
                <w:szCs w:val="22"/>
              </w:rPr>
              <w:t>Sp.  z o.o.</w:t>
            </w:r>
          </w:p>
          <w:p w14:paraId="79E1669C" w14:textId="2E7401CB" w:rsidR="0044338E" w:rsidRPr="00876775" w:rsidRDefault="00876775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Ł</w:t>
            </w:r>
            <w:r w:rsidR="0044338E" w:rsidRPr="00876775">
              <w:rPr>
                <w:rFonts w:ascii="Arial Narrow" w:hAnsi="Arial Narrow" w:cs="Arial"/>
                <w:sz w:val="22"/>
                <w:szCs w:val="22"/>
              </w:rPr>
              <w:t xml:space="preserve">ucka 20/78 </w:t>
            </w:r>
          </w:p>
          <w:p w14:paraId="572A7671" w14:textId="42640C3E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00-845 </w:t>
            </w:r>
            <w:r w:rsidR="00876775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876775">
              <w:rPr>
                <w:rFonts w:ascii="Arial Narrow" w:hAnsi="Arial Narrow" w:cs="Arial"/>
                <w:sz w:val="22"/>
                <w:szCs w:val="22"/>
              </w:rPr>
              <w:t>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30EABF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96 120.00 zł</w:t>
            </w:r>
          </w:p>
        </w:tc>
      </w:tr>
      <w:tr w:rsidR="0044338E" w:rsidRPr="00876775" w14:paraId="61032411" w14:textId="77777777" w:rsidTr="00876775">
        <w:tc>
          <w:tcPr>
            <w:tcW w:w="1276" w:type="dxa"/>
            <w:shd w:val="clear" w:color="auto" w:fill="auto"/>
            <w:vAlign w:val="center"/>
          </w:tcPr>
          <w:p w14:paraId="605C0A7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09EBD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4111" w:type="dxa"/>
            <w:shd w:val="clear" w:color="auto" w:fill="auto"/>
          </w:tcPr>
          <w:p w14:paraId="05A97FEF" w14:textId="782CBC55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Symico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76775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876775">
              <w:rPr>
                <w:rFonts w:ascii="Arial Narrow" w:hAnsi="Arial Narrow" w:cs="Arial"/>
                <w:sz w:val="22"/>
                <w:szCs w:val="22"/>
              </w:rPr>
              <w:t>p. z o.o.</w:t>
            </w:r>
          </w:p>
          <w:p w14:paraId="529DABB8" w14:textId="4CF4539B" w:rsidR="0044338E" w:rsidRPr="00876775" w:rsidRDefault="00876775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Powstańców Śląskich</w:t>
            </w:r>
            <w:r w:rsidR="0044338E" w:rsidRPr="00876775">
              <w:rPr>
                <w:rFonts w:ascii="Arial Narrow" w:hAnsi="Arial Narrow" w:cs="Arial"/>
                <w:sz w:val="22"/>
                <w:szCs w:val="22"/>
              </w:rPr>
              <w:t xml:space="preserve"> 54A/2 </w:t>
            </w:r>
          </w:p>
          <w:p w14:paraId="05D19F05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5CE28E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4 743.36 zł</w:t>
            </w:r>
          </w:p>
        </w:tc>
      </w:tr>
      <w:tr w:rsidR="0044338E" w:rsidRPr="00876775" w14:paraId="3CEEEDAD" w14:textId="77777777" w:rsidTr="00876775">
        <w:tc>
          <w:tcPr>
            <w:tcW w:w="1276" w:type="dxa"/>
            <w:shd w:val="clear" w:color="auto" w:fill="auto"/>
            <w:vAlign w:val="center"/>
          </w:tcPr>
          <w:p w14:paraId="508B8255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13CEC6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4111" w:type="dxa"/>
            <w:shd w:val="clear" w:color="auto" w:fill="auto"/>
          </w:tcPr>
          <w:p w14:paraId="79F037E0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SUN-MED Spółka Cywilna</w:t>
            </w:r>
          </w:p>
          <w:p w14:paraId="0F9C8430" w14:textId="54384184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Franciszkańska 104/112 </w:t>
            </w:r>
          </w:p>
          <w:p w14:paraId="0287EA00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91-845 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328BD32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3 488.40 zł</w:t>
            </w:r>
          </w:p>
        </w:tc>
      </w:tr>
      <w:tr w:rsidR="0044338E" w:rsidRPr="00876775" w14:paraId="3870BABF" w14:textId="77777777" w:rsidTr="00876775">
        <w:tc>
          <w:tcPr>
            <w:tcW w:w="1276" w:type="dxa"/>
            <w:shd w:val="clear" w:color="auto" w:fill="auto"/>
            <w:vAlign w:val="center"/>
          </w:tcPr>
          <w:p w14:paraId="3520CD68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74D42A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111" w:type="dxa"/>
            <w:shd w:val="clear" w:color="auto" w:fill="auto"/>
          </w:tcPr>
          <w:p w14:paraId="18FEE9BA" w14:textId="77777777" w:rsidR="00876775" w:rsidRDefault="00876775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Konsorcjum w składzie:</w:t>
            </w:r>
          </w:p>
          <w:p w14:paraId="1C5E115E" w14:textId="5DBF691F" w:rsidR="00876775" w:rsidRDefault="00876775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CitoNet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– Bydgoszcz Sp. z  o.o. </w:t>
            </w:r>
            <w:r w:rsidRPr="00876775">
              <w:rPr>
                <w:rFonts w:ascii="Arial Narrow" w:hAnsi="Arial Narrow" w:cs="Arial"/>
                <w:i/>
                <w:iCs/>
                <w:sz w:val="22"/>
                <w:szCs w:val="22"/>
              </w:rPr>
              <w:t>(</w:t>
            </w:r>
            <w:r>
              <w:rPr>
                <w:rFonts w:ascii="Arial Narrow" w:hAnsi="Arial Narrow" w:cs="Arial"/>
                <w:i/>
                <w:iCs/>
                <w:sz w:val="22"/>
                <w:szCs w:val="22"/>
              </w:rPr>
              <w:t>L</w:t>
            </w:r>
            <w:r w:rsidRPr="00876775">
              <w:rPr>
                <w:rFonts w:ascii="Arial Narrow" w:hAnsi="Arial Narrow" w:cs="Arial"/>
                <w:i/>
                <w:iCs/>
                <w:sz w:val="22"/>
                <w:szCs w:val="22"/>
              </w:rPr>
              <w:t>ider)</w:t>
            </w:r>
          </w:p>
          <w:p w14:paraId="526F8926" w14:textId="77777777" w:rsidR="00876775" w:rsidRDefault="00876775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Wyścigowa 7</w:t>
            </w:r>
          </w:p>
          <w:p w14:paraId="5166CDB5" w14:textId="2F566B24" w:rsidR="00876775" w:rsidRDefault="00876775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  <w:p w14:paraId="0AFC30BE" w14:textId="697A06F6" w:rsidR="0044338E" w:rsidRPr="00876775" w:rsidRDefault="00876775" w:rsidP="00DA575F">
            <w:pPr>
              <w:spacing w:before="80" w:after="40"/>
              <w:rPr>
                <w:rFonts w:ascii="Arial Narrow" w:hAnsi="Arial Narrow" w:cs="Arial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TZMO</w:t>
            </w:r>
            <w:r>
              <w:rPr>
                <w:rFonts w:ascii="Arial Narrow" w:hAnsi="Arial Narrow" w:cs="Arial"/>
                <w:i/>
                <w:iCs/>
                <w:sz w:val="22"/>
                <w:szCs w:val="22"/>
              </w:rPr>
              <w:t xml:space="preserve"> (Członek)</w:t>
            </w:r>
          </w:p>
          <w:p w14:paraId="07E6A891" w14:textId="38A320AE" w:rsidR="0044338E" w:rsidRPr="00876775" w:rsidRDefault="00876775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Żółkiewskiego </w:t>
            </w:r>
            <w:r w:rsidR="0044338E" w:rsidRPr="00876775">
              <w:rPr>
                <w:rFonts w:ascii="Arial Narrow" w:hAnsi="Arial Narrow" w:cs="Arial"/>
                <w:sz w:val="22"/>
                <w:szCs w:val="22"/>
              </w:rPr>
              <w:t xml:space="preserve">20/26 </w:t>
            </w:r>
          </w:p>
          <w:p w14:paraId="36DD775A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93885C5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50 991.34 zł</w:t>
            </w:r>
          </w:p>
        </w:tc>
      </w:tr>
      <w:tr w:rsidR="0044338E" w:rsidRPr="00876775" w14:paraId="1AAA95BC" w14:textId="77777777" w:rsidTr="00876775">
        <w:tc>
          <w:tcPr>
            <w:tcW w:w="1276" w:type="dxa"/>
            <w:shd w:val="clear" w:color="auto" w:fill="auto"/>
            <w:vAlign w:val="center"/>
          </w:tcPr>
          <w:p w14:paraId="57B9059B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18EB70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4111" w:type="dxa"/>
            <w:shd w:val="clear" w:color="auto" w:fill="auto"/>
          </w:tcPr>
          <w:p w14:paraId="613BDBE0" w14:textId="77777777" w:rsidR="00876775" w:rsidRDefault="00876775" w:rsidP="0087677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Konsorcjum w składzie:</w:t>
            </w:r>
          </w:p>
          <w:p w14:paraId="506EFFE8" w14:textId="77777777" w:rsidR="00876775" w:rsidRDefault="00876775" w:rsidP="0087677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CitoNet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– Bydgoszcz Sp. z  o.o. </w:t>
            </w:r>
            <w:r w:rsidRPr="00876775">
              <w:rPr>
                <w:rFonts w:ascii="Arial Narrow" w:hAnsi="Arial Narrow" w:cs="Arial"/>
                <w:i/>
                <w:iCs/>
                <w:sz w:val="22"/>
                <w:szCs w:val="22"/>
              </w:rPr>
              <w:t>(</w:t>
            </w:r>
            <w:r>
              <w:rPr>
                <w:rFonts w:ascii="Arial Narrow" w:hAnsi="Arial Narrow" w:cs="Arial"/>
                <w:i/>
                <w:iCs/>
                <w:sz w:val="22"/>
                <w:szCs w:val="22"/>
              </w:rPr>
              <w:t>L</w:t>
            </w:r>
            <w:r w:rsidRPr="00876775">
              <w:rPr>
                <w:rFonts w:ascii="Arial Narrow" w:hAnsi="Arial Narrow" w:cs="Arial"/>
                <w:i/>
                <w:iCs/>
                <w:sz w:val="22"/>
                <w:szCs w:val="22"/>
              </w:rPr>
              <w:t>ider)</w:t>
            </w:r>
          </w:p>
          <w:p w14:paraId="4D5C57D3" w14:textId="77777777" w:rsidR="00876775" w:rsidRDefault="00876775" w:rsidP="0087677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Wyścigowa 7</w:t>
            </w:r>
          </w:p>
          <w:p w14:paraId="6AA20CBF" w14:textId="70D82952" w:rsidR="00876775" w:rsidRDefault="00876775" w:rsidP="0087677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  <w:p w14:paraId="65CFE615" w14:textId="77777777" w:rsidR="00876775" w:rsidRPr="00876775" w:rsidRDefault="00876775" w:rsidP="00876775">
            <w:pPr>
              <w:spacing w:before="80" w:after="40"/>
              <w:rPr>
                <w:rFonts w:ascii="Arial Narrow" w:hAnsi="Arial Narrow" w:cs="Arial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TZMO</w:t>
            </w:r>
            <w:r>
              <w:rPr>
                <w:rFonts w:ascii="Arial Narrow" w:hAnsi="Arial Narrow" w:cs="Arial"/>
                <w:i/>
                <w:iCs/>
                <w:sz w:val="22"/>
                <w:szCs w:val="22"/>
              </w:rPr>
              <w:t xml:space="preserve"> (Członek)</w:t>
            </w:r>
          </w:p>
          <w:p w14:paraId="73BAA6A4" w14:textId="77777777" w:rsidR="00876775" w:rsidRPr="00876775" w:rsidRDefault="00876775" w:rsidP="00876775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Żółkiewskiego </w:t>
            </w: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20/26 </w:t>
            </w:r>
          </w:p>
          <w:p w14:paraId="3511761E" w14:textId="5A97DAD0" w:rsidR="0044338E" w:rsidRPr="00876775" w:rsidRDefault="00876775" w:rsidP="008767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9ED2B7F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9 892.80 zł</w:t>
            </w:r>
          </w:p>
        </w:tc>
      </w:tr>
      <w:tr w:rsidR="0044338E" w:rsidRPr="00876775" w14:paraId="66B0039C" w14:textId="77777777" w:rsidTr="00876775">
        <w:tc>
          <w:tcPr>
            <w:tcW w:w="1276" w:type="dxa"/>
            <w:shd w:val="clear" w:color="auto" w:fill="auto"/>
            <w:vAlign w:val="center"/>
          </w:tcPr>
          <w:p w14:paraId="1D3F04A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A2F6E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4111" w:type="dxa"/>
            <w:shd w:val="clear" w:color="auto" w:fill="auto"/>
          </w:tcPr>
          <w:p w14:paraId="656EC2D0" w14:textId="77777777" w:rsidR="00876775" w:rsidRDefault="00876775" w:rsidP="0087677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Konsorcjum w składzie:</w:t>
            </w:r>
          </w:p>
          <w:p w14:paraId="6534956E" w14:textId="77777777" w:rsidR="00876775" w:rsidRDefault="00876775" w:rsidP="0087677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CitoNet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– Bydgoszcz Sp. z  o.o. </w:t>
            </w:r>
            <w:r w:rsidRPr="00876775">
              <w:rPr>
                <w:rFonts w:ascii="Arial Narrow" w:hAnsi="Arial Narrow" w:cs="Arial"/>
                <w:i/>
                <w:iCs/>
                <w:sz w:val="22"/>
                <w:szCs w:val="22"/>
              </w:rPr>
              <w:t>(</w:t>
            </w:r>
            <w:r>
              <w:rPr>
                <w:rFonts w:ascii="Arial Narrow" w:hAnsi="Arial Narrow" w:cs="Arial"/>
                <w:i/>
                <w:iCs/>
                <w:sz w:val="22"/>
                <w:szCs w:val="22"/>
              </w:rPr>
              <w:t>L</w:t>
            </w:r>
            <w:r w:rsidRPr="00876775">
              <w:rPr>
                <w:rFonts w:ascii="Arial Narrow" w:hAnsi="Arial Narrow" w:cs="Arial"/>
                <w:i/>
                <w:iCs/>
                <w:sz w:val="22"/>
                <w:szCs w:val="22"/>
              </w:rPr>
              <w:t>ider)</w:t>
            </w:r>
          </w:p>
          <w:p w14:paraId="2D557E12" w14:textId="77777777" w:rsidR="00876775" w:rsidRDefault="00876775" w:rsidP="0087677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Wyścigowa 7</w:t>
            </w:r>
          </w:p>
          <w:p w14:paraId="43D23B9A" w14:textId="775304C4" w:rsidR="00876775" w:rsidRDefault="00876775" w:rsidP="0087677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  <w:p w14:paraId="73454C39" w14:textId="77777777" w:rsidR="00876775" w:rsidRPr="00876775" w:rsidRDefault="00876775" w:rsidP="00876775">
            <w:pPr>
              <w:spacing w:before="80" w:after="40"/>
              <w:rPr>
                <w:rFonts w:ascii="Arial Narrow" w:hAnsi="Arial Narrow" w:cs="Arial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TZMO</w:t>
            </w:r>
            <w:r>
              <w:rPr>
                <w:rFonts w:ascii="Arial Narrow" w:hAnsi="Arial Narrow" w:cs="Arial"/>
                <w:i/>
                <w:iCs/>
                <w:sz w:val="22"/>
                <w:szCs w:val="22"/>
              </w:rPr>
              <w:t xml:space="preserve"> (Członek)</w:t>
            </w:r>
          </w:p>
          <w:p w14:paraId="448A1946" w14:textId="77777777" w:rsidR="00876775" w:rsidRPr="00876775" w:rsidRDefault="00876775" w:rsidP="00876775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Żółkiewskiego </w:t>
            </w: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20/26 </w:t>
            </w:r>
          </w:p>
          <w:p w14:paraId="3E7F5989" w14:textId="00F861EF" w:rsidR="0044338E" w:rsidRPr="00876775" w:rsidRDefault="00876775" w:rsidP="008767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69AAB72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24 486.84 zł</w:t>
            </w:r>
          </w:p>
        </w:tc>
      </w:tr>
      <w:tr w:rsidR="0044338E" w:rsidRPr="00876775" w14:paraId="01957CA9" w14:textId="77777777" w:rsidTr="00876775">
        <w:tc>
          <w:tcPr>
            <w:tcW w:w="1276" w:type="dxa"/>
            <w:shd w:val="clear" w:color="auto" w:fill="auto"/>
            <w:vAlign w:val="center"/>
          </w:tcPr>
          <w:p w14:paraId="098777A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05FE70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4111" w:type="dxa"/>
            <w:shd w:val="clear" w:color="auto" w:fill="auto"/>
          </w:tcPr>
          <w:p w14:paraId="59FECE13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SURG-TECH LEKI I KUCHARSKI  SPÓŁKA KOMANDYTOWA</w:t>
            </w:r>
          </w:p>
          <w:p w14:paraId="1F34A25F" w14:textId="0BB5894C" w:rsidR="0044338E" w:rsidRPr="00876775" w:rsidRDefault="00876775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Szafirowa</w:t>
            </w:r>
            <w:r w:rsidR="0044338E" w:rsidRPr="00876775">
              <w:rPr>
                <w:rFonts w:ascii="Arial Narrow" w:hAnsi="Arial Narrow" w:cs="Arial"/>
                <w:sz w:val="22"/>
                <w:szCs w:val="22"/>
              </w:rPr>
              <w:t xml:space="preserve"> 1 </w:t>
            </w:r>
          </w:p>
          <w:p w14:paraId="4145C677" w14:textId="66B03002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62-020  </w:t>
            </w:r>
            <w:r w:rsidR="00876775">
              <w:rPr>
                <w:rFonts w:ascii="Arial Narrow" w:hAnsi="Arial Narrow" w:cs="Arial"/>
                <w:sz w:val="22"/>
                <w:szCs w:val="22"/>
              </w:rPr>
              <w:t>Jasin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CDBA6A9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263 250.00 zł</w:t>
            </w:r>
          </w:p>
        </w:tc>
      </w:tr>
      <w:tr w:rsidR="0044338E" w:rsidRPr="00876775" w14:paraId="5E855A52" w14:textId="77777777" w:rsidTr="00876775">
        <w:tc>
          <w:tcPr>
            <w:tcW w:w="1276" w:type="dxa"/>
            <w:shd w:val="clear" w:color="auto" w:fill="auto"/>
            <w:vAlign w:val="center"/>
          </w:tcPr>
          <w:p w14:paraId="5EDC1C03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2B76E8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4111" w:type="dxa"/>
            <w:shd w:val="clear" w:color="auto" w:fill="auto"/>
          </w:tcPr>
          <w:p w14:paraId="477D8317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SURG-TECH LEKI I KUCHARSKI  SPÓŁKA KOMANDYTOWA</w:t>
            </w:r>
          </w:p>
          <w:p w14:paraId="726F0DF9" w14:textId="77777777" w:rsidR="00876775" w:rsidRPr="00876775" w:rsidRDefault="00876775" w:rsidP="00876775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Szafirowa</w:t>
            </w: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1 </w:t>
            </w:r>
          </w:p>
          <w:p w14:paraId="61B35C0B" w14:textId="2977EC97" w:rsidR="0044338E" w:rsidRPr="00876775" w:rsidRDefault="00876775" w:rsidP="008767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62-020  </w:t>
            </w:r>
            <w:r>
              <w:rPr>
                <w:rFonts w:ascii="Arial Narrow" w:hAnsi="Arial Narrow" w:cs="Arial"/>
                <w:sz w:val="22"/>
                <w:szCs w:val="22"/>
              </w:rPr>
              <w:t>Jasin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8DF0310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5 130.00 zł</w:t>
            </w:r>
          </w:p>
        </w:tc>
      </w:tr>
      <w:tr w:rsidR="0044338E" w:rsidRPr="00876775" w14:paraId="6F8EE7D8" w14:textId="77777777" w:rsidTr="00876775">
        <w:tc>
          <w:tcPr>
            <w:tcW w:w="1276" w:type="dxa"/>
            <w:shd w:val="clear" w:color="auto" w:fill="auto"/>
            <w:vAlign w:val="center"/>
          </w:tcPr>
          <w:p w14:paraId="3CE6F00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9225A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4111" w:type="dxa"/>
            <w:shd w:val="clear" w:color="auto" w:fill="auto"/>
          </w:tcPr>
          <w:p w14:paraId="3BBABECC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SURG-TECH LEKI I KUCHARSKI  SPÓŁKA KOMANDYTOWA</w:t>
            </w:r>
          </w:p>
          <w:p w14:paraId="639749DB" w14:textId="77777777" w:rsidR="00876775" w:rsidRPr="00876775" w:rsidRDefault="00876775" w:rsidP="00876775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Szafirowa</w:t>
            </w: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1 </w:t>
            </w:r>
          </w:p>
          <w:p w14:paraId="7284B707" w14:textId="3DF94F45" w:rsidR="0044338E" w:rsidRPr="00876775" w:rsidRDefault="00876775" w:rsidP="008767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62-020  </w:t>
            </w:r>
            <w:r>
              <w:rPr>
                <w:rFonts w:ascii="Arial Narrow" w:hAnsi="Arial Narrow" w:cs="Arial"/>
                <w:sz w:val="22"/>
                <w:szCs w:val="22"/>
              </w:rPr>
              <w:t>Jasin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86E6E6B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21 379.68 zł</w:t>
            </w:r>
          </w:p>
        </w:tc>
      </w:tr>
      <w:tr w:rsidR="0044338E" w:rsidRPr="00876775" w14:paraId="50E690CD" w14:textId="77777777" w:rsidTr="00876775">
        <w:tc>
          <w:tcPr>
            <w:tcW w:w="1276" w:type="dxa"/>
            <w:shd w:val="clear" w:color="auto" w:fill="auto"/>
            <w:vAlign w:val="center"/>
          </w:tcPr>
          <w:p w14:paraId="586135AA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549FB0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46</w:t>
            </w:r>
          </w:p>
        </w:tc>
        <w:tc>
          <w:tcPr>
            <w:tcW w:w="4111" w:type="dxa"/>
            <w:shd w:val="clear" w:color="auto" w:fill="auto"/>
          </w:tcPr>
          <w:p w14:paraId="5D7EF01D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SURG-TECH LEKI I KUCHARSKI  SPÓŁKA KOMANDYTOWA</w:t>
            </w:r>
          </w:p>
          <w:p w14:paraId="0AA345EB" w14:textId="77777777" w:rsidR="00876775" w:rsidRPr="00876775" w:rsidRDefault="00876775" w:rsidP="00876775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Szafirowa</w:t>
            </w: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1 </w:t>
            </w:r>
          </w:p>
          <w:p w14:paraId="2E250899" w14:textId="34BDF122" w:rsidR="0044338E" w:rsidRPr="00876775" w:rsidRDefault="00876775" w:rsidP="008767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62-020  </w:t>
            </w:r>
            <w:r>
              <w:rPr>
                <w:rFonts w:ascii="Arial Narrow" w:hAnsi="Arial Narrow" w:cs="Arial"/>
                <w:sz w:val="22"/>
                <w:szCs w:val="22"/>
              </w:rPr>
              <w:t>Jasin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DC7B138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34 430.40 zł</w:t>
            </w:r>
          </w:p>
        </w:tc>
      </w:tr>
      <w:tr w:rsidR="0044338E" w:rsidRPr="00876775" w14:paraId="3DE4C27F" w14:textId="77777777" w:rsidTr="00876775">
        <w:tc>
          <w:tcPr>
            <w:tcW w:w="1276" w:type="dxa"/>
            <w:shd w:val="clear" w:color="auto" w:fill="auto"/>
            <w:vAlign w:val="center"/>
          </w:tcPr>
          <w:p w14:paraId="384DF20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4B8D9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4111" w:type="dxa"/>
            <w:shd w:val="clear" w:color="auto" w:fill="auto"/>
          </w:tcPr>
          <w:p w14:paraId="6A832AB9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SURG-TECH LEKI I KUCHARSKI  SPÓŁKA KOMANDYTOWA</w:t>
            </w:r>
          </w:p>
          <w:p w14:paraId="0C8058E4" w14:textId="77777777" w:rsidR="00876775" w:rsidRPr="00876775" w:rsidRDefault="00876775" w:rsidP="00876775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Szafirowa</w:t>
            </w: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1 </w:t>
            </w:r>
          </w:p>
          <w:p w14:paraId="4FE8ED80" w14:textId="32DEE1FE" w:rsidR="0044338E" w:rsidRPr="00876775" w:rsidRDefault="00876775" w:rsidP="008767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62-020  </w:t>
            </w:r>
            <w:r>
              <w:rPr>
                <w:rFonts w:ascii="Arial Narrow" w:hAnsi="Arial Narrow" w:cs="Arial"/>
                <w:sz w:val="22"/>
                <w:szCs w:val="22"/>
              </w:rPr>
              <w:t>Jasin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5EC1B6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11 340.00 zł</w:t>
            </w:r>
          </w:p>
        </w:tc>
      </w:tr>
      <w:tr w:rsidR="0044338E" w:rsidRPr="00876775" w14:paraId="2F413A30" w14:textId="77777777" w:rsidTr="00876775">
        <w:tc>
          <w:tcPr>
            <w:tcW w:w="1276" w:type="dxa"/>
            <w:shd w:val="clear" w:color="auto" w:fill="auto"/>
            <w:vAlign w:val="center"/>
          </w:tcPr>
          <w:p w14:paraId="0C0647D3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FE1A4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51</w:t>
            </w:r>
          </w:p>
        </w:tc>
        <w:tc>
          <w:tcPr>
            <w:tcW w:w="4111" w:type="dxa"/>
            <w:shd w:val="clear" w:color="auto" w:fill="auto"/>
          </w:tcPr>
          <w:p w14:paraId="1A431194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SURG-TECH LEKI I KUCHARSKI  SPÓŁKA KOMANDYTOWA</w:t>
            </w:r>
          </w:p>
          <w:p w14:paraId="681CED0F" w14:textId="77777777" w:rsidR="00876775" w:rsidRPr="00876775" w:rsidRDefault="00876775" w:rsidP="00876775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Szafirowa</w:t>
            </w: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1 </w:t>
            </w:r>
          </w:p>
          <w:p w14:paraId="75C4AD89" w14:textId="38BF3AC2" w:rsidR="0044338E" w:rsidRPr="00876775" w:rsidRDefault="00876775" w:rsidP="008767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62-020  </w:t>
            </w:r>
            <w:r>
              <w:rPr>
                <w:rFonts w:ascii="Arial Narrow" w:hAnsi="Arial Narrow" w:cs="Arial"/>
                <w:sz w:val="22"/>
                <w:szCs w:val="22"/>
              </w:rPr>
              <w:t>Jasin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542659F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lastRenderedPageBreak/>
              <w:t>24 732.00 zł</w:t>
            </w:r>
          </w:p>
        </w:tc>
      </w:tr>
      <w:tr w:rsidR="0044338E" w:rsidRPr="00876775" w14:paraId="67AF14B9" w14:textId="77777777" w:rsidTr="00876775">
        <w:tc>
          <w:tcPr>
            <w:tcW w:w="1276" w:type="dxa"/>
            <w:shd w:val="clear" w:color="auto" w:fill="auto"/>
            <w:vAlign w:val="center"/>
          </w:tcPr>
          <w:p w14:paraId="74620A7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387EE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4111" w:type="dxa"/>
            <w:shd w:val="clear" w:color="auto" w:fill="auto"/>
          </w:tcPr>
          <w:p w14:paraId="426A2223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Alteris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Spółka Akcyjna</w:t>
            </w:r>
          </w:p>
          <w:p w14:paraId="7CAC8309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Ceglana 35 </w:t>
            </w:r>
          </w:p>
          <w:p w14:paraId="012BE6CF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40-514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C42547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4 363.20 zł</w:t>
            </w:r>
          </w:p>
        </w:tc>
      </w:tr>
      <w:tr w:rsidR="0044338E" w:rsidRPr="00876775" w14:paraId="0869B331" w14:textId="77777777" w:rsidTr="00876775">
        <w:tc>
          <w:tcPr>
            <w:tcW w:w="1276" w:type="dxa"/>
            <w:shd w:val="clear" w:color="auto" w:fill="auto"/>
            <w:vAlign w:val="center"/>
          </w:tcPr>
          <w:p w14:paraId="42BAEB1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D9A67A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4111" w:type="dxa"/>
            <w:shd w:val="clear" w:color="auto" w:fill="auto"/>
          </w:tcPr>
          <w:p w14:paraId="13D456FD" w14:textId="65416B19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Aesculap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76775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14:paraId="5419D205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7D9AE6CD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A953046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297.00 zł</w:t>
            </w:r>
          </w:p>
        </w:tc>
      </w:tr>
      <w:tr w:rsidR="0044338E" w:rsidRPr="00876775" w14:paraId="4A32C9AD" w14:textId="77777777" w:rsidTr="00876775">
        <w:tc>
          <w:tcPr>
            <w:tcW w:w="1276" w:type="dxa"/>
            <w:shd w:val="clear" w:color="auto" w:fill="auto"/>
            <w:vAlign w:val="center"/>
          </w:tcPr>
          <w:p w14:paraId="5A0C1665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C4185B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4111" w:type="dxa"/>
            <w:shd w:val="clear" w:color="auto" w:fill="auto"/>
          </w:tcPr>
          <w:p w14:paraId="29E7119C" w14:textId="26F68056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Optotech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76775">
              <w:rPr>
                <w:rFonts w:ascii="Arial Narrow" w:hAnsi="Arial Narrow" w:cs="Arial"/>
                <w:sz w:val="22"/>
                <w:szCs w:val="22"/>
              </w:rPr>
              <w:t>Sp.  z o.o. Sp. k</w:t>
            </w:r>
          </w:p>
          <w:p w14:paraId="209B4A24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Wimmera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67E </w:t>
            </w:r>
          </w:p>
          <w:p w14:paraId="007810F6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92F6498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3 996.00 zł</w:t>
            </w:r>
          </w:p>
        </w:tc>
      </w:tr>
      <w:tr w:rsidR="0044338E" w:rsidRPr="00876775" w14:paraId="3680E16B" w14:textId="77777777" w:rsidTr="00876775">
        <w:tc>
          <w:tcPr>
            <w:tcW w:w="1276" w:type="dxa"/>
            <w:shd w:val="clear" w:color="auto" w:fill="auto"/>
            <w:vAlign w:val="center"/>
          </w:tcPr>
          <w:p w14:paraId="196FC88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6BC62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1" w:type="dxa"/>
            <w:shd w:val="clear" w:color="auto" w:fill="auto"/>
          </w:tcPr>
          <w:p w14:paraId="719D45A4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BOWA International Sp. z o.o. Sp.k.</w:t>
            </w:r>
          </w:p>
          <w:p w14:paraId="39859A71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Złotkowo, ul. Obornicka 10 </w:t>
            </w:r>
          </w:p>
          <w:p w14:paraId="5582B040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62-002 Suchy Las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1B060DE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124 844.22 zł</w:t>
            </w:r>
          </w:p>
        </w:tc>
      </w:tr>
      <w:tr w:rsidR="0044338E" w:rsidRPr="00876775" w14:paraId="20CB8A7F" w14:textId="77777777" w:rsidTr="00876775">
        <w:tc>
          <w:tcPr>
            <w:tcW w:w="1276" w:type="dxa"/>
            <w:shd w:val="clear" w:color="auto" w:fill="auto"/>
            <w:vAlign w:val="center"/>
          </w:tcPr>
          <w:p w14:paraId="0954854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892872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1" w:type="dxa"/>
            <w:shd w:val="clear" w:color="auto" w:fill="auto"/>
          </w:tcPr>
          <w:p w14:paraId="4AE14D5E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BERYL MED POLAND Sp. z o. o.</w:t>
            </w:r>
          </w:p>
          <w:p w14:paraId="4061F294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Rtm. Witolda Pileckiego 59/151 </w:t>
            </w:r>
          </w:p>
          <w:p w14:paraId="08A3F308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4AF368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19 440.00 zł</w:t>
            </w:r>
          </w:p>
        </w:tc>
      </w:tr>
      <w:tr w:rsidR="0044338E" w:rsidRPr="00876775" w14:paraId="7FD88263" w14:textId="77777777" w:rsidTr="00876775">
        <w:tc>
          <w:tcPr>
            <w:tcW w:w="1276" w:type="dxa"/>
            <w:shd w:val="clear" w:color="auto" w:fill="auto"/>
            <w:vAlign w:val="center"/>
          </w:tcPr>
          <w:p w14:paraId="3B8CFF7B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31E74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14:paraId="34816CB9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BERYL MED POLAND Sp. z o. o.</w:t>
            </w:r>
          </w:p>
          <w:p w14:paraId="6434D351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Rtm. Witolda Pileckiego 59/151 </w:t>
            </w:r>
          </w:p>
          <w:p w14:paraId="599BA9A9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3C88D10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8 467.20 zł</w:t>
            </w:r>
          </w:p>
        </w:tc>
      </w:tr>
      <w:tr w:rsidR="0044338E" w:rsidRPr="00876775" w14:paraId="54636C1C" w14:textId="77777777" w:rsidTr="00876775">
        <w:tc>
          <w:tcPr>
            <w:tcW w:w="1276" w:type="dxa"/>
            <w:shd w:val="clear" w:color="auto" w:fill="auto"/>
            <w:vAlign w:val="center"/>
          </w:tcPr>
          <w:p w14:paraId="300F1F8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3958C8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111" w:type="dxa"/>
            <w:shd w:val="clear" w:color="auto" w:fill="auto"/>
          </w:tcPr>
          <w:p w14:paraId="660FC938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BERYL MED POLAND Sp. z o. o.</w:t>
            </w:r>
          </w:p>
          <w:p w14:paraId="06A75E03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Rtm. Witolda Pileckiego 59/151 </w:t>
            </w:r>
          </w:p>
          <w:p w14:paraId="5DCE4572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D4B14A2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11 838.96 zł</w:t>
            </w:r>
          </w:p>
        </w:tc>
      </w:tr>
      <w:tr w:rsidR="0044338E" w:rsidRPr="00876775" w14:paraId="2AB9EE50" w14:textId="77777777" w:rsidTr="00876775">
        <w:tc>
          <w:tcPr>
            <w:tcW w:w="1276" w:type="dxa"/>
            <w:shd w:val="clear" w:color="auto" w:fill="auto"/>
            <w:vAlign w:val="center"/>
          </w:tcPr>
          <w:p w14:paraId="05373F2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7F3C06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4111" w:type="dxa"/>
            <w:shd w:val="clear" w:color="auto" w:fill="auto"/>
          </w:tcPr>
          <w:p w14:paraId="332E7F22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BERYL MED POLAND Sp. z o. o.</w:t>
            </w:r>
          </w:p>
          <w:p w14:paraId="19D003BC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Rtm. Witolda Pileckiego 59/151 </w:t>
            </w:r>
          </w:p>
          <w:p w14:paraId="5C2C089B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052FCD3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44 679.60 zł</w:t>
            </w:r>
          </w:p>
        </w:tc>
      </w:tr>
      <w:tr w:rsidR="0044338E" w:rsidRPr="00876775" w14:paraId="65757C80" w14:textId="77777777" w:rsidTr="00876775">
        <w:tc>
          <w:tcPr>
            <w:tcW w:w="1276" w:type="dxa"/>
            <w:shd w:val="clear" w:color="auto" w:fill="auto"/>
            <w:vAlign w:val="center"/>
          </w:tcPr>
          <w:p w14:paraId="39F84DBA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CAAA2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4111" w:type="dxa"/>
            <w:shd w:val="clear" w:color="auto" w:fill="auto"/>
          </w:tcPr>
          <w:p w14:paraId="4AEF060B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BERYL MED POLAND Sp. z o. o.</w:t>
            </w:r>
          </w:p>
          <w:p w14:paraId="4EC7A657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Rtm. Witolda Pileckiego 59/151 </w:t>
            </w:r>
          </w:p>
          <w:p w14:paraId="5C454958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91BAAD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19 461.60 zł</w:t>
            </w:r>
          </w:p>
        </w:tc>
      </w:tr>
      <w:tr w:rsidR="0044338E" w:rsidRPr="00876775" w14:paraId="178CF500" w14:textId="77777777" w:rsidTr="00876775">
        <w:tc>
          <w:tcPr>
            <w:tcW w:w="1276" w:type="dxa"/>
            <w:shd w:val="clear" w:color="auto" w:fill="auto"/>
            <w:vAlign w:val="center"/>
          </w:tcPr>
          <w:p w14:paraId="67363382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62E97B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4111" w:type="dxa"/>
            <w:shd w:val="clear" w:color="auto" w:fill="auto"/>
          </w:tcPr>
          <w:p w14:paraId="5EA3D2B2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BERYL MED POLAND Sp. z o. o.</w:t>
            </w:r>
          </w:p>
          <w:p w14:paraId="4DD6EDA6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Rtm. Witolda Pileckiego 59/151 </w:t>
            </w:r>
          </w:p>
          <w:p w14:paraId="4967E43A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1AB66A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3 057.48 zł</w:t>
            </w:r>
          </w:p>
        </w:tc>
      </w:tr>
      <w:tr w:rsidR="0044338E" w:rsidRPr="00876775" w14:paraId="3490CBE6" w14:textId="77777777" w:rsidTr="00876775">
        <w:tc>
          <w:tcPr>
            <w:tcW w:w="1276" w:type="dxa"/>
            <w:shd w:val="clear" w:color="auto" w:fill="auto"/>
            <w:vAlign w:val="center"/>
          </w:tcPr>
          <w:p w14:paraId="159FB18E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6B630A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1" w:type="dxa"/>
            <w:shd w:val="clear" w:color="auto" w:fill="auto"/>
          </w:tcPr>
          <w:p w14:paraId="74C330ED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BERYL MED POLAND Sp. z o. o.</w:t>
            </w:r>
          </w:p>
          <w:p w14:paraId="7F38DA12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Rtm. Witolda Pileckiego 59/151 </w:t>
            </w:r>
          </w:p>
          <w:p w14:paraId="4312ECFC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81A508B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8 121.60 zł</w:t>
            </w:r>
          </w:p>
        </w:tc>
      </w:tr>
      <w:tr w:rsidR="0044338E" w:rsidRPr="00876775" w14:paraId="57A47769" w14:textId="77777777" w:rsidTr="00876775">
        <w:tc>
          <w:tcPr>
            <w:tcW w:w="1276" w:type="dxa"/>
            <w:shd w:val="clear" w:color="auto" w:fill="auto"/>
            <w:vAlign w:val="center"/>
          </w:tcPr>
          <w:p w14:paraId="31EB0382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F25A9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4111" w:type="dxa"/>
            <w:shd w:val="clear" w:color="auto" w:fill="auto"/>
          </w:tcPr>
          <w:p w14:paraId="2F8AD7FB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BERYL MED POLAND Sp. z o. o.</w:t>
            </w:r>
          </w:p>
          <w:p w14:paraId="7C8C92B2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Rtm. Witolda Pileckiego 59/151 </w:t>
            </w:r>
          </w:p>
          <w:p w14:paraId="37E4A0B0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8F55AA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8 283.60 zł</w:t>
            </w:r>
          </w:p>
        </w:tc>
      </w:tr>
      <w:tr w:rsidR="0044338E" w:rsidRPr="00876775" w14:paraId="57A1E826" w14:textId="77777777" w:rsidTr="00876775">
        <w:tc>
          <w:tcPr>
            <w:tcW w:w="1276" w:type="dxa"/>
            <w:shd w:val="clear" w:color="auto" w:fill="auto"/>
            <w:vAlign w:val="center"/>
          </w:tcPr>
          <w:p w14:paraId="5B85EBCE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B436E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0BABC398" w14:textId="3797FD0C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94F2F">
              <w:rPr>
                <w:rFonts w:ascii="Arial Narrow" w:hAnsi="Arial Narrow" w:cs="Arial"/>
                <w:sz w:val="22"/>
                <w:szCs w:val="22"/>
              </w:rPr>
              <w:t>Sp. z o.o. Sp. k</w:t>
            </w:r>
          </w:p>
          <w:p w14:paraId="577B591C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32167E89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4010ECF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34 948.80 zł</w:t>
            </w:r>
          </w:p>
        </w:tc>
      </w:tr>
      <w:tr w:rsidR="0044338E" w:rsidRPr="00876775" w14:paraId="3BF2E5B1" w14:textId="77777777" w:rsidTr="00876775">
        <w:tc>
          <w:tcPr>
            <w:tcW w:w="1276" w:type="dxa"/>
            <w:shd w:val="clear" w:color="auto" w:fill="auto"/>
            <w:vAlign w:val="center"/>
          </w:tcPr>
          <w:p w14:paraId="7953E88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0D2E89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4BBEF1FF" w14:textId="221D3563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94F2F">
              <w:rPr>
                <w:rFonts w:ascii="Arial Narrow" w:hAnsi="Arial Narrow" w:cs="Arial"/>
                <w:sz w:val="22"/>
                <w:szCs w:val="22"/>
              </w:rPr>
              <w:t>Sp. z o.o. Sp. k</w:t>
            </w:r>
          </w:p>
          <w:p w14:paraId="77568E43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4E9C9D3F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9494BEE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45 824.40 zł</w:t>
            </w:r>
          </w:p>
        </w:tc>
      </w:tr>
      <w:tr w:rsidR="0044338E" w:rsidRPr="00876775" w14:paraId="3FBA016D" w14:textId="77777777" w:rsidTr="00876775">
        <w:tc>
          <w:tcPr>
            <w:tcW w:w="1276" w:type="dxa"/>
            <w:shd w:val="clear" w:color="auto" w:fill="auto"/>
            <w:vAlign w:val="center"/>
          </w:tcPr>
          <w:p w14:paraId="70629748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lastRenderedPageBreak/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529926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28CA012D" w14:textId="6FD75376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94F2F">
              <w:rPr>
                <w:rFonts w:ascii="Arial Narrow" w:hAnsi="Arial Narrow" w:cs="Arial"/>
                <w:sz w:val="22"/>
                <w:szCs w:val="22"/>
              </w:rPr>
              <w:t>Sp. z o.o. Sp. k</w:t>
            </w:r>
          </w:p>
          <w:p w14:paraId="689BE1EE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3F374559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66C31A9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6 537.24 zł</w:t>
            </w:r>
          </w:p>
        </w:tc>
      </w:tr>
      <w:tr w:rsidR="0044338E" w:rsidRPr="00876775" w14:paraId="5850D0B0" w14:textId="77777777" w:rsidTr="00876775">
        <w:tc>
          <w:tcPr>
            <w:tcW w:w="1276" w:type="dxa"/>
            <w:shd w:val="clear" w:color="auto" w:fill="auto"/>
            <w:vAlign w:val="center"/>
          </w:tcPr>
          <w:p w14:paraId="5DD5950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C4077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14:paraId="2C60123D" w14:textId="34926FCF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94F2F">
              <w:rPr>
                <w:rFonts w:ascii="Arial Narrow" w:hAnsi="Arial Narrow" w:cs="Arial"/>
                <w:sz w:val="22"/>
                <w:szCs w:val="22"/>
              </w:rPr>
              <w:t>Sp. z o.o. Sp. k</w:t>
            </w:r>
          </w:p>
          <w:p w14:paraId="7CA8811A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676DC591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941471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13 932.00 zł</w:t>
            </w:r>
          </w:p>
        </w:tc>
      </w:tr>
      <w:tr w:rsidR="0044338E" w:rsidRPr="00876775" w14:paraId="4A96B261" w14:textId="77777777" w:rsidTr="00876775">
        <w:tc>
          <w:tcPr>
            <w:tcW w:w="1276" w:type="dxa"/>
            <w:shd w:val="clear" w:color="auto" w:fill="auto"/>
            <w:vAlign w:val="center"/>
          </w:tcPr>
          <w:p w14:paraId="2F62C4AF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2031C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1" w:type="dxa"/>
            <w:shd w:val="clear" w:color="auto" w:fill="auto"/>
          </w:tcPr>
          <w:p w14:paraId="1D21C48F" w14:textId="30EA9C78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94F2F">
              <w:rPr>
                <w:rFonts w:ascii="Arial Narrow" w:hAnsi="Arial Narrow" w:cs="Arial"/>
                <w:sz w:val="22"/>
                <w:szCs w:val="22"/>
              </w:rPr>
              <w:t>Sp. z o.o. Sp. k</w:t>
            </w:r>
          </w:p>
          <w:p w14:paraId="337E56C6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10D3C5F2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75D8A7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91.80 zł</w:t>
            </w:r>
          </w:p>
        </w:tc>
      </w:tr>
      <w:tr w:rsidR="0044338E" w:rsidRPr="00876775" w14:paraId="4BDF24A6" w14:textId="77777777" w:rsidTr="00876775">
        <w:tc>
          <w:tcPr>
            <w:tcW w:w="1276" w:type="dxa"/>
            <w:shd w:val="clear" w:color="auto" w:fill="auto"/>
            <w:vAlign w:val="center"/>
          </w:tcPr>
          <w:p w14:paraId="12460C55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53CB3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1" w:type="dxa"/>
            <w:shd w:val="clear" w:color="auto" w:fill="auto"/>
          </w:tcPr>
          <w:p w14:paraId="3DA872AC" w14:textId="0A1013D8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94F2F">
              <w:rPr>
                <w:rFonts w:ascii="Arial Narrow" w:hAnsi="Arial Narrow" w:cs="Arial"/>
                <w:sz w:val="22"/>
                <w:szCs w:val="22"/>
              </w:rPr>
              <w:t>Sp. z o.o. Sp. k</w:t>
            </w:r>
          </w:p>
          <w:p w14:paraId="0243FAF8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04FF9E57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D6A2375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30 240.00 zł</w:t>
            </w:r>
          </w:p>
        </w:tc>
      </w:tr>
      <w:tr w:rsidR="0044338E" w:rsidRPr="00876775" w14:paraId="0EC4C26C" w14:textId="77777777" w:rsidTr="00876775">
        <w:tc>
          <w:tcPr>
            <w:tcW w:w="1276" w:type="dxa"/>
            <w:shd w:val="clear" w:color="auto" w:fill="auto"/>
            <w:vAlign w:val="center"/>
          </w:tcPr>
          <w:p w14:paraId="4A8DC71A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1BFF45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1" w:type="dxa"/>
            <w:shd w:val="clear" w:color="auto" w:fill="auto"/>
          </w:tcPr>
          <w:p w14:paraId="191CD734" w14:textId="1EC1964F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94F2F">
              <w:rPr>
                <w:rFonts w:ascii="Arial Narrow" w:hAnsi="Arial Narrow" w:cs="Arial"/>
                <w:sz w:val="22"/>
                <w:szCs w:val="22"/>
              </w:rPr>
              <w:t>Sp. z o.o. Sp. k</w:t>
            </w:r>
          </w:p>
          <w:p w14:paraId="0278B744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6C1B6938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2A0680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999.00 zł</w:t>
            </w:r>
          </w:p>
        </w:tc>
      </w:tr>
      <w:tr w:rsidR="0044338E" w:rsidRPr="00876775" w14:paraId="7E79D22E" w14:textId="77777777" w:rsidTr="00876775">
        <w:tc>
          <w:tcPr>
            <w:tcW w:w="1276" w:type="dxa"/>
            <w:shd w:val="clear" w:color="auto" w:fill="auto"/>
            <w:vAlign w:val="center"/>
          </w:tcPr>
          <w:p w14:paraId="2D635AEA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A386E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377AC866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BALTON Sp. z o.o.</w:t>
            </w:r>
          </w:p>
          <w:p w14:paraId="7C66B649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Nowy Świat 7/14 </w:t>
            </w:r>
          </w:p>
          <w:p w14:paraId="0B6C086E" w14:textId="03B02134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</w:t>
            </w:r>
            <w:r w:rsidR="00594F2F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876775">
              <w:rPr>
                <w:rFonts w:ascii="Arial Narrow" w:hAnsi="Arial Narrow" w:cs="Arial"/>
                <w:sz w:val="22"/>
                <w:szCs w:val="22"/>
              </w:rPr>
              <w:t>496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A8C2BD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53 460.00 zł</w:t>
            </w:r>
          </w:p>
        </w:tc>
      </w:tr>
      <w:tr w:rsidR="0044338E" w:rsidRPr="00876775" w14:paraId="64FC2D98" w14:textId="77777777" w:rsidTr="00876775">
        <w:tc>
          <w:tcPr>
            <w:tcW w:w="1276" w:type="dxa"/>
            <w:shd w:val="clear" w:color="auto" w:fill="auto"/>
            <w:vAlign w:val="center"/>
          </w:tcPr>
          <w:p w14:paraId="22812613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9E680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4111" w:type="dxa"/>
            <w:shd w:val="clear" w:color="auto" w:fill="auto"/>
          </w:tcPr>
          <w:p w14:paraId="0B093560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BALTON Sp. z o.o.</w:t>
            </w:r>
          </w:p>
          <w:p w14:paraId="7B516822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Nowy Świat 7/14 </w:t>
            </w:r>
          </w:p>
          <w:p w14:paraId="7D14CC65" w14:textId="16F68CD4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</w:t>
            </w:r>
            <w:r w:rsidR="00594F2F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876775">
              <w:rPr>
                <w:rFonts w:ascii="Arial Narrow" w:hAnsi="Arial Narrow" w:cs="Arial"/>
                <w:sz w:val="22"/>
                <w:szCs w:val="22"/>
              </w:rPr>
              <w:t>496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1F23C33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32 670.00 zł</w:t>
            </w:r>
          </w:p>
        </w:tc>
      </w:tr>
      <w:tr w:rsidR="0044338E" w:rsidRPr="00876775" w14:paraId="2317A677" w14:textId="77777777" w:rsidTr="00876775">
        <w:tc>
          <w:tcPr>
            <w:tcW w:w="1276" w:type="dxa"/>
            <w:shd w:val="clear" w:color="auto" w:fill="auto"/>
            <w:vAlign w:val="center"/>
          </w:tcPr>
          <w:p w14:paraId="396DFB7B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5580AA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4111" w:type="dxa"/>
            <w:shd w:val="clear" w:color="auto" w:fill="auto"/>
          </w:tcPr>
          <w:p w14:paraId="2A35D193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6DB5C9BE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Przasnyska 6B </w:t>
            </w:r>
          </w:p>
          <w:p w14:paraId="720979F4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0987043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23 819.40 zł</w:t>
            </w:r>
          </w:p>
        </w:tc>
      </w:tr>
      <w:tr w:rsidR="0044338E" w:rsidRPr="00876775" w14:paraId="7C9F1891" w14:textId="77777777" w:rsidTr="00876775">
        <w:tc>
          <w:tcPr>
            <w:tcW w:w="1276" w:type="dxa"/>
            <w:shd w:val="clear" w:color="auto" w:fill="auto"/>
            <w:vAlign w:val="center"/>
          </w:tcPr>
          <w:p w14:paraId="5D59DAE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2FA82F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4111" w:type="dxa"/>
            <w:shd w:val="clear" w:color="auto" w:fill="auto"/>
          </w:tcPr>
          <w:p w14:paraId="4E53EBDD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048C607F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Przasnyska 6B </w:t>
            </w:r>
          </w:p>
          <w:p w14:paraId="185E8822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D99495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26 913.60 zł</w:t>
            </w:r>
          </w:p>
        </w:tc>
      </w:tr>
      <w:tr w:rsidR="0044338E" w:rsidRPr="00876775" w14:paraId="7A14B728" w14:textId="77777777" w:rsidTr="00876775">
        <w:tc>
          <w:tcPr>
            <w:tcW w:w="1276" w:type="dxa"/>
            <w:shd w:val="clear" w:color="auto" w:fill="auto"/>
            <w:vAlign w:val="center"/>
          </w:tcPr>
          <w:p w14:paraId="7E7E7905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F5A8E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4111" w:type="dxa"/>
            <w:shd w:val="clear" w:color="auto" w:fill="auto"/>
          </w:tcPr>
          <w:p w14:paraId="6F5CA783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0933C62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Przasnyska 6B </w:t>
            </w:r>
          </w:p>
          <w:p w14:paraId="3B8055BE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5662135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17 148.24 zł</w:t>
            </w:r>
          </w:p>
        </w:tc>
      </w:tr>
      <w:tr w:rsidR="0044338E" w:rsidRPr="00876775" w14:paraId="6E25F728" w14:textId="77777777" w:rsidTr="00876775">
        <w:tc>
          <w:tcPr>
            <w:tcW w:w="1276" w:type="dxa"/>
            <w:shd w:val="clear" w:color="auto" w:fill="auto"/>
            <w:vAlign w:val="center"/>
          </w:tcPr>
          <w:p w14:paraId="07C36F9F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9DE46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52</w:t>
            </w:r>
          </w:p>
        </w:tc>
        <w:tc>
          <w:tcPr>
            <w:tcW w:w="4111" w:type="dxa"/>
            <w:shd w:val="clear" w:color="auto" w:fill="auto"/>
          </w:tcPr>
          <w:p w14:paraId="1751163F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Inomed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1CCF310D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Bursztynowa 4/D1 </w:t>
            </w:r>
          </w:p>
          <w:p w14:paraId="5399821C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83-021 Rokitnica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321437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871 700.40 zł</w:t>
            </w:r>
          </w:p>
        </w:tc>
      </w:tr>
      <w:tr w:rsidR="0044338E" w:rsidRPr="00876775" w14:paraId="676B7BFB" w14:textId="77777777" w:rsidTr="00876775">
        <w:tc>
          <w:tcPr>
            <w:tcW w:w="1276" w:type="dxa"/>
            <w:shd w:val="clear" w:color="auto" w:fill="auto"/>
            <w:vAlign w:val="center"/>
          </w:tcPr>
          <w:p w14:paraId="4187ABF2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DC4AD8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7A2FF178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1C4F80DB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310F1991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B549882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14 580.00 zł</w:t>
            </w:r>
          </w:p>
        </w:tc>
      </w:tr>
      <w:tr w:rsidR="0044338E" w:rsidRPr="00876775" w14:paraId="714774A1" w14:textId="77777777" w:rsidTr="00876775">
        <w:tc>
          <w:tcPr>
            <w:tcW w:w="1276" w:type="dxa"/>
            <w:shd w:val="clear" w:color="auto" w:fill="auto"/>
            <w:vAlign w:val="center"/>
          </w:tcPr>
          <w:p w14:paraId="21803456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648D26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1" w:type="dxa"/>
            <w:shd w:val="clear" w:color="auto" w:fill="auto"/>
          </w:tcPr>
          <w:p w14:paraId="0287D6B5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30448072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4F007314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F4B92B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97.20 zł</w:t>
            </w:r>
          </w:p>
        </w:tc>
      </w:tr>
      <w:tr w:rsidR="0044338E" w:rsidRPr="00876775" w14:paraId="21EC1569" w14:textId="77777777" w:rsidTr="00876775">
        <w:tc>
          <w:tcPr>
            <w:tcW w:w="1276" w:type="dxa"/>
            <w:shd w:val="clear" w:color="auto" w:fill="auto"/>
            <w:vAlign w:val="center"/>
          </w:tcPr>
          <w:p w14:paraId="5D5226A5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A15FF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14:paraId="50EC0A6E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0A590D88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1568DFA5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3586A1F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17 820.00 zł</w:t>
            </w:r>
          </w:p>
        </w:tc>
      </w:tr>
      <w:tr w:rsidR="0044338E" w:rsidRPr="00876775" w14:paraId="26A967B2" w14:textId="77777777" w:rsidTr="00876775">
        <w:tc>
          <w:tcPr>
            <w:tcW w:w="1276" w:type="dxa"/>
            <w:shd w:val="clear" w:color="auto" w:fill="auto"/>
            <w:vAlign w:val="center"/>
          </w:tcPr>
          <w:p w14:paraId="78FE113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E77466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1" w:type="dxa"/>
            <w:shd w:val="clear" w:color="auto" w:fill="auto"/>
          </w:tcPr>
          <w:p w14:paraId="5B694BFD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71950811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Strefowa 22 </w:t>
            </w:r>
          </w:p>
          <w:p w14:paraId="7D63683C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9A2D3EF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lastRenderedPageBreak/>
              <w:t>1 792.80 zł</w:t>
            </w:r>
          </w:p>
        </w:tc>
      </w:tr>
      <w:tr w:rsidR="0044338E" w:rsidRPr="00876775" w14:paraId="774E57A2" w14:textId="77777777" w:rsidTr="00876775">
        <w:tc>
          <w:tcPr>
            <w:tcW w:w="1276" w:type="dxa"/>
            <w:shd w:val="clear" w:color="auto" w:fill="auto"/>
            <w:vAlign w:val="center"/>
          </w:tcPr>
          <w:p w14:paraId="4BFBD268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C3C935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4111" w:type="dxa"/>
            <w:shd w:val="clear" w:color="auto" w:fill="auto"/>
          </w:tcPr>
          <w:p w14:paraId="700ABF88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6762B6F8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51123DF5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3DFAF2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38 610.00 zł</w:t>
            </w:r>
          </w:p>
        </w:tc>
      </w:tr>
      <w:tr w:rsidR="0044338E" w:rsidRPr="00876775" w14:paraId="1B8D0DFE" w14:textId="77777777" w:rsidTr="00876775">
        <w:tc>
          <w:tcPr>
            <w:tcW w:w="1276" w:type="dxa"/>
            <w:shd w:val="clear" w:color="auto" w:fill="auto"/>
            <w:vAlign w:val="center"/>
          </w:tcPr>
          <w:p w14:paraId="1384C91B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23CFF9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41</w:t>
            </w:r>
          </w:p>
        </w:tc>
        <w:tc>
          <w:tcPr>
            <w:tcW w:w="4111" w:type="dxa"/>
            <w:shd w:val="clear" w:color="auto" w:fill="auto"/>
          </w:tcPr>
          <w:p w14:paraId="40EE6204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14331623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06E4F8A9" w14:textId="0B8558B1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594F2F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876775">
              <w:rPr>
                <w:rFonts w:ascii="Arial Narrow" w:hAnsi="Arial Narrow" w:cs="Arial"/>
                <w:sz w:val="22"/>
                <w:szCs w:val="22"/>
              </w:rPr>
              <w:t>135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9242AD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156 006.00 zł</w:t>
            </w:r>
          </w:p>
        </w:tc>
      </w:tr>
      <w:tr w:rsidR="0044338E" w:rsidRPr="00876775" w14:paraId="4D9D748A" w14:textId="77777777" w:rsidTr="00876775">
        <w:tc>
          <w:tcPr>
            <w:tcW w:w="1276" w:type="dxa"/>
            <w:shd w:val="clear" w:color="auto" w:fill="auto"/>
            <w:vAlign w:val="center"/>
          </w:tcPr>
          <w:p w14:paraId="0D5E9B79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7F2E6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4111" w:type="dxa"/>
            <w:shd w:val="clear" w:color="auto" w:fill="auto"/>
          </w:tcPr>
          <w:p w14:paraId="0723D6CD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Dickinson Polska Sp. z o.o.</w:t>
            </w:r>
          </w:p>
          <w:p w14:paraId="04F41E7D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Osmańska 14 </w:t>
            </w:r>
          </w:p>
          <w:p w14:paraId="2442603D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172D68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180 522.00 zł</w:t>
            </w:r>
          </w:p>
        </w:tc>
      </w:tr>
      <w:tr w:rsidR="0044338E" w:rsidRPr="00876775" w14:paraId="7449F016" w14:textId="77777777" w:rsidTr="00876775">
        <w:tc>
          <w:tcPr>
            <w:tcW w:w="1276" w:type="dxa"/>
            <w:shd w:val="clear" w:color="auto" w:fill="auto"/>
            <w:vAlign w:val="center"/>
          </w:tcPr>
          <w:p w14:paraId="2C8CB2C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B2656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111" w:type="dxa"/>
            <w:shd w:val="clear" w:color="auto" w:fill="auto"/>
          </w:tcPr>
          <w:p w14:paraId="52E8678C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Dickinson Polska Sp. z o.o.</w:t>
            </w:r>
          </w:p>
          <w:p w14:paraId="38D944DF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Osmańska 14 </w:t>
            </w:r>
          </w:p>
          <w:p w14:paraId="0233DEC8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F641E0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201 420.00 zł</w:t>
            </w:r>
          </w:p>
        </w:tc>
      </w:tr>
      <w:tr w:rsidR="0044338E" w:rsidRPr="00876775" w14:paraId="1F9D0401" w14:textId="77777777" w:rsidTr="00876775">
        <w:tc>
          <w:tcPr>
            <w:tcW w:w="1276" w:type="dxa"/>
            <w:shd w:val="clear" w:color="auto" w:fill="auto"/>
            <w:vAlign w:val="center"/>
          </w:tcPr>
          <w:p w14:paraId="538C784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EFE2A3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14:paraId="63D657B0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NTM-MED S.C.</w:t>
            </w:r>
          </w:p>
          <w:p w14:paraId="30EED7ED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Wyszyńskiego 154 B/1 </w:t>
            </w:r>
          </w:p>
          <w:p w14:paraId="55DE6288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66-400 Gorzów Wielkopolski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F76E78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8 074.08 zł</w:t>
            </w:r>
          </w:p>
        </w:tc>
      </w:tr>
      <w:tr w:rsidR="0044338E" w:rsidRPr="00876775" w14:paraId="28260FB8" w14:textId="77777777" w:rsidTr="00876775">
        <w:tc>
          <w:tcPr>
            <w:tcW w:w="1276" w:type="dxa"/>
            <w:shd w:val="clear" w:color="auto" w:fill="auto"/>
            <w:vAlign w:val="center"/>
          </w:tcPr>
          <w:p w14:paraId="65AF6BA9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C20F4F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1" w:type="dxa"/>
            <w:shd w:val="clear" w:color="auto" w:fill="auto"/>
          </w:tcPr>
          <w:p w14:paraId="50D2062A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4436981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49333116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BEEEDD0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54 432.00 zł</w:t>
            </w:r>
          </w:p>
        </w:tc>
      </w:tr>
      <w:tr w:rsidR="0044338E" w:rsidRPr="00876775" w14:paraId="22F20FEE" w14:textId="77777777" w:rsidTr="00876775">
        <w:tc>
          <w:tcPr>
            <w:tcW w:w="1276" w:type="dxa"/>
            <w:shd w:val="clear" w:color="auto" w:fill="auto"/>
            <w:vAlign w:val="center"/>
          </w:tcPr>
          <w:p w14:paraId="5735C070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24642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111" w:type="dxa"/>
            <w:shd w:val="clear" w:color="auto" w:fill="auto"/>
          </w:tcPr>
          <w:p w14:paraId="4323E3DF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52E9AD77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69B084B2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3DF9208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856 720.80 zł</w:t>
            </w:r>
          </w:p>
        </w:tc>
      </w:tr>
      <w:tr w:rsidR="0044338E" w:rsidRPr="00876775" w14:paraId="53F87239" w14:textId="77777777" w:rsidTr="00876775">
        <w:tc>
          <w:tcPr>
            <w:tcW w:w="1276" w:type="dxa"/>
            <w:shd w:val="clear" w:color="auto" w:fill="auto"/>
            <w:vAlign w:val="center"/>
          </w:tcPr>
          <w:p w14:paraId="3B59DAD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2CC7CB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14:paraId="2DF962E1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53532B0E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8A78AD8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E865F08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52 920.00 zł</w:t>
            </w:r>
          </w:p>
        </w:tc>
      </w:tr>
      <w:tr w:rsidR="0044338E" w:rsidRPr="00876775" w14:paraId="68B09CBD" w14:textId="77777777" w:rsidTr="00876775">
        <w:tc>
          <w:tcPr>
            <w:tcW w:w="1276" w:type="dxa"/>
            <w:shd w:val="clear" w:color="auto" w:fill="auto"/>
            <w:vAlign w:val="center"/>
          </w:tcPr>
          <w:p w14:paraId="7D42D702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3F73E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4111" w:type="dxa"/>
            <w:shd w:val="clear" w:color="auto" w:fill="auto"/>
          </w:tcPr>
          <w:p w14:paraId="054ED285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BEEEB1E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57BEBD95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B7BD53F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35 683.20 zł</w:t>
            </w:r>
          </w:p>
        </w:tc>
      </w:tr>
      <w:tr w:rsidR="0044338E" w:rsidRPr="00876775" w14:paraId="782D910A" w14:textId="77777777" w:rsidTr="00876775">
        <w:tc>
          <w:tcPr>
            <w:tcW w:w="1276" w:type="dxa"/>
            <w:shd w:val="clear" w:color="auto" w:fill="auto"/>
            <w:vAlign w:val="center"/>
          </w:tcPr>
          <w:p w14:paraId="5A79EA1B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16F9C9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4111" w:type="dxa"/>
            <w:shd w:val="clear" w:color="auto" w:fill="auto"/>
          </w:tcPr>
          <w:p w14:paraId="16793DAF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44015C0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698F42E9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806CE85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201 312.00 zł</w:t>
            </w:r>
          </w:p>
        </w:tc>
      </w:tr>
      <w:tr w:rsidR="0044338E" w:rsidRPr="00876775" w14:paraId="3E2B8C0D" w14:textId="77777777" w:rsidTr="00876775">
        <w:tc>
          <w:tcPr>
            <w:tcW w:w="1276" w:type="dxa"/>
            <w:shd w:val="clear" w:color="auto" w:fill="auto"/>
            <w:vAlign w:val="center"/>
          </w:tcPr>
          <w:p w14:paraId="07222CD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1EDF7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4111" w:type="dxa"/>
            <w:shd w:val="clear" w:color="auto" w:fill="auto"/>
          </w:tcPr>
          <w:p w14:paraId="4C709EC4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787B5AC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4C51539C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701767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47 584.80 zł</w:t>
            </w:r>
          </w:p>
        </w:tc>
      </w:tr>
      <w:tr w:rsidR="0044338E" w:rsidRPr="00876775" w14:paraId="4958D713" w14:textId="77777777" w:rsidTr="00876775">
        <w:tc>
          <w:tcPr>
            <w:tcW w:w="1276" w:type="dxa"/>
            <w:shd w:val="clear" w:color="auto" w:fill="auto"/>
            <w:vAlign w:val="center"/>
          </w:tcPr>
          <w:p w14:paraId="27A8A51E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D333F0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4111" w:type="dxa"/>
            <w:shd w:val="clear" w:color="auto" w:fill="auto"/>
          </w:tcPr>
          <w:p w14:paraId="407C2EF7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7229D15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5F1294A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FC9BCB3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152 928.00 zł</w:t>
            </w:r>
          </w:p>
        </w:tc>
      </w:tr>
      <w:tr w:rsidR="0044338E" w:rsidRPr="00876775" w14:paraId="7D3CD7C2" w14:textId="77777777" w:rsidTr="00876775">
        <w:tc>
          <w:tcPr>
            <w:tcW w:w="1276" w:type="dxa"/>
            <w:shd w:val="clear" w:color="auto" w:fill="auto"/>
            <w:vAlign w:val="center"/>
          </w:tcPr>
          <w:p w14:paraId="703FC8A5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014C7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43</w:t>
            </w:r>
          </w:p>
        </w:tc>
        <w:tc>
          <w:tcPr>
            <w:tcW w:w="4111" w:type="dxa"/>
            <w:shd w:val="clear" w:color="auto" w:fill="auto"/>
          </w:tcPr>
          <w:p w14:paraId="7EE03CA2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B832243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70C657A7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41D907E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234 036.00 zł</w:t>
            </w:r>
          </w:p>
        </w:tc>
      </w:tr>
      <w:tr w:rsidR="0044338E" w:rsidRPr="00876775" w14:paraId="02BB1534" w14:textId="77777777" w:rsidTr="00876775">
        <w:tc>
          <w:tcPr>
            <w:tcW w:w="1276" w:type="dxa"/>
            <w:shd w:val="clear" w:color="auto" w:fill="auto"/>
            <w:vAlign w:val="center"/>
          </w:tcPr>
          <w:p w14:paraId="222E313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2257F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4111" w:type="dxa"/>
            <w:shd w:val="clear" w:color="auto" w:fill="auto"/>
          </w:tcPr>
          <w:p w14:paraId="7D951117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5ABD9D4F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748C694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lastRenderedPageBreak/>
              <w:t>00-633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DF6DE4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lastRenderedPageBreak/>
              <w:t>9 849.60 zł</w:t>
            </w:r>
          </w:p>
        </w:tc>
      </w:tr>
      <w:tr w:rsidR="0044338E" w:rsidRPr="00876775" w14:paraId="0294DE4C" w14:textId="77777777" w:rsidTr="00876775">
        <w:tc>
          <w:tcPr>
            <w:tcW w:w="1276" w:type="dxa"/>
            <w:shd w:val="clear" w:color="auto" w:fill="auto"/>
            <w:vAlign w:val="center"/>
          </w:tcPr>
          <w:p w14:paraId="5E292EA6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EF9070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4111" w:type="dxa"/>
            <w:shd w:val="clear" w:color="auto" w:fill="auto"/>
          </w:tcPr>
          <w:p w14:paraId="3D850C61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438AA19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7CE25825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25C8632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47 520.00 zł</w:t>
            </w:r>
          </w:p>
        </w:tc>
      </w:tr>
      <w:tr w:rsidR="0044338E" w:rsidRPr="00876775" w14:paraId="42F23F86" w14:textId="77777777" w:rsidTr="00876775">
        <w:tc>
          <w:tcPr>
            <w:tcW w:w="1276" w:type="dxa"/>
            <w:shd w:val="clear" w:color="auto" w:fill="auto"/>
            <w:vAlign w:val="center"/>
          </w:tcPr>
          <w:p w14:paraId="2420AA9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3CC69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46</w:t>
            </w:r>
          </w:p>
        </w:tc>
        <w:tc>
          <w:tcPr>
            <w:tcW w:w="4111" w:type="dxa"/>
            <w:shd w:val="clear" w:color="auto" w:fill="auto"/>
          </w:tcPr>
          <w:p w14:paraId="7A9C2D27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547D333E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6223B7F3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F54CAB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36 460.37 zł</w:t>
            </w:r>
          </w:p>
        </w:tc>
      </w:tr>
      <w:tr w:rsidR="0044338E" w:rsidRPr="00876775" w14:paraId="674568F4" w14:textId="77777777" w:rsidTr="00876775">
        <w:tc>
          <w:tcPr>
            <w:tcW w:w="1276" w:type="dxa"/>
            <w:shd w:val="clear" w:color="auto" w:fill="auto"/>
            <w:vAlign w:val="center"/>
          </w:tcPr>
          <w:p w14:paraId="627BDE7B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12F69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4111" w:type="dxa"/>
            <w:shd w:val="clear" w:color="auto" w:fill="auto"/>
          </w:tcPr>
          <w:p w14:paraId="038BCE63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5796E47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E886A1E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25BCFF3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33 048.00 zł</w:t>
            </w:r>
          </w:p>
        </w:tc>
      </w:tr>
      <w:tr w:rsidR="0044338E" w:rsidRPr="00876775" w14:paraId="34D28A67" w14:textId="77777777" w:rsidTr="00876775">
        <w:tc>
          <w:tcPr>
            <w:tcW w:w="1276" w:type="dxa"/>
            <w:shd w:val="clear" w:color="auto" w:fill="auto"/>
            <w:vAlign w:val="center"/>
          </w:tcPr>
          <w:p w14:paraId="6CD84403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B60C18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4111" w:type="dxa"/>
            <w:shd w:val="clear" w:color="auto" w:fill="auto"/>
          </w:tcPr>
          <w:p w14:paraId="45FAC8DD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0F89F73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D09DE77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EA82CF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15 746.40 zł</w:t>
            </w:r>
          </w:p>
        </w:tc>
      </w:tr>
      <w:tr w:rsidR="0044338E" w:rsidRPr="00876775" w14:paraId="53411336" w14:textId="77777777" w:rsidTr="00876775">
        <w:tc>
          <w:tcPr>
            <w:tcW w:w="1276" w:type="dxa"/>
            <w:shd w:val="clear" w:color="auto" w:fill="auto"/>
            <w:vAlign w:val="center"/>
          </w:tcPr>
          <w:p w14:paraId="0C14568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47587A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4111" w:type="dxa"/>
            <w:shd w:val="clear" w:color="auto" w:fill="auto"/>
          </w:tcPr>
          <w:p w14:paraId="6319E9FB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4321BB9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415E7B5F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0AFCC6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122 850.00 zł</w:t>
            </w:r>
          </w:p>
        </w:tc>
      </w:tr>
      <w:tr w:rsidR="0044338E" w:rsidRPr="00876775" w14:paraId="624ACB29" w14:textId="77777777" w:rsidTr="00876775">
        <w:tc>
          <w:tcPr>
            <w:tcW w:w="1276" w:type="dxa"/>
            <w:shd w:val="clear" w:color="auto" w:fill="auto"/>
            <w:vAlign w:val="center"/>
          </w:tcPr>
          <w:p w14:paraId="028AD444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FDD96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14:paraId="7F8AB7DC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J. </w:t>
            </w: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Chodacki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>, A. Misztal „</w:t>
            </w:r>
            <w:proofErr w:type="spellStart"/>
            <w:r w:rsidRPr="00876775">
              <w:rPr>
                <w:rFonts w:ascii="Arial Narrow" w:hAnsi="Arial Narrow" w:cs="Arial"/>
                <w:sz w:val="22"/>
                <w:szCs w:val="22"/>
              </w:rPr>
              <w:t>Medica</w:t>
            </w:r>
            <w:proofErr w:type="spellEnd"/>
            <w:r w:rsidRPr="00876775">
              <w:rPr>
                <w:rFonts w:ascii="Arial Narrow" w:hAnsi="Arial Narrow" w:cs="Arial"/>
                <w:sz w:val="22"/>
                <w:szCs w:val="22"/>
              </w:rPr>
              <w:t>” Spółka Jawna</w:t>
            </w:r>
          </w:p>
          <w:p w14:paraId="07BC698A" w14:textId="7FBF79CE" w:rsidR="0044338E" w:rsidRPr="00876775" w:rsidRDefault="00023DF7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="0044338E" w:rsidRPr="00876775">
              <w:rPr>
                <w:rFonts w:ascii="Arial Narrow" w:hAnsi="Arial Narrow" w:cs="Arial"/>
                <w:sz w:val="22"/>
                <w:szCs w:val="22"/>
              </w:rPr>
              <w:t xml:space="preserve"> 4A </w:t>
            </w:r>
          </w:p>
          <w:p w14:paraId="622974EC" w14:textId="2BEE4385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59-300 </w:t>
            </w:r>
            <w:r w:rsidR="00023DF7">
              <w:rPr>
                <w:rFonts w:ascii="Arial Narrow" w:hAnsi="Arial Narrow" w:cs="Arial"/>
                <w:sz w:val="22"/>
                <w:szCs w:val="22"/>
              </w:rPr>
              <w:t>Lubin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B777EDD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12 171.60 zł</w:t>
            </w:r>
          </w:p>
        </w:tc>
      </w:tr>
      <w:tr w:rsidR="0044338E" w:rsidRPr="00876775" w14:paraId="2A79EECF" w14:textId="77777777" w:rsidTr="00876775">
        <w:tc>
          <w:tcPr>
            <w:tcW w:w="1276" w:type="dxa"/>
            <w:shd w:val="clear" w:color="auto" w:fill="auto"/>
            <w:vAlign w:val="center"/>
          </w:tcPr>
          <w:p w14:paraId="6A60CCDE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A04CD9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1" w:type="dxa"/>
            <w:shd w:val="clear" w:color="auto" w:fill="auto"/>
          </w:tcPr>
          <w:p w14:paraId="06B0DF67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ICR sp. z o. o.</w:t>
            </w:r>
          </w:p>
          <w:p w14:paraId="4A77193B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Cichociemnych 4/9 </w:t>
            </w:r>
          </w:p>
          <w:p w14:paraId="560FC9B8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03-984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6BA7727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3 240.00 zł</w:t>
            </w:r>
          </w:p>
        </w:tc>
      </w:tr>
      <w:tr w:rsidR="0044338E" w:rsidRPr="00876775" w14:paraId="528C72B9" w14:textId="77777777" w:rsidTr="00876775">
        <w:tc>
          <w:tcPr>
            <w:tcW w:w="1276" w:type="dxa"/>
            <w:shd w:val="clear" w:color="auto" w:fill="auto"/>
            <w:vAlign w:val="center"/>
          </w:tcPr>
          <w:p w14:paraId="22CB344C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A20AD1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4111" w:type="dxa"/>
            <w:shd w:val="clear" w:color="auto" w:fill="auto"/>
          </w:tcPr>
          <w:p w14:paraId="2B85F182" w14:textId="77777777" w:rsidR="0044338E" w:rsidRPr="00876775" w:rsidRDefault="0044338E" w:rsidP="00DA57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ICR sp. z o. o.</w:t>
            </w:r>
          </w:p>
          <w:p w14:paraId="4C8ECC30" w14:textId="77777777" w:rsidR="0044338E" w:rsidRPr="00876775" w:rsidRDefault="0044338E" w:rsidP="00DA57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 xml:space="preserve">Cichociemnych 4/9 </w:t>
            </w:r>
          </w:p>
          <w:p w14:paraId="1D3C1D9D" w14:textId="77777777" w:rsidR="0044338E" w:rsidRPr="00876775" w:rsidRDefault="0044338E" w:rsidP="00DA57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03-984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648D126" w14:textId="77777777" w:rsidR="0044338E" w:rsidRPr="00876775" w:rsidRDefault="0044338E" w:rsidP="00DA57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76775">
              <w:rPr>
                <w:rFonts w:ascii="Arial Narrow" w:hAnsi="Arial Narrow" w:cs="Arial"/>
                <w:sz w:val="22"/>
                <w:szCs w:val="22"/>
              </w:rPr>
              <w:t>117 936.00 zł</w:t>
            </w:r>
          </w:p>
        </w:tc>
      </w:tr>
    </w:tbl>
    <w:p w14:paraId="79C05492" w14:textId="77777777" w:rsidR="00023DF7" w:rsidRDefault="00023DF7" w:rsidP="00023DF7">
      <w:pPr>
        <w:pStyle w:val="Tekstpodstawowy"/>
        <w:spacing w:before="600" w:after="48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711A0DD4" w14:textId="443D2BA6" w:rsidR="00A80738" w:rsidRDefault="00A80738" w:rsidP="00023DF7">
      <w:pPr>
        <w:pStyle w:val="Tekstpodstawowy"/>
        <w:spacing w:before="60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876775">
        <w:rPr>
          <w:rFonts w:ascii="Arial Narrow" w:hAnsi="Arial Narrow" w:cs="Arial"/>
          <w:i/>
          <w:sz w:val="22"/>
          <w:szCs w:val="22"/>
        </w:rPr>
        <w:t>Zamawiający</w:t>
      </w:r>
    </w:p>
    <w:p w14:paraId="68D5B3C2" w14:textId="77777777" w:rsidR="00E02FB1" w:rsidRDefault="00E02FB1" w:rsidP="00E02FB1">
      <w:pPr>
        <w:rPr>
          <w:rFonts w:ascii="Arial Narrow" w:hAnsi="Arial Narrow"/>
        </w:rPr>
      </w:pPr>
    </w:p>
    <w:p w14:paraId="57AD752B" w14:textId="77777777" w:rsidR="00E02FB1" w:rsidRDefault="00E02FB1" w:rsidP="00E02FB1">
      <w:pPr>
        <w:rPr>
          <w:rFonts w:ascii="Arial Narrow" w:hAnsi="Arial Narrow"/>
        </w:rPr>
      </w:pPr>
    </w:p>
    <w:p w14:paraId="03979138" w14:textId="77777777" w:rsidR="00E02FB1" w:rsidRDefault="00E02FB1" w:rsidP="00E02FB1">
      <w:pPr>
        <w:rPr>
          <w:rFonts w:ascii="Arial Narrow" w:hAnsi="Arial Narrow"/>
        </w:rPr>
      </w:pPr>
    </w:p>
    <w:p w14:paraId="7A505DD4" w14:textId="77777777" w:rsidR="00E02FB1" w:rsidRDefault="00E02FB1" w:rsidP="00E02FB1">
      <w:pPr>
        <w:rPr>
          <w:rFonts w:ascii="Arial Narrow" w:hAnsi="Arial Narrow"/>
        </w:rPr>
      </w:pPr>
    </w:p>
    <w:p w14:paraId="5FA9740D" w14:textId="77777777" w:rsidR="00E02FB1" w:rsidRDefault="00E02FB1" w:rsidP="00E02FB1">
      <w:pPr>
        <w:rPr>
          <w:rFonts w:ascii="Arial Narrow" w:hAnsi="Arial Narrow"/>
        </w:rPr>
      </w:pPr>
    </w:p>
    <w:p w14:paraId="69B059FA" w14:textId="77777777" w:rsidR="00E02FB1" w:rsidRDefault="00E02FB1" w:rsidP="00E02FB1">
      <w:pPr>
        <w:rPr>
          <w:rFonts w:ascii="Arial Narrow" w:hAnsi="Arial Narrow"/>
        </w:rPr>
      </w:pPr>
    </w:p>
    <w:p w14:paraId="094CE381" w14:textId="77777777" w:rsidR="00E02FB1" w:rsidRDefault="00E02FB1" w:rsidP="00E02FB1">
      <w:pPr>
        <w:rPr>
          <w:rFonts w:ascii="Arial Narrow" w:hAnsi="Arial Narrow"/>
        </w:rPr>
      </w:pPr>
    </w:p>
    <w:p w14:paraId="72050BD1" w14:textId="77777777" w:rsidR="00E02FB1" w:rsidRDefault="00E02FB1" w:rsidP="00E02FB1">
      <w:pPr>
        <w:rPr>
          <w:rFonts w:ascii="Arial Narrow" w:hAnsi="Arial Narrow"/>
        </w:rPr>
      </w:pPr>
    </w:p>
    <w:p w14:paraId="28DFDEA3" w14:textId="3C4530A5" w:rsidR="00E02FB1" w:rsidRDefault="00E02FB1" w:rsidP="00E02FB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1 egz. na </w:t>
      </w:r>
      <w:r>
        <w:rPr>
          <w:rFonts w:ascii="Arial Narrow" w:hAnsi="Arial Narrow"/>
        </w:rPr>
        <w:t>3</w:t>
      </w:r>
      <w:r>
        <w:rPr>
          <w:rFonts w:ascii="Arial Narrow" w:hAnsi="Arial Narrow"/>
        </w:rPr>
        <w:t xml:space="preserve"> ark.</w:t>
      </w:r>
    </w:p>
    <w:p w14:paraId="2F6CDE12" w14:textId="77777777" w:rsidR="00E02FB1" w:rsidRDefault="00E02FB1" w:rsidP="00E02FB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7E901D9F" w14:textId="77777777" w:rsidR="00E02FB1" w:rsidRDefault="00E02FB1" w:rsidP="00E02FB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8632CE">
          <w:rPr>
            <w:rStyle w:val="Hipercze"/>
            <w:rFonts w:ascii="Arial Narrow" w:hAnsi="Arial Narrow"/>
          </w:rPr>
          <w:t>bbaranowska@10wsk.mil.pl</w:t>
        </w:r>
      </w:hyperlink>
    </w:p>
    <w:p w14:paraId="0F916A11" w14:textId="5AA47E3A" w:rsidR="00C236D3" w:rsidRPr="00876775" w:rsidRDefault="00E02FB1" w:rsidP="00E02FB1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2025-07-14</w:t>
      </w:r>
      <w:bookmarkEnd w:id="0"/>
    </w:p>
    <w:sectPr w:rsidR="00C236D3" w:rsidRPr="00876775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EB2A5" w14:textId="77777777" w:rsidR="00002A42" w:rsidRDefault="00002A42">
      <w:r>
        <w:separator/>
      </w:r>
    </w:p>
  </w:endnote>
  <w:endnote w:type="continuationSeparator" w:id="0">
    <w:p w14:paraId="0E6552AF" w14:textId="77777777" w:rsidR="00002A42" w:rsidRDefault="00002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C57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52DC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A36FA" w14:textId="77777777" w:rsidR="00986737" w:rsidRPr="00986737" w:rsidRDefault="00E02FB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44C385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AEBCFC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D89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565602" w14:textId="77777777" w:rsidR="009F189D" w:rsidRDefault="009F189D">
    <w:pPr>
      <w:pStyle w:val="Stopka"/>
      <w:tabs>
        <w:tab w:val="clear" w:pos="4536"/>
      </w:tabs>
      <w:jc w:val="center"/>
    </w:pPr>
  </w:p>
  <w:p w14:paraId="032E671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2EE73" w14:textId="77777777" w:rsidR="00002A42" w:rsidRDefault="00002A42">
      <w:r>
        <w:separator/>
      </w:r>
    </w:p>
  </w:footnote>
  <w:footnote w:type="continuationSeparator" w:id="0">
    <w:p w14:paraId="4B47E003" w14:textId="77777777" w:rsidR="00002A42" w:rsidRDefault="00002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04186" w14:textId="77777777" w:rsidR="0044338E" w:rsidRDefault="004433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B55B2" w14:textId="77777777" w:rsidR="0044338E" w:rsidRDefault="004433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A499C" w14:textId="77777777" w:rsidR="0044338E" w:rsidRDefault="004433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A42"/>
    <w:rsid w:val="00002A42"/>
    <w:rsid w:val="00007727"/>
    <w:rsid w:val="00017720"/>
    <w:rsid w:val="00023DF7"/>
    <w:rsid w:val="00035488"/>
    <w:rsid w:val="000D7F25"/>
    <w:rsid w:val="000E00E5"/>
    <w:rsid w:val="001574D9"/>
    <w:rsid w:val="00173B20"/>
    <w:rsid w:val="001C69FF"/>
    <w:rsid w:val="0023318D"/>
    <w:rsid w:val="003D72FD"/>
    <w:rsid w:val="00423179"/>
    <w:rsid w:val="0044338E"/>
    <w:rsid w:val="00490DC0"/>
    <w:rsid w:val="00493F8C"/>
    <w:rsid w:val="004C7E9B"/>
    <w:rsid w:val="005614F2"/>
    <w:rsid w:val="00577BC6"/>
    <w:rsid w:val="00594F2F"/>
    <w:rsid w:val="005A632E"/>
    <w:rsid w:val="0069085C"/>
    <w:rsid w:val="006B27ED"/>
    <w:rsid w:val="00843263"/>
    <w:rsid w:val="00861E75"/>
    <w:rsid w:val="008767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02FB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3E69F7"/>
  <w15:chartTrackingRefBased/>
  <w15:docId w15:val="{D16DDF32-3E4A-45EC-97F2-75D10893D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E02FB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6</Pages>
  <Words>1135</Words>
  <Characters>5415</Characters>
  <Application>Microsoft Office Word</Application>
  <DocSecurity>0</DocSecurity>
  <Lines>45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2025-07-14T09:47:00Z</cp:lastPrinted>
  <dcterms:created xsi:type="dcterms:W3CDTF">2025-07-14T09:19:00Z</dcterms:created>
  <dcterms:modified xsi:type="dcterms:W3CDTF">2025-07-14T09:47:00Z</dcterms:modified>
</cp:coreProperties>
</file>