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D66AA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  <w:szCs w:val="24"/>
        </w:rPr>
      </w:pPr>
      <w:bookmarkStart w:id="0" w:name="_Hlk60301409"/>
      <w:r w:rsidRPr="007D66AA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7D66AA" w:rsidRPr="007D66AA">
        <w:rPr>
          <w:rFonts w:ascii="Arial Black" w:hAnsi="Arial Black" w:cs="Arial"/>
          <w:bCs/>
          <w:i w:val="0"/>
          <w:sz w:val="20"/>
          <w:szCs w:val="24"/>
        </w:rPr>
        <w:t xml:space="preserve">5 </w:t>
      </w:r>
      <w:r w:rsidR="007666D6" w:rsidRPr="007D66AA">
        <w:rPr>
          <w:rFonts w:ascii="Arial Black" w:hAnsi="Arial Black" w:cs="Arial"/>
          <w:bCs/>
          <w:i w:val="0"/>
          <w:sz w:val="20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D66AA" w:rsidTr="00467CA2">
        <w:tc>
          <w:tcPr>
            <w:tcW w:w="2800" w:type="dxa"/>
            <w:shd w:val="clear" w:color="auto" w:fill="auto"/>
          </w:tcPr>
          <w:p w:rsidR="00D520D3" w:rsidRPr="007D66A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7D66AA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7D66AA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D66A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7D66A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D66A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7D66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7D66AA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7D66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D66AA" w:rsidTr="00467CA2">
        <w:tc>
          <w:tcPr>
            <w:tcW w:w="2800" w:type="dxa"/>
            <w:shd w:val="clear" w:color="auto" w:fill="auto"/>
          </w:tcPr>
          <w:p w:rsidR="00D520D3" w:rsidRPr="007D66A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7D66AA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D66A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7D66A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D66A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7D66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7D66AA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7D66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7D66AA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D66A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D66A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7D66AA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7D66A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7D66AA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7D66AA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7D66AA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D66A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D66A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7D66AA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7D66AA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B752DE" w:rsidRPr="007D66AA">
        <w:rPr>
          <w:rFonts w:ascii="Arial Narrow" w:hAnsi="Arial Narrow" w:cs="Arial"/>
          <w:sz w:val="20"/>
          <w:szCs w:val="24"/>
        </w:rPr>
        <w:t>(</w:t>
      </w:r>
      <w:proofErr w:type="spellStart"/>
      <w:r w:rsidR="00B752DE" w:rsidRPr="007D66AA">
        <w:rPr>
          <w:rFonts w:ascii="Arial Narrow" w:hAnsi="Arial Narrow" w:cs="Arial"/>
          <w:sz w:val="20"/>
          <w:szCs w:val="24"/>
        </w:rPr>
        <w:t>t.j</w:t>
      </w:r>
      <w:proofErr w:type="spellEnd"/>
      <w:r w:rsidR="00B752DE" w:rsidRPr="007D66AA">
        <w:rPr>
          <w:rFonts w:ascii="Arial Narrow" w:hAnsi="Arial Narrow" w:cs="Arial"/>
          <w:sz w:val="20"/>
          <w:szCs w:val="24"/>
        </w:rPr>
        <w:t>. Dz. U. z 2024 poz. 1320)</w:t>
      </w:r>
      <w:r w:rsidR="00E27ABB"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7D66A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D66AA" w:rsidTr="00467CA2">
        <w:tc>
          <w:tcPr>
            <w:tcW w:w="2269" w:type="dxa"/>
            <w:shd w:val="clear" w:color="auto" w:fill="auto"/>
          </w:tcPr>
          <w:p w:rsidR="00D520D3" w:rsidRPr="007D66A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D66AA" w:rsidRDefault="00B752DE" w:rsidP="007D66AA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D520D3" w:rsidRPr="007D66A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B752DE" w:rsidRPr="007D66AA" w:rsidTr="00DA1CED">
        <w:tc>
          <w:tcPr>
            <w:tcW w:w="2269" w:type="dxa"/>
            <w:shd w:val="clear" w:color="auto" w:fill="auto"/>
          </w:tcPr>
          <w:p w:rsidR="00B752DE" w:rsidRPr="007D66AA" w:rsidRDefault="00B752DE" w:rsidP="00DA1C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52DE" w:rsidRPr="007D66AA" w:rsidRDefault="00B752DE" w:rsidP="007D66AA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42/2025</w:t>
            </w:r>
          </w:p>
        </w:tc>
      </w:tr>
    </w:tbl>
    <w:p w:rsidR="00DC652A" w:rsidRPr="007D66AA" w:rsidRDefault="00B752DE" w:rsidP="007D66AA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7D66AA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7D66AA" w:rsidRDefault="00DC652A" w:rsidP="007D66A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7D66A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7D66AA" w:rsidRDefault="00D520D3" w:rsidP="007D66A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7D66AA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7D66AA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7D66AA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7D66AA" w:rsidRDefault="0071340C" w:rsidP="007D66A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7D66AA" w:rsidRDefault="0071340C" w:rsidP="007D66A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7D66AA" w:rsidRDefault="0071340C" w:rsidP="007D66A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7D66A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7D66AA" w:rsidRDefault="00D520D3" w:rsidP="007D66A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7D66AA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7D66AA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7D66AA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7D66AA" w:rsidRDefault="0071340C" w:rsidP="007D66AA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7D66AA" w:rsidRDefault="0071340C" w:rsidP="007D66AA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7D66AA" w:rsidRDefault="00CB29AC" w:rsidP="007D66AA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7D66A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7D66A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7D66AA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7D66AA" w:rsidRDefault="0093388F" w:rsidP="007D66A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7D66AA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7D66AA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7D66AA" w:rsidRDefault="0093388F" w:rsidP="007D66AA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7D66A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7D66AA" w:rsidRDefault="0093388F" w:rsidP="007D66A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D66AA" w:rsidRDefault="0093388F" w:rsidP="007D66AA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7D66A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D66AA" w:rsidRDefault="00CB29AC" w:rsidP="007D66A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7D66AA" w:rsidRDefault="00CB29AC" w:rsidP="007D66AA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7D66A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7D66AA" w:rsidRDefault="0093388F" w:rsidP="007D66A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7D66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7D66AA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7D66AA" w:rsidRDefault="00830970" w:rsidP="007D66AA">
      <w:pPr>
        <w:widowControl w:val="0"/>
        <w:suppressAutoHyphens/>
        <w:autoSpaceDE w:val="0"/>
        <w:autoSpaceDN w:val="0"/>
        <w:adjustRightInd w:val="0"/>
        <w:spacing w:after="600" w:line="276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7D66A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D66AA" w:rsidTr="00467CA2">
        <w:tc>
          <w:tcPr>
            <w:tcW w:w="2660" w:type="dxa"/>
            <w:shd w:val="clear" w:color="auto" w:fill="auto"/>
          </w:tcPr>
          <w:p w:rsidR="00D520D3" w:rsidRPr="007D66A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7D66A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D66A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D66A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7D66A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D66AA" w:rsidRDefault="00D520D3" w:rsidP="00B752D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7D66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752DE" w:rsidRPr="007D66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D66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7D66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7D66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D66A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7D66A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331" w:rsidRDefault="00144331" w:rsidP="00025386">
      <w:pPr>
        <w:spacing w:after="0" w:line="240" w:lineRule="auto"/>
      </w:pPr>
      <w:r>
        <w:separator/>
      </w:r>
    </w:p>
  </w:endnote>
  <w:endnote w:type="continuationSeparator" w:id="1">
    <w:p w:rsidR="00144331" w:rsidRDefault="001443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DE" w:rsidRDefault="00B752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6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6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DE" w:rsidRDefault="00B752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331" w:rsidRDefault="00144331" w:rsidP="00025386">
      <w:pPr>
        <w:spacing w:after="0" w:line="240" w:lineRule="auto"/>
      </w:pPr>
      <w:r>
        <w:separator/>
      </w:r>
    </w:p>
  </w:footnote>
  <w:footnote w:type="continuationSeparator" w:id="1">
    <w:p w:rsidR="00144331" w:rsidRDefault="001443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DE" w:rsidRDefault="00B752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DE" w:rsidRDefault="00B752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DE" w:rsidRDefault="00B752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2DE"/>
    <w:rsid w:val="00025386"/>
    <w:rsid w:val="000423B9"/>
    <w:rsid w:val="00053927"/>
    <w:rsid w:val="00066C44"/>
    <w:rsid w:val="00071D4C"/>
    <w:rsid w:val="00084786"/>
    <w:rsid w:val="00144331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6AA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52DE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2025-07-14T06:46:00Z</cp:lastPrinted>
  <dcterms:created xsi:type="dcterms:W3CDTF">2025-07-14T06:45:00Z</dcterms:created>
  <dcterms:modified xsi:type="dcterms:W3CDTF">2025-07-14T06:46:00Z</dcterms:modified>
</cp:coreProperties>
</file>