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66789" w14:textId="77777777" w:rsidR="003E6519" w:rsidRPr="00C337A3" w:rsidRDefault="003657F2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337A3">
        <w:rPr>
          <w:rFonts w:ascii="Arial Narrow" w:hAnsi="Arial Narrow" w:cs="Arial"/>
          <w:sz w:val="22"/>
          <w:szCs w:val="22"/>
        </w:rPr>
        <w:t>Bydgoszcz</w:t>
      </w:r>
      <w:r w:rsidR="003E6519" w:rsidRPr="00C337A3">
        <w:rPr>
          <w:rFonts w:ascii="Arial Narrow" w:hAnsi="Arial Narrow" w:cs="Arial"/>
          <w:sz w:val="22"/>
          <w:szCs w:val="22"/>
        </w:rPr>
        <w:t xml:space="preserve"> dnia: </w:t>
      </w:r>
      <w:r w:rsidRPr="00C337A3">
        <w:rPr>
          <w:rFonts w:ascii="Arial Narrow" w:hAnsi="Arial Narrow" w:cs="Arial"/>
          <w:sz w:val="22"/>
          <w:szCs w:val="22"/>
        </w:rPr>
        <w:t>2025-07-15</w:t>
      </w:r>
    </w:p>
    <w:p w14:paraId="171EF479" w14:textId="77777777" w:rsidR="003E6519" w:rsidRPr="00C337A3" w:rsidRDefault="003657F2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337A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995899F" w14:textId="77777777" w:rsidR="003E6519" w:rsidRPr="00C337A3" w:rsidRDefault="003657F2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337A3">
        <w:rPr>
          <w:rFonts w:ascii="Arial Narrow" w:hAnsi="Arial Narrow" w:cs="Arial"/>
          <w:sz w:val="22"/>
          <w:szCs w:val="22"/>
        </w:rPr>
        <w:t>Powstańców Warszawy</w:t>
      </w:r>
      <w:r w:rsidR="003E6519" w:rsidRPr="00C337A3">
        <w:rPr>
          <w:rFonts w:ascii="Arial Narrow" w:hAnsi="Arial Narrow" w:cs="Arial"/>
          <w:sz w:val="22"/>
          <w:szCs w:val="22"/>
        </w:rPr>
        <w:t xml:space="preserve"> </w:t>
      </w:r>
      <w:r w:rsidRPr="00C337A3">
        <w:rPr>
          <w:rFonts w:ascii="Arial Narrow" w:hAnsi="Arial Narrow" w:cs="Arial"/>
          <w:sz w:val="22"/>
          <w:szCs w:val="22"/>
        </w:rPr>
        <w:t>5</w:t>
      </w:r>
    </w:p>
    <w:p w14:paraId="18CD4D10" w14:textId="77777777" w:rsidR="003E6519" w:rsidRPr="00C337A3" w:rsidRDefault="003657F2" w:rsidP="003E6519">
      <w:pPr>
        <w:rPr>
          <w:rFonts w:ascii="Arial Narrow" w:hAnsi="Arial Narrow" w:cs="Arial"/>
          <w:sz w:val="22"/>
          <w:szCs w:val="22"/>
        </w:rPr>
      </w:pPr>
      <w:r w:rsidRPr="00C337A3">
        <w:rPr>
          <w:rFonts w:ascii="Arial Narrow" w:hAnsi="Arial Narrow" w:cs="Arial"/>
          <w:sz w:val="22"/>
          <w:szCs w:val="22"/>
        </w:rPr>
        <w:t>85-681</w:t>
      </w:r>
      <w:r w:rsidR="003E6519" w:rsidRPr="00C337A3">
        <w:rPr>
          <w:rFonts w:ascii="Arial Narrow" w:hAnsi="Arial Narrow" w:cs="Arial"/>
          <w:sz w:val="22"/>
          <w:szCs w:val="22"/>
        </w:rPr>
        <w:t xml:space="preserve"> </w:t>
      </w:r>
      <w:r w:rsidRPr="00C337A3">
        <w:rPr>
          <w:rFonts w:ascii="Arial Narrow" w:hAnsi="Arial Narrow" w:cs="Arial"/>
          <w:sz w:val="22"/>
          <w:szCs w:val="22"/>
        </w:rPr>
        <w:t>Bydgoszcz</w:t>
      </w:r>
    </w:p>
    <w:p w14:paraId="2FD7FE91" w14:textId="50829B44" w:rsidR="003E6519" w:rsidRPr="00C337A3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C337A3" w14:paraId="0243357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4DD307" w14:textId="77777777" w:rsidR="003E6519" w:rsidRPr="00C337A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C337A3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20A5588F" w14:textId="77777777" w:rsidR="003E6519" w:rsidRPr="00C337A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C337A3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67664BE6" w14:textId="77777777" w:rsidR="003E6519" w:rsidRPr="00C337A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337A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A7AAF91" w14:textId="77777777" w:rsidR="003E6519" w:rsidRPr="00C337A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337A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337A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337A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337A3" w14:paraId="3513465C" w14:textId="77777777" w:rsidTr="001A0FA2">
        <w:tc>
          <w:tcPr>
            <w:tcW w:w="2269" w:type="dxa"/>
          </w:tcPr>
          <w:p w14:paraId="2FAE2591" w14:textId="77777777" w:rsidR="003E6519" w:rsidRPr="00C337A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337A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6E407FD" w14:textId="77777777" w:rsidR="003E6519" w:rsidRPr="00C337A3" w:rsidRDefault="003657F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337A3">
              <w:rPr>
                <w:rFonts w:ascii="Arial Narrow" w:hAnsi="Arial Narrow" w:cs="Arial"/>
                <w:bCs/>
                <w:sz w:val="22"/>
                <w:szCs w:val="22"/>
              </w:rPr>
              <w:t>Dostawa foteli do chemioterapii i kozetek lekarskich</w:t>
            </w:r>
            <w:r w:rsidR="003E6519" w:rsidRPr="00C337A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657F2" w:rsidRPr="00C337A3" w14:paraId="6BF0AEA3" w14:textId="77777777" w:rsidTr="00F46B17">
        <w:tc>
          <w:tcPr>
            <w:tcW w:w="2269" w:type="dxa"/>
          </w:tcPr>
          <w:p w14:paraId="3F7EFBE8" w14:textId="77777777" w:rsidR="003657F2" w:rsidRPr="00C337A3" w:rsidRDefault="003657F2" w:rsidP="00F46B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337A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592CDE0" w14:textId="77777777" w:rsidR="003657F2" w:rsidRPr="00C337A3" w:rsidRDefault="003657F2" w:rsidP="00F46B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337A3">
              <w:rPr>
                <w:rFonts w:ascii="Arial Narrow" w:hAnsi="Arial Narrow" w:cs="Arial"/>
                <w:bCs/>
                <w:sz w:val="22"/>
                <w:szCs w:val="22"/>
              </w:rPr>
              <w:t>64/2025</w:t>
            </w:r>
          </w:p>
        </w:tc>
      </w:tr>
    </w:tbl>
    <w:p w14:paraId="0B68A020" w14:textId="77777777" w:rsidR="00890B92" w:rsidRPr="00C337A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337A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C337A3">
        <w:rPr>
          <w:rFonts w:ascii="Arial Narrow" w:hAnsi="Arial Narrow" w:cs="Arial"/>
          <w:sz w:val="22"/>
          <w:szCs w:val="22"/>
        </w:rPr>
        <w:t>22</w:t>
      </w:r>
      <w:r w:rsidR="0049054E" w:rsidRPr="00C337A3">
        <w:rPr>
          <w:rFonts w:ascii="Arial Narrow" w:hAnsi="Arial Narrow" w:cs="Arial"/>
          <w:sz w:val="22"/>
          <w:szCs w:val="22"/>
        </w:rPr>
        <w:t>2</w:t>
      </w:r>
      <w:r w:rsidRPr="00C337A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C337A3">
        <w:rPr>
          <w:rFonts w:ascii="Arial Narrow" w:hAnsi="Arial Narrow" w:cs="Arial"/>
          <w:sz w:val="22"/>
          <w:szCs w:val="22"/>
        </w:rPr>
        <w:t>4</w:t>
      </w:r>
      <w:r w:rsidRPr="00C337A3">
        <w:rPr>
          <w:rFonts w:ascii="Arial Narrow" w:hAnsi="Arial Narrow" w:cs="Arial"/>
          <w:sz w:val="22"/>
          <w:szCs w:val="22"/>
        </w:rPr>
        <w:t xml:space="preserve"> </w:t>
      </w:r>
      <w:r w:rsidR="00890B92" w:rsidRPr="00C337A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C337A3">
        <w:rPr>
          <w:rFonts w:ascii="Arial Narrow" w:hAnsi="Arial Narrow" w:cs="Arial"/>
          <w:sz w:val="22"/>
          <w:szCs w:val="22"/>
        </w:rPr>
        <w:t xml:space="preserve"> </w:t>
      </w:r>
      <w:r w:rsidR="003657F2" w:rsidRPr="00C337A3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C337A3">
        <w:rPr>
          <w:rFonts w:ascii="Arial Narrow" w:hAnsi="Arial Narrow" w:cs="Arial"/>
          <w:sz w:val="22"/>
          <w:szCs w:val="22"/>
        </w:rPr>
        <w:t xml:space="preserve"> </w:t>
      </w:r>
      <w:r w:rsidR="00890B92" w:rsidRPr="00C337A3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C337A3">
        <w:rPr>
          <w:rFonts w:ascii="Arial Narrow" w:hAnsi="Arial Narrow" w:cs="Arial"/>
          <w:sz w:val="22"/>
          <w:szCs w:val="22"/>
        </w:rPr>
        <w:t xml:space="preserve"> dla</w:t>
      </w:r>
      <w:r w:rsidR="00890B92" w:rsidRPr="00C337A3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657F2" w:rsidRPr="00C337A3" w14:paraId="1B608792" w14:textId="77777777" w:rsidTr="00F46B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D3974F" w14:textId="77777777" w:rsidR="003657F2" w:rsidRPr="00C337A3" w:rsidRDefault="003657F2" w:rsidP="00F46B1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37A3">
              <w:rPr>
                <w:rFonts w:ascii="Arial Narrow" w:hAnsi="Arial Narrow" w:cs="Arial"/>
                <w:sz w:val="22"/>
                <w:szCs w:val="22"/>
              </w:rPr>
              <w:t>części 1 zamówienia w wysokości 70 848.00 zł brutto;</w:t>
            </w:r>
          </w:p>
        </w:tc>
      </w:tr>
      <w:tr w:rsidR="003657F2" w:rsidRPr="00C337A3" w14:paraId="15091206" w14:textId="77777777" w:rsidTr="00F46B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3DA5A8" w14:textId="77777777" w:rsidR="003657F2" w:rsidRPr="00C337A3" w:rsidRDefault="003657F2" w:rsidP="00F46B1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37A3">
              <w:rPr>
                <w:rFonts w:ascii="Arial Narrow" w:hAnsi="Arial Narrow" w:cs="Arial"/>
                <w:sz w:val="22"/>
                <w:szCs w:val="22"/>
              </w:rPr>
              <w:t>części 2 zamówienia w wysokości 2 635.20 zł brutto;</w:t>
            </w:r>
          </w:p>
        </w:tc>
      </w:tr>
    </w:tbl>
    <w:p w14:paraId="18052A8D" w14:textId="77777777" w:rsidR="00890B92" w:rsidRPr="00C337A3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93E29CF" w14:textId="77777777" w:rsidR="00510EC8" w:rsidRPr="00C337A3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00D6A1BA" w14:textId="77777777" w:rsidR="00A80738" w:rsidRPr="00C337A3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337A3">
        <w:rPr>
          <w:rFonts w:ascii="Arial Narrow" w:hAnsi="Arial Narrow" w:cs="Arial"/>
          <w:i/>
          <w:sz w:val="22"/>
          <w:szCs w:val="22"/>
        </w:rPr>
        <w:t>Zamawiający</w:t>
      </w:r>
    </w:p>
    <w:p w14:paraId="45070089" w14:textId="0FD6B4A5" w:rsidR="00C236D3" w:rsidRDefault="003657F2" w:rsidP="00173B20">
      <w:pPr>
        <w:jc w:val="right"/>
        <w:rPr>
          <w:rFonts w:ascii="Arial Narrow" w:hAnsi="Arial Narrow" w:cs="Arial"/>
          <w:sz w:val="22"/>
          <w:szCs w:val="22"/>
        </w:rPr>
      </w:pPr>
      <w:r w:rsidRPr="00C337A3">
        <w:rPr>
          <w:rFonts w:ascii="Arial Narrow" w:hAnsi="Arial Narrow" w:cs="Arial"/>
          <w:sz w:val="22"/>
          <w:szCs w:val="22"/>
        </w:rPr>
        <w:t xml:space="preserve">  </w:t>
      </w:r>
    </w:p>
    <w:p w14:paraId="4526DE5C" w14:textId="77777777" w:rsidR="00C337A3" w:rsidRPr="00C337A3" w:rsidRDefault="00C337A3" w:rsidP="00C337A3">
      <w:pPr>
        <w:rPr>
          <w:rFonts w:ascii="Arial Narrow" w:hAnsi="Arial Narrow" w:cs="Arial"/>
        </w:rPr>
      </w:pPr>
    </w:p>
    <w:p w14:paraId="09742917" w14:textId="77777777" w:rsidR="00C337A3" w:rsidRPr="00C337A3" w:rsidRDefault="00C337A3" w:rsidP="00C337A3">
      <w:pPr>
        <w:rPr>
          <w:rFonts w:ascii="Arial Narrow" w:hAnsi="Arial Narrow" w:cs="Arial"/>
        </w:rPr>
      </w:pPr>
    </w:p>
    <w:p w14:paraId="1BADD74B" w14:textId="77777777" w:rsidR="00C337A3" w:rsidRPr="00C337A3" w:rsidRDefault="00C337A3" w:rsidP="00C337A3">
      <w:pPr>
        <w:rPr>
          <w:rFonts w:ascii="Arial Narrow" w:hAnsi="Arial Narrow" w:cs="Arial"/>
        </w:rPr>
      </w:pPr>
    </w:p>
    <w:p w14:paraId="7FD2A5EC" w14:textId="77777777" w:rsidR="00C337A3" w:rsidRPr="00C337A3" w:rsidRDefault="00C337A3" w:rsidP="00C337A3">
      <w:pPr>
        <w:rPr>
          <w:rFonts w:ascii="Arial Narrow" w:hAnsi="Arial Narrow" w:cs="Arial"/>
        </w:rPr>
      </w:pPr>
    </w:p>
    <w:p w14:paraId="257D16A9" w14:textId="77777777" w:rsidR="00C337A3" w:rsidRPr="00C337A3" w:rsidRDefault="00C337A3" w:rsidP="00C337A3">
      <w:pPr>
        <w:rPr>
          <w:rFonts w:ascii="Arial Narrow" w:hAnsi="Arial Narrow" w:cs="Arial"/>
        </w:rPr>
      </w:pPr>
    </w:p>
    <w:p w14:paraId="5108BD28" w14:textId="77777777" w:rsidR="00C337A3" w:rsidRPr="00C337A3" w:rsidRDefault="00C337A3" w:rsidP="00C337A3">
      <w:pPr>
        <w:rPr>
          <w:rFonts w:ascii="Arial Narrow" w:hAnsi="Arial Narrow" w:cs="Arial"/>
        </w:rPr>
      </w:pPr>
    </w:p>
    <w:p w14:paraId="5212DA93" w14:textId="77777777" w:rsidR="00C337A3" w:rsidRPr="00C337A3" w:rsidRDefault="00C337A3" w:rsidP="00C337A3">
      <w:pPr>
        <w:rPr>
          <w:rFonts w:ascii="Arial Narrow" w:hAnsi="Arial Narrow" w:cs="Arial"/>
        </w:rPr>
      </w:pPr>
    </w:p>
    <w:p w14:paraId="2496B254" w14:textId="77777777" w:rsidR="00C337A3" w:rsidRPr="00C337A3" w:rsidRDefault="00C337A3" w:rsidP="00C337A3">
      <w:pPr>
        <w:rPr>
          <w:rFonts w:ascii="Arial Narrow" w:hAnsi="Arial Narrow" w:cs="Arial"/>
        </w:rPr>
      </w:pPr>
    </w:p>
    <w:p w14:paraId="01276417" w14:textId="77777777" w:rsidR="00C337A3" w:rsidRPr="00C337A3" w:rsidRDefault="00C337A3" w:rsidP="00C337A3">
      <w:pPr>
        <w:rPr>
          <w:rFonts w:ascii="Arial Narrow" w:hAnsi="Arial Narrow" w:cs="Arial"/>
        </w:rPr>
      </w:pPr>
    </w:p>
    <w:p w14:paraId="706EB959" w14:textId="77777777" w:rsidR="00C337A3" w:rsidRPr="00C337A3" w:rsidRDefault="00C337A3" w:rsidP="00C337A3">
      <w:pPr>
        <w:rPr>
          <w:rFonts w:ascii="Arial Narrow" w:hAnsi="Arial Narrow" w:cs="Arial"/>
        </w:rPr>
      </w:pPr>
    </w:p>
    <w:p w14:paraId="67A7A7C6" w14:textId="77777777" w:rsidR="00C337A3" w:rsidRPr="00C337A3" w:rsidRDefault="00C337A3" w:rsidP="00C337A3">
      <w:pPr>
        <w:rPr>
          <w:rFonts w:ascii="Arial Narrow" w:hAnsi="Arial Narrow" w:cs="Arial"/>
        </w:rPr>
      </w:pPr>
    </w:p>
    <w:p w14:paraId="10246F3E" w14:textId="77777777" w:rsidR="00C337A3" w:rsidRDefault="00C337A3" w:rsidP="00C337A3">
      <w:pPr>
        <w:rPr>
          <w:rFonts w:ascii="Arial Narrow" w:hAnsi="Arial Narrow" w:cs="Arial"/>
          <w:sz w:val="22"/>
          <w:szCs w:val="22"/>
        </w:rPr>
      </w:pPr>
    </w:p>
    <w:p w14:paraId="51D36C6C" w14:textId="49E7B229" w:rsidR="00C337A3" w:rsidRDefault="00C337A3" w:rsidP="00C337A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252970B4" w14:textId="76C83BBA" w:rsidR="00C337A3" w:rsidRDefault="00C337A3" w:rsidP="00C337A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01741918" w14:textId="07D16F21" w:rsidR="00C337A3" w:rsidRDefault="00C337A3" w:rsidP="00C337A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943EAC">
          <w:rPr>
            <w:rStyle w:val="Hipercze"/>
            <w:rFonts w:ascii="Arial Narrow" w:hAnsi="Arial Narrow" w:cs="Arial"/>
          </w:rPr>
          <w:t>karolina.kornowska@10wsk.mil.pl</w:t>
        </w:r>
      </w:hyperlink>
      <w:r>
        <w:rPr>
          <w:rFonts w:ascii="Arial Narrow" w:hAnsi="Arial Narrow" w:cs="Arial"/>
        </w:rPr>
        <w:t xml:space="preserve"> </w:t>
      </w:r>
    </w:p>
    <w:p w14:paraId="20213928" w14:textId="0701094A" w:rsidR="00C337A3" w:rsidRPr="00C337A3" w:rsidRDefault="00C337A3" w:rsidP="00C337A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2025-07-15</w:t>
      </w:r>
    </w:p>
    <w:sectPr w:rsidR="00C337A3" w:rsidRPr="00C337A3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A2209" w14:textId="77777777" w:rsidR="00FD37F6" w:rsidRDefault="00FD37F6">
      <w:r>
        <w:separator/>
      </w:r>
    </w:p>
  </w:endnote>
  <w:endnote w:type="continuationSeparator" w:id="0">
    <w:p w14:paraId="42A701B4" w14:textId="77777777" w:rsidR="00FD37F6" w:rsidRDefault="00FD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EC1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D498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9D02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F2DF4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72F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E9122B" w14:textId="77777777" w:rsidR="009F189D" w:rsidRDefault="009F189D">
    <w:pPr>
      <w:pStyle w:val="Stopka"/>
      <w:tabs>
        <w:tab w:val="clear" w:pos="4536"/>
      </w:tabs>
      <w:jc w:val="center"/>
    </w:pPr>
  </w:p>
  <w:p w14:paraId="4B6ACE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B039B" w14:textId="77777777" w:rsidR="00FD37F6" w:rsidRDefault="00FD37F6">
      <w:r>
        <w:separator/>
      </w:r>
    </w:p>
  </w:footnote>
  <w:footnote w:type="continuationSeparator" w:id="0">
    <w:p w14:paraId="35717656" w14:textId="77777777" w:rsidR="00FD37F6" w:rsidRDefault="00FD3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4935C" w14:textId="77777777" w:rsidR="003657F2" w:rsidRDefault="003657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6AB96" w14:textId="77777777" w:rsidR="003657F2" w:rsidRDefault="003657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7AE8D" w14:textId="77777777" w:rsidR="003657F2" w:rsidRDefault="003657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37F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657F2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337A3"/>
    <w:rsid w:val="00C659E2"/>
    <w:rsid w:val="00C902DE"/>
    <w:rsid w:val="00CB0802"/>
    <w:rsid w:val="00D7128F"/>
    <w:rsid w:val="00EA3476"/>
    <w:rsid w:val="00F95C33"/>
    <w:rsid w:val="00FD37F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DDB32C"/>
  <w15:chartTrackingRefBased/>
  <w15:docId w15:val="{B696103B-E15B-414D-93A4-800A4736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337A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37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2025-07-15T06:00:00Z</dcterms:created>
  <dcterms:modified xsi:type="dcterms:W3CDTF">2025-07-15T06:01:00Z</dcterms:modified>
</cp:coreProperties>
</file>