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3C89D" w14:textId="3B8AE89C" w:rsidR="00986737" w:rsidRPr="00D563B3" w:rsidRDefault="00F125C2" w:rsidP="00D563B3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D563B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563B3">
        <w:rPr>
          <w:rFonts w:ascii="Arial Narrow" w:hAnsi="Arial Narrow" w:cs="Arial"/>
          <w:b/>
          <w:bCs/>
          <w:sz w:val="22"/>
          <w:szCs w:val="22"/>
        </w:rPr>
        <w:tab/>
      </w:r>
      <w:r w:rsidR="00D563B3">
        <w:rPr>
          <w:rFonts w:ascii="Arial Narrow" w:hAnsi="Arial Narrow" w:cs="Arial"/>
          <w:b/>
          <w:bCs/>
          <w:sz w:val="22"/>
          <w:szCs w:val="22"/>
        </w:rPr>
        <w:tab/>
      </w:r>
      <w:r w:rsidR="00D563B3">
        <w:rPr>
          <w:rFonts w:ascii="Arial Narrow" w:hAnsi="Arial Narrow" w:cs="Arial"/>
          <w:b/>
          <w:bCs/>
          <w:sz w:val="22"/>
          <w:szCs w:val="22"/>
        </w:rPr>
        <w:tab/>
      </w:r>
      <w:r w:rsidR="00D563B3">
        <w:rPr>
          <w:rFonts w:ascii="Arial Narrow" w:hAnsi="Arial Narrow" w:cs="Arial"/>
          <w:b/>
          <w:bCs/>
          <w:sz w:val="22"/>
          <w:szCs w:val="22"/>
        </w:rPr>
        <w:tab/>
      </w:r>
      <w:r w:rsidR="00D563B3">
        <w:rPr>
          <w:rFonts w:ascii="Arial Narrow" w:hAnsi="Arial Narrow" w:cs="Arial"/>
          <w:b/>
          <w:bCs/>
          <w:sz w:val="22"/>
          <w:szCs w:val="22"/>
        </w:rPr>
        <w:tab/>
      </w:r>
      <w:r w:rsidR="00D563B3">
        <w:rPr>
          <w:rFonts w:ascii="Arial Narrow" w:hAnsi="Arial Narrow" w:cs="Arial"/>
          <w:b/>
          <w:bCs/>
          <w:sz w:val="22"/>
          <w:szCs w:val="22"/>
        </w:rPr>
        <w:tab/>
      </w:r>
      <w:r w:rsidR="00D563B3">
        <w:rPr>
          <w:rFonts w:ascii="Arial Narrow" w:hAnsi="Arial Narrow" w:cs="Arial"/>
          <w:b/>
          <w:bCs/>
          <w:sz w:val="22"/>
          <w:szCs w:val="22"/>
        </w:rPr>
        <w:tab/>
      </w:r>
      <w:r w:rsidR="00D563B3" w:rsidRPr="00D563B3">
        <w:rPr>
          <w:rFonts w:ascii="Arial Narrow" w:hAnsi="Arial Narrow" w:cs="Arial"/>
          <w:sz w:val="22"/>
          <w:szCs w:val="22"/>
        </w:rPr>
        <w:t xml:space="preserve"> </w:t>
      </w:r>
      <w:r w:rsidR="00D563B3" w:rsidRPr="00D563B3">
        <w:rPr>
          <w:rFonts w:ascii="Arial Narrow" w:hAnsi="Arial Narrow" w:cs="Arial"/>
          <w:sz w:val="22"/>
          <w:szCs w:val="22"/>
        </w:rPr>
        <w:t>Bydgoszcz dnia: 2025-07-15</w:t>
      </w:r>
    </w:p>
    <w:p w14:paraId="4FC407F9" w14:textId="77777777" w:rsidR="00986737" w:rsidRPr="00D563B3" w:rsidRDefault="00F125C2" w:rsidP="00D563B3">
      <w:pPr>
        <w:rPr>
          <w:rFonts w:ascii="Arial Narrow" w:hAnsi="Arial Narrow" w:cs="Arial"/>
          <w:sz w:val="22"/>
          <w:szCs w:val="22"/>
        </w:rPr>
      </w:pPr>
      <w:r w:rsidRPr="00D563B3">
        <w:rPr>
          <w:rFonts w:ascii="Arial Narrow" w:hAnsi="Arial Narrow" w:cs="Arial"/>
          <w:sz w:val="22"/>
          <w:szCs w:val="22"/>
        </w:rPr>
        <w:t>Powstańców Warszawy</w:t>
      </w:r>
      <w:r w:rsidR="00986737" w:rsidRPr="00D563B3">
        <w:rPr>
          <w:rFonts w:ascii="Arial Narrow" w:hAnsi="Arial Narrow" w:cs="Arial"/>
          <w:sz w:val="22"/>
          <w:szCs w:val="22"/>
        </w:rPr>
        <w:t xml:space="preserve"> </w:t>
      </w:r>
      <w:r w:rsidRPr="00D563B3">
        <w:rPr>
          <w:rFonts w:ascii="Arial Narrow" w:hAnsi="Arial Narrow" w:cs="Arial"/>
          <w:sz w:val="22"/>
          <w:szCs w:val="22"/>
        </w:rPr>
        <w:t>5</w:t>
      </w:r>
    </w:p>
    <w:p w14:paraId="2E72CC9A" w14:textId="77777777" w:rsidR="00986737" w:rsidRPr="00D563B3" w:rsidRDefault="00F125C2" w:rsidP="00D563B3">
      <w:pPr>
        <w:rPr>
          <w:rFonts w:ascii="Arial Narrow" w:hAnsi="Arial Narrow" w:cs="Arial"/>
          <w:sz w:val="22"/>
          <w:szCs w:val="22"/>
        </w:rPr>
      </w:pPr>
      <w:r w:rsidRPr="00D563B3">
        <w:rPr>
          <w:rFonts w:ascii="Arial Narrow" w:hAnsi="Arial Narrow" w:cs="Arial"/>
          <w:sz w:val="22"/>
          <w:szCs w:val="22"/>
        </w:rPr>
        <w:t>85-681</w:t>
      </w:r>
      <w:r w:rsidR="00986737" w:rsidRPr="00D563B3">
        <w:rPr>
          <w:rFonts w:ascii="Arial Narrow" w:hAnsi="Arial Narrow" w:cs="Arial"/>
          <w:sz w:val="22"/>
          <w:szCs w:val="22"/>
        </w:rPr>
        <w:t xml:space="preserve"> </w:t>
      </w:r>
      <w:r w:rsidRPr="00D563B3">
        <w:rPr>
          <w:rFonts w:ascii="Arial Narrow" w:hAnsi="Arial Narrow" w:cs="Arial"/>
          <w:sz w:val="22"/>
          <w:szCs w:val="22"/>
        </w:rPr>
        <w:t>Bydgoszcz</w:t>
      </w:r>
    </w:p>
    <w:p w14:paraId="34FCA58B" w14:textId="751B761D" w:rsidR="00986737" w:rsidRPr="00D563B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563B3" w14:paraId="2FD1898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679525" w14:textId="77777777" w:rsidR="00986737" w:rsidRPr="00D563B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563B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494E445" w14:textId="77777777" w:rsidR="00986737" w:rsidRPr="00D563B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563B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F05ECB4" w14:textId="77777777" w:rsidR="00986737" w:rsidRPr="00D563B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563B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563B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563B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563B3" w14:paraId="370F62A4" w14:textId="77777777" w:rsidTr="005A632E">
        <w:tc>
          <w:tcPr>
            <w:tcW w:w="2269" w:type="dxa"/>
          </w:tcPr>
          <w:p w14:paraId="115693BB" w14:textId="77777777" w:rsidR="00986737" w:rsidRPr="00D563B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63B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16E1459" w14:textId="77777777" w:rsidR="00986737" w:rsidRPr="00D563B3" w:rsidRDefault="00F125C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63B3">
              <w:rPr>
                <w:rFonts w:ascii="Arial Narrow" w:hAnsi="Arial Narrow" w:cs="Arial"/>
                <w:bCs/>
                <w:sz w:val="22"/>
                <w:szCs w:val="22"/>
              </w:rPr>
              <w:t>Dostawa foteli do chemioterapii i kozetek lekarskich</w:t>
            </w:r>
            <w:r w:rsidR="00986737" w:rsidRPr="00D563B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125C2" w:rsidRPr="00D563B3" w14:paraId="48BF9103" w14:textId="77777777" w:rsidTr="00BB3FEA">
        <w:tc>
          <w:tcPr>
            <w:tcW w:w="2269" w:type="dxa"/>
          </w:tcPr>
          <w:p w14:paraId="6447EBEB" w14:textId="77777777" w:rsidR="00F125C2" w:rsidRPr="00D563B3" w:rsidRDefault="00F125C2" w:rsidP="00BB3F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563B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6327502" w14:textId="77777777" w:rsidR="00F125C2" w:rsidRPr="00D563B3" w:rsidRDefault="00F125C2" w:rsidP="00BB3F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563B3">
              <w:rPr>
                <w:rFonts w:ascii="Arial Narrow" w:hAnsi="Arial Narrow" w:cs="Arial"/>
                <w:bCs/>
                <w:sz w:val="22"/>
                <w:szCs w:val="22"/>
              </w:rPr>
              <w:t>64/2025</w:t>
            </w:r>
          </w:p>
        </w:tc>
      </w:tr>
    </w:tbl>
    <w:p w14:paraId="2469A9A2" w14:textId="77777777" w:rsidR="00D665F5" w:rsidRPr="00D563B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3B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563B3">
        <w:rPr>
          <w:rFonts w:ascii="Arial Narrow" w:hAnsi="Arial Narrow" w:cs="Arial"/>
          <w:sz w:val="22"/>
          <w:szCs w:val="22"/>
        </w:rPr>
        <w:t>2</w:t>
      </w:r>
      <w:r w:rsidRPr="00D563B3">
        <w:rPr>
          <w:rFonts w:ascii="Arial Narrow" w:hAnsi="Arial Narrow" w:cs="Arial"/>
          <w:sz w:val="22"/>
          <w:szCs w:val="22"/>
        </w:rPr>
        <w:t xml:space="preserve"> ust. 5 </w:t>
      </w:r>
      <w:r w:rsidRPr="00D563B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563B3">
        <w:rPr>
          <w:rFonts w:ascii="Arial Narrow" w:hAnsi="Arial Narrow" w:cs="Arial"/>
          <w:sz w:val="22"/>
          <w:szCs w:val="22"/>
        </w:rPr>
        <w:t xml:space="preserve"> </w:t>
      </w:r>
      <w:r w:rsidR="00F125C2" w:rsidRPr="00D563B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563B3">
        <w:rPr>
          <w:rFonts w:ascii="Arial Narrow" w:hAnsi="Arial Narrow" w:cs="Arial"/>
          <w:sz w:val="22"/>
          <w:szCs w:val="22"/>
        </w:rPr>
        <w:t xml:space="preserve"> </w:t>
      </w:r>
      <w:r w:rsidRPr="00D563B3">
        <w:rPr>
          <w:rFonts w:ascii="Arial Narrow" w:hAnsi="Arial Narrow" w:cs="Arial"/>
          <w:sz w:val="22"/>
          <w:szCs w:val="22"/>
        </w:rPr>
        <w:t>udostępnia</w:t>
      </w:r>
      <w:r w:rsidR="00F95C33" w:rsidRPr="00D563B3">
        <w:rPr>
          <w:rFonts w:ascii="Arial Narrow" w:hAnsi="Arial Narrow" w:cs="Arial"/>
          <w:sz w:val="22"/>
          <w:szCs w:val="22"/>
        </w:rPr>
        <w:t xml:space="preserve"> </w:t>
      </w:r>
      <w:r w:rsidR="004C7E9B" w:rsidRPr="00D563B3">
        <w:rPr>
          <w:rFonts w:ascii="Arial Narrow" w:hAnsi="Arial Narrow" w:cs="Arial"/>
          <w:sz w:val="22"/>
          <w:szCs w:val="22"/>
        </w:rPr>
        <w:t>informacj</w:t>
      </w:r>
      <w:r w:rsidR="00577BC6" w:rsidRPr="00D563B3">
        <w:rPr>
          <w:rFonts w:ascii="Arial Narrow" w:hAnsi="Arial Narrow" w:cs="Arial"/>
          <w:sz w:val="22"/>
          <w:szCs w:val="22"/>
        </w:rPr>
        <w:t>ę</w:t>
      </w:r>
      <w:r w:rsidR="00035488" w:rsidRPr="00D563B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563B3">
        <w:rPr>
          <w:rFonts w:ascii="Arial Narrow" w:hAnsi="Arial Narrow" w:cs="Arial"/>
          <w:sz w:val="22"/>
          <w:szCs w:val="22"/>
        </w:rPr>
        <w:t>.</w:t>
      </w:r>
    </w:p>
    <w:p w14:paraId="049D7C67" w14:textId="77777777" w:rsidR="00A80738" w:rsidRPr="00D563B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3B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563B3">
        <w:rPr>
          <w:rFonts w:ascii="Arial Narrow" w:hAnsi="Arial Narrow" w:cs="Arial"/>
          <w:sz w:val="22"/>
          <w:szCs w:val="22"/>
        </w:rPr>
        <w:t xml:space="preserve"> w dniu </w:t>
      </w:r>
      <w:r w:rsidR="00F125C2" w:rsidRPr="00D563B3">
        <w:rPr>
          <w:rFonts w:ascii="Arial Narrow" w:hAnsi="Arial Narrow" w:cs="Arial"/>
          <w:sz w:val="22"/>
          <w:szCs w:val="22"/>
        </w:rPr>
        <w:t>15/07/2025</w:t>
      </w:r>
      <w:r w:rsidR="00FF4AB1" w:rsidRPr="00D563B3">
        <w:rPr>
          <w:rFonts w:ascii="Arial Narrow" w:hAnsi="Arial Narrow" w:cs="Arial"/>
          <w:sz w:val="22"/>
          <w:szCs w:val="22"/>
        </w:rPr>
        <w:t xml:space="preserve"> o godz. </w:t>
      </w:r>
      <w:r w:rsidR="00F125C2" w:rsidRPr="00D563B3">
        <w:rPr>
          <w:rFonts w:ascii="Arial Narrow" w:hAnsi="Arial Narrow" w:cs="Arial"/>
          <w:sz w:val="22"/>
          <w:szCs w:val="22"/>
        </w:rPr>
        <w:t>08:30</w:t>
      </w:r>
      <w:r w:rsidRPr="00D563B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563B3" w14:paraId="0F244D79" w14:textId="77777777" w:rsidTr="005A632E">
        <w:tc>
          <w:tcPr>
            <w:tcW w:w="1276" w:type="dxa"/>
            <w:shd w:val="clear" w:color="auto" w:fill="F2F2F2"/>
            <w:vAlign w:val="center"/>
          </w:tcPr>
          <w:p w14:paraId="28BA3903" w14:textId="77777777" w:rsidR="006B27ED" w:rsidRPr="00D563B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Oferta n</w:t>
            </w:r>
            <w:r w:rsidR="006B27ED" w:rsidRPr="00D563B3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B29E768" w14:textId="77777777" w:rsidR="006B27ED" w:rsidRPr="00D563B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19F46EA" w14:textId="77777777" w:rsidR="006B27ED" w:rsidRPr="00D563B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6705972" w14:textId="77777777" w:rsidR="006B27ED" w:rsidRPr="00D563B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Cena oferty</w:t>
            </w:r>
          </w:p>
        </w:tc>
      </w:tr>
      <w:tr w:rsidR="00F125C2" w:rsidRPr="00D563B3" w14:paraId="6301EB47" w14:textId="77777777" w:rsidTr="00BB3FEA">
        <w:tc>
          <w:tcPr>
            <w:tcW w:w="1276" w:type="dxa"/>
            <w:vAlign w:val="center"/>
          </w:tcPr>
          <w:p w14:paraId="7EBCD360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2D060176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5A72E1CF" w14:textId="7777777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Ziółkowski Juventas S.K.A.</w:t>
            </w:r>
          </w:p>
          <w:p w14:paraId="044DA928" w14:textId="77777777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Srogów Górny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172</w:t>
            </w:r>
            <w:r w:rsidRPr="00D563B3">
              <w:rPr>
                <w:rFonts w:ascii="Arial Narrow" w:hAnsi="Arial Narrow" w:cs="Arial"/>
              </w:rPr>
              <w:t xml:space="preserve"> </w:t>
            </w:r>
          </w:p>
          <w:p w14:paraId="325F06AC" w14:textId="77777777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38-507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Jurowce</w:t>
            </w:r>
          </w:p>
        </w:tc>
        <w:tc>
          <w:tcPr>
            <w:tcW w:w="2551" w:type="dxa"/>
            <w:vAlign w:val="center"/>
          </w:tcPr>
          <w:p w14:paraId="028FD598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66 208.32 zł</w:t>
            </w:r>
          </w:p>
        </w:tc>
      </w:tr>
      <w:tr w:rsidR="00F125C2" w:rsidRPr="00D563B3" w14:paraId="398E2D7E" w14:textId="77777777" w:rsidTr="00BB3FEA">
        <w:tc>
          <w:tcPr>
            <w:tcW w:w="1276" w:type="dxa"/>
            <w:vAlign w:val="center"/>
          </w:tcPr>
          <w:p w14:paraId="5BABF270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6E8095E4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5603388C" w14:textId="7777777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PRESTIGE - MED S.C.</w:t>
            </w:r>
          </w:p>
          <w:p w14:paraId="549D4247" w14:textId="77777777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BORÓWNO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46/A</w:t>
            </w:r>
            <w:r w:rsidRPr="00D563B3">
              <w:rPr>
                <w:rFonts w:ascii="Arial Narrow" w:hAnsi="Arial Narrow" w:cs="Arial"/>
              </w:rPr>
              <w:t xml:space="preserve"> </w:t>
            </w:r>
          </w:p>
          <w:p w14:paraId="30047B74" w14:textId="77777777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86-200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BORÓWNO</w:t>
            </w:r>
          </w:p>
        </w:tc>
        <w:tc>
          <w:tcPr>
            <w:tcW w:w="2551" w:type="dxa"/>
            <w:vAlign w:val="center"/>
          </w:tcPr>
          <w:p w14:paraId="3700ECEE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138 240.00 zł</w:t>
            </w:r>
          </w:p>
        </w:tc>
      </w:tr>
      <w:tr w:rsidR="00F125C2" w:rsidRPr="00D563B3" w14:paraId="5B94AB06" w14:textId="77777777" w:rsidTr="00BB3FEA">
        <w:tc>
          <w:tcPr>
            <w:tcW w:w="1276" w:type="dxa"/>
            <w:vAlign w:val="center"/>
          </w:tcPr>
          <w:p w14:paraId="1E741C1C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67670FC6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77D50235" w14:textId="6AACD0E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 xml:space="preserve">Aesculap Chifa </w:t>
            </w:r>
            <w:r w:rsidR="00D563B3">
              <w:rPr>
                <w:rFonts w:ascii="Arial Narrow" w:hAnsi="Arial Narrow" w:cs="Arial"/>
              </w:rPr>
              <w:t>Sp. z o.o.</w:t>
            </w:r>
          </w:p>
          <w:p w14:paraId="41C29EF2" w14:textId="77777777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Tysiąclecia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14</w:t>
            </w:r>
            <w:r w:rsidRPr="00D563B3">
              <w:rPr>
                <w:rFonts w:ascii="Arial Narrow" w:hAnsi="Arial Narrow" w:cs="Arial"/>
              </w:rPr>
              <w:t xml:space="preserve"> </w:t>
            </w:r>
          </w:p>
          <w:p w14:paraId="62586EC5" w14:textId="77777777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64-300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759E78FE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100 224.00 zł</w:t>
            </w:r>
          </w:p>
        </w:tc>
      </w:tr>
      <w:tr w:rsidR="00F125C2" w:rsidRPr="00D563B3" w14:paraId="77495CF3" w14:textId="77777777" w:rsidTr="00BB3FEA">
        <w:tc>
          <w:tcPr>
            <w:tcW w:w="1276" w:type="dxa"/>
            <w:vAlign w:val="center"/>
          </w:tcPr>
          <w:p w14:paraId="7171DDAB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3851D6D1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36AAE6C5" w14:textId="286132B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P.H.U. ProMedical</w:t>
            </w:r>
            <w:r w:rsidR="00D563B3">
              <w:rPr>
                <w:rFonts w:ascii="Arial Narrow" w:hAnsi="Arial Narrow" w:cs="Arial"/>
              </w:rPr>
              <w:t xml:space="preserve"> Arkadiusz Kułak</w:t>
            </w:r>
          </w:p>
          <w:p w14:paraId="5563DB0C" w14:textId="50AD0AF8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Sopotnia Mała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="00D563B3">
              <w:rPr>
                <w:rFonts w:ascii="Arial Narrow" w:hAnsi="Arial Narrow" w:cs="Arial"/>
              </w:rPr>
              <w:t>475</w:t>
            </w:r>
          </w:p>
          <w:p w14:paraId="72D74023" w14:textId="77777777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34-340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Jeleśnia</w:t>
            </w:r>
          </w:p>
        </w:tc>
        <w:tc>
          <w:tcPr>
            <w:tcW w:w="2551" w:type="dxa"/>
            <w:vAlign w:val="center"/>
          </w:tcPr>
          <w:p w14:paraId="46C46451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95 904.00 zł</w:t>
            </w:r>
          </w:p>
        </w:tc>
      </w:tr>
      <w:tr w:rsidR="00F125C2" w:rsidRPr="00D563B3" w14:paraId="1761B9CE" w14:textId="77777777" w:rsidTr="00BB3FEA">
        <w:tc>
          <w:tcPr>
            <w:tcW w:w="1276" w:type="dxa"/>
            <w:vAlign w:val="center"/>
          </w:tcPr>
          <w:p w14:paraId="547FDB33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4809165C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1FAB914E" w14:textId="7777777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Zakład Techniki Medycznej "TECH-MED" Sp. z o.o.</w:t>
            </w:r>
          </w:p>
          <w:p w14:paraId="13F21490" w14:textId="77777777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Ernsta Petersona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6A</w:t>
            </w:r>
            <w:r w:rsidRPr="00D563B3">
              <w:rPr>
                <w:rFonts w:ascii="Arial Narrow" w:hAnsi="Arial Narrow" w:cs="Arial"/>
              </w:rPr>
              <w:t xml:space="preserve"> </w:t>
            </w:r>
          </w:p>
          <w:p w14:paraId="490B86C5" w14:textId="77777777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85-862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5A3DFEB8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61 344.00 zł</w:t>
            </w:r>
          </w:p>
        </w:tc>
      </w:tr>
      <w:tr w:rsidR="00F125C2" w:rsidRPr="00D563B3" w14:paraId="27B552AA" w14:textId="77777777" w:rsidTr="00BB3FEA">
        <w:tc>
          <w:tcPr>
            <w:tcW w:w="1276" w:type="dxa"/>
            <w:vAlign w:val="center"/>
          </w:tcPr>
          <w:p w14:paraId="1B21C8F6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7A2756E3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523D3448" w14:textId="7777777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Zakład Techniki Medycznej "TECH-MED" Sp. z o.o.</w:t>
            </w:r>
          </w:p>
          <w:p w14:paraId="110B84B4" w14:textId="77777777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Ernsta Petersona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6A</w:t>
            </w:r>
            <w:r w:rsidRPr="00D563B3">
              <w:rPr>
                <w:rFonts w:ascii="Arial Narrow" w:hAnsi="Arial Narrow" w:cs="Arial"/>
              </w:rPr>
              <w:t xml:space="preserve"> </w:t>
            </w:r>
          </w:p>
          <w:p w14:paraId="01EE9901" w14:textId="77777777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85-862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551" w:type="dxa"/>
            <w:vAlign w:val="center"/>
          </w:tcPr>
          <w:p w14:paraId="397063E6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2 062.80 zł</w:t>
            </w:r>
          </w:p>
        </w:tc>
      </w:tr>
      <w:tr w:rsidR="00F125C2" w:rsidRPr="00D563B3" w14:paraId="388D19F2" w14:textId="77777777" w:rsidTr="00BB3FEA">
        <w:tc>
          <w:tcPr>
            <w:tcW w:w="1276" w:type="dxa"/>
            <w:vAlign w:val="center"/>
          </w:tcPr>
          <w:p w14:paraId="723101A5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5D19187E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6CD75DD" w14:textId="7777777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Meden-Inmed Sp. z o.o.</w:t>
            </w:r>
          </w:p>
          <w:p w14:paraId="332F5BD4" w14:textId="77777777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Wenedów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2</w:t>
            </w:r>
            <w:r w:rsidRPr="00D563B3">
              <w:rPr>
                <w:rFonts w:ascii="Arial Narrow" w:hAnsi="Arial Narrow" w:cs="Arial"/>
              </w:rPr>
              <w:t xml:space="preserve"> </w:t>
            </w:r>
          </w:p>
          <w:p w14:paraId="3AE2A4DD" w14:textId="77777777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75-847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Koszalin</w:t>
            </w:r>
          </w:p>
        </w:tc>
        <w:tc>
          <w:tcPr>
            <w:tcW w:w="2551" w:type="dxa"/>
            <w:vAlign w:val="center"/>
          </w:tcPr>
          <w:p w14:paraId="23DB8BC0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88 000.00 zł</w:t>
            </w:r>
          </w:p>
        </w:tc>
      </w:tr>
      <w:tr w:rsidR="00F125C2" w:rsidRPr="00D563B3" w14:paraId="5D41080A" w14:textId="77777777" w:rsidTr="00BB3FEA">
        <w:tc>
          <w:tcPr>
            <w:tcW w:w="1276" w:type="dxa"/>
            <w:vAlign w:val="center"/>
          </w:tcPr>
          <w:p w14:paraId="1829208C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7CD26735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ECE5FFB" w14:textId="7777777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F.H.U. Euro-Medical Maciej Świda</w:t>
            </w:r>
          </w:p>
          <w:p w14:paraId="3E44E03F" w14:textId="13FC7192" w:rsidR="00F125C2" w:rsidRPr="00D563B3" w:rsidRDefault="00D563B3" w:rsidP="00BB3FE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Fabryczna 19</w:t>
            </w:r>
          </w:p>
          <w:p w14:paraId="735BB656" w14:textId="277121D7" w:rsidR="00F125C2" w:rsidRPr="00D563B3" w:rsidRDefault="00D563B3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34-300</w:t>
            </w:r>
            <w:r w:rsidR="00F125C2" w:rsidRPr="00D563B3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Żywiec</w:t>
            </w:r>
          </w:p>
        </w:tc>
        <w:tc>
          <w:tcPr>
            <w:tcW w:w="2551" w:type="dxa"/>
            <w:vAlign w:val="center"/>
          </w:tcPr>
          <w:p w14:paraId="206EFF33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67 348.80 zł</w:t>
            </w:r>
          </w:p>
        </w:tc>
      </w:tr>
      <w:tr w:rsidR="00F125C2" w:rsidRPr="00D563B3" w14:paraId="3BE19C2F" w14:textId="77777777" w:rsidTr="00BB3FEA">
        <w:tc>
          <w:tcPr>
            <w:tcW w:w="1276" w:type="dxa"/>
            <w:vAlign w:val="center"/>
          </w:tcPr>
          <w:p w14:paraId="22DE5089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276" w:type="dxa"/>
            <w:vAlign w:val="center"/>
          </w:tcPr>
          <w:p w14:paraId="45C456A2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183C6DE7" w14:textId="77777777" w:rsidR="00F125C2" w:rsidRPr="00D563B3" w:rsidRDefault="00F125C2" w:rsidP="00BB3FEA">
            <w:pPr>
              <w:spacing w:before="80" w:after="40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Klaromed Sp. z o.o.</w:t>
            </w:r>
          </w:p>
          <w:p w14:paraId="615103B8" w14:textId="77777777" w:rsidR="00F125C2" w:rsidRPr="00D563B3" w:rsidRDefault="00F125C2" w:rsidP="00BB3FEA">
            <w:pPr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Sobieskiego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123</w:t>
            </w:r>
            <w:r w:rsidRPr="00D563B3">
              <w:rPr>
                <w:rFonts w:ascii="Arial Narrow" w:hAnsi="Arial Narrow" w:cs="Arial"/>
              </w:rPr>
              <w:t xml:space="preserve"> </w:t>
            </w:r>
          </w:p>
          <w:p w14:paraId="7C088AA6" w14:textId="4429EF69" w:rsidR="00F125C2" w:rsidRPr="00D563B3" w:rsidRDefault="00F125C2" w:rsidP="00BB3F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0</w:t>
            </w:r>
            <w:r w:rsidR="00D563B3">
              <w:rPr>
                <w:rFonts w:ascii="Arial Narrow" w:hAnsi="Arial Narrow" w:cs="Arial"/>
              </w:rPr>
              <w:t>7</w:t>
            </w:r>
            <w:r w:rsidRPr="00D563B3">
              <w:rPr>
                <w:rFonts w:ascii="Arial Narrow" w:hAnsi="Arial Narrow" w:cs="Arial"/>
              </w:rPr>
              <w:t>-070</w:t>
            </w:r>
            <w:r w:rsidRPr="00D563B3">
              <w:rPr>
                <w:rFonts w:ascii="Arial Narrow" w:hAnsi="Arial Narrow" w:cs="Arial"/>
              </w:rPr>
              <w:t xml:space="preserve"> </w:t>
            </w:r>
            <w:r w:rsidRPr="00D563B3">
              <w:rPr>
                <w:rFonts w:ascii="Arial Narrow" w:hAnsi="Arial Narrow" w:cs="Arial"/>
              </w:rPr>
              <w:t>Sulejówek</w:t>
            </w:r>
          </w:p>
        </w:tc>
        <w:tc>
          <w:tcPr>
            <w:tcW w:w="2551" w:type="dxa"/>
            <w:vAlign w:val="center"/>
          </w:tcPr>
          <w:p w14:paraId="6EBBF637" w14:textId="77777777" w:rsidR="00F125C2" w:rsidRPr="00D563B3" w:rsidRDefault="00F125C2" w:rsidP="00BB3F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563B3">
              <w:rPr>
                <w:rFonts w:ascii="Arial Narrow" w:hAnsi="Arial Narrow" w:cs="Arial"/>
              </w:rPr>
              <w:t>74 487.63 zł</w:t>
            </w:r>
          </w:p>
        </w:tc>
      </w:tr>
    </w:tbl>
    <w:p w14:paraId="593188D2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563B3">
        <w:rPr>
          <w:rFonts w:ascii="Arial Narrow" w:hAnsi="Arial Narrow" w:cs="Arial"/>
          <w:i/>
          <w:sz w:val="22"/>
          <w:szCs w:val="22"/>
        </w:rPr>
        <w:t>Zamawiający</w:t>
      </w:r>
    </w:p>
    <w:p w14:paraId="36B515C1" w14:textId="77777777" w:rsidR="00913AD4" w:rsidRPr="00913AD4" w:rsidRDefault="00913AD4" w:rsidP="00913AD4"/>
    <w:p w14:paraId="248E0228" w14:textId="77777777" w:rsidR="00913AD4" w:rsidRPr="00913AD4" w:rsidRDefault="00913AD4" w:rsidP="00913AD4"/>
    <w:p w14:paraId="451FC224" w14:textId="77777777" w:rsidR="00913AD4" w:rsidRPr="00913AD4" w:rsidRDefault="00913AD4" w:rsidP="00913AD4"/>
    <w:p w14:paraId="1DAF0FB7" w14:textId="77777777" w:rsidR="00913AD4" w:rsidRPr="00913AD4" w:rsidRDefault="00913AD4" w:rsidP="00913AD4"/>
    <w:p w14:paraId="2E4E6B5D" w14:textId="77777777" w:rsidR="00913AD4" w:rsidRPr="00913AD4" w:rsidRDefault="00913AD4" w:rsidP="00913AD4"/>
    <w:p w14:paraId="7F6FC006" w14:textId="77777777" w:rsidR="00913AD4" w:rsidRPr="00913AD4" w:rsidRDefault="00913AD4" w:rsidP="00913AD4"/>
    <w:p w14:paraId="4D376174" w14:textId="77777777" w:rsidR="00913AD4" w:rsidRPr="00913AD4" w:rsidRDefault="00913AD4" w:rsidP="00913AD4"/>
    <w:p w14:paraId="553E78E3" w14:textId="77777777" w:rsidR="00913AD4" w:rsidRPr="00913AD4" w:rsidRDefault="00913AD4" w:rsidP="00913AD4"/>
    <w:p w14:paraId="06F08668" w14:textId="77777777" w:rsidR="00913AD4" w:rsidRPr="00913AD4" w:rsidRDefault="00913AD4" w:rsidP="00913AD4"/>
    <w:p w14:paraId="255C8346" w14:textId="77777777" w:rsidR="00913AD4" w:rsidRPr="00913AD4" w:rsidRDefault="00913AD4" w:rsidP="00913AD4"/>
    <w:p w14:paraId="45B682B1" w14:textId="77777777" w:rsidR="00913AD4" w:rsidRPr="00913AD4" w:rsidRDefault="00913AD4" w:rsidP="00913AD4"/>
    <w:p w14:paraId="480BB294" w14:textId="77777777" w:rsidR="00913AD4" w:rsidRPr="00913AD4" w:rsidRDefault="00913AD4" w:rsidP="00913AD4"/>
    <w:p w14:paraId="2C608EE5" w14:textId="77777777" w:rsidR="00913AD4" w:rsidRPr="00913AD4" w:rsidRDefault="00913AD4" w:rsidP="00913AD4"/>
    <w:p w14:paraId="0BF93B72" w14:textId="77777777" w:rsidR="00913AD4" w:rsidRPr="00913AD4" w:rsidRDefault="00913AD4" w:rsidP="00913AD4"/>
    <w:p w14:paraId="4FA69834" w14:textId="77777777" w:rsidR="00913AD4" w:rsidRPr="00913AD4" w:rsidRDefault="00913AD4" w:rsidP="00913AD4"/>
    <w:p w14:paraId="71FA441F" w14:textId="77777777" w:rsidR="00913AD4" w:rsidRPr="00913AD4" w:rsidRDefault="00913AD4" w:rsidP="00913AD4"/>
    <w:p w14:paraId="09606285" w14:textId="77777777" w:rsidR="00913AD4" w:rsidRPr="00913AD4" w:rsidRDefault="00913AD4" w:rsidP="00913AD4"/>
    <w:p w14:paraId="71FE0063" w14:textId="77777777" w:rsidR="00913AD4" w:rsidRPr="00913AD4" w:rsidRDefault="00913AD4" w:rsidP="00913AD4"/>
    <w:p w14:paraId="1C5F2193" w14:textId="77777777" w:rsidR="00913AD4" w:rsidRPr="00913AD4" w:rsidRDefault="00913AD4" w:rsidP="00913AD4"/>
    <w:p w14:paraId="42198605" w14:textId="77777777" w:rsidR="00913AD4" w:rsidRPr="00913AD4" w:rsidRDefault="00913AD4" w:rsidP="00913AD4"/>
    <w:p w14:paraId="2A4C3AA5" w14:textId="77777777" w:rsidR="00913AD4" w:rsidRPr="00913AD4" w:rsidRDefault="00913AD4" w:rsidP="00913AD4"/>
    <w:p w14:paraId="4EA7D752" w14:textId="77777777" w:rsidR="00913AD4" w:rsidRPr="00913AD4" w:rsidRDefault="00913AD4" w:rsidP="00913AD4"/>
    <w:p w14:paraId="41046ECB" w14:textId="77777777" w:rsidR="00913AD4" w:rsidRPr="00913AD4" w:rsidRDefault="00913AD4" w:rsidP="00913AD4"/>
    <w:p w14:paraId="48906943" w14:textId="77777777" w:rsidR="00913AD4" w:rsidRPr="00913AD4" w:rsidRDefault="00913AD4" w:rsidP="00913AD4"/>
    <w:p w14:paraId="44666F6E" w14:textId="77777777" w:rsidR="00913AD4" w:rsidRPr="00913AD4" w:rsidRDefault="00913AD4" w:rsidP="00913AD4"/>
    <w:p w14:paraId="72BDCA11" w14:textId="77777777" w:rsidR="00913AD4" w:rsidRPr="00913AD4" w:rsidRDefault="00913AD4" w:rsidP="00913AD4"/>
    <w:p w14:paraId="28E2BA18" w14:textId="77777777" w:rsidR="00913AD4" w:rsidRPr="00913AD4" w:rsidRDefault="00913AD4" w:rsidP="00913AD4"/>
    <w:p w14:paraId="222A4CF9" w14:textId="77777777" w:rsidR="00913AD4" w:rsidRPr="00913AD4" w:rsidRDefault="00913AD4" w:rsidP="00913AD4"/>
    <w:p w14:paraId="2A5EA2A7" w14:textId="77777777" w:rsidR="00913AD4" w:rsidRPr="00913AD4" w:rsidRDefault="00913AD4" w:rsidP="00913AD4"/>
    <w:p w14:paraId="14E1F7BB" w14:textId="77777777" w:rsidR="00913AD4" w:rsidRPr="00913AD4" w:rsidRDefault="00913AD4" w:rsidP="00913AD4"/>
    <w:p w14:paraId="09AA4936" w14:textId="77777777" w:rsidR="00913AD4" w:rsidRPr="00913AD4" w:rsidRDefault="00913AD4" w:rsidP="00913AD4"/>
    <w:p w14:paraId="4ED3E952" w14:textId="77777777" w:rsidR="00913AD4" w:rsidRPr="00913AD4" w:rsidRDefault="00913AD4" w:rsidP="00913AD4"/>
    <w:p w14:paraId="5BC5E6D5" w14:textId="77777777" w:rsidR="00913AD4" w:rsidRPr="00913AD4" w:rsidRDefault="00913AD4" w:rsidP="00913AD4"/>
    <w:p w14:paraId="65BD3ADF" w14:textId="77777777" w:rsidR="00913AD4" w:rsidRDefault="00913AD4" w:rsidP="00913AD4">
      <w:pPr>
        <w:rPr>
          <w:rFonts w:ascii="Arial Narrow" w:hAnsi="Arial Narrow" w:cs="Arial"/>
          <w:i/>
          <w:sz w:val="22"/>
          <w:szCs w:val="22"/>
        </w:rPr>
      </w:pPr>
    </w:p>
    <w:p w14:paraId="3816513A" w14:textId="77777777" w:rsidR="00913AD4" w:rsidRDefault="00913AD4" w:rsidP="00913AD4">
      <w:pPr>
        <w:rPr>
          <w:rFonts w:ascii="Arial Narrow" w:hAnsi="Arial Narrow" w:cs="Arial"/>
          <w:i/>
          <w:sz w:val="22"/>
          <w:szCs w:val="22"/>
        </w:rPr>
      </w:pPr>
    </w:p>
    <w:p w14:paraId="729D1E04" w14:textId="77777777" w:rsidR="00913AD4" w:rsidRDefault="00913AD4" w:rsidP="00913AD4"/>
    <w:p w14:paraId="7AA9F1CC" w14:textId="77777777" w:rsidR="00913AD4" w:rsidRDefault="00913AD4" w:rsidP="00913AD4"/>
    <w:p w14:paraId="01CCF96D" w14:textId="77777777" w:rsidR="00913AD4" w:rsidRDefault="00913AD4" w:rsidP="00913AD4"/>
    <w:p w14:paraId="55375503" w14:textId="77777777" w:rsidR="00913AD4" w:rsidRDefault="00913AD4" w:rsidP="00913AD4"/>
    <w:p w14:paraId="5D4EFA16" w14:textId="77777777" w:rsidR="00913AD4" w:rsidRDefault="00913AD4" w:rsidP="00913AD4"/>
    <w:p w14:paraId="3B1A4D05" w14:textId="77777777" w:rsidR="00913AD4" w:rsidRDefault="00913AD4" w:rsidP="00913AD4"/>
    <w:p w14:paraId="421820B5" w14:textId="77777777" w:rsidR="00913AD4" w:rsidRDefault="00913AD4" w:rsidP="00913AD4"/>
    <w:p w14:paraId="12DF0539" w14:textId="77777777" w:rsidR="00913AD4" w:rsidRDefault="00913AD4" w:rsidP="00913AD4"/>
    <w:p w14:paraId="2C9E33DF" w14:textId="77777777" w:rsidR="00913AD4" w:rsidRDefault="00913AD4" w:rsidP="00913AD4"/>
    <w:p w14:paraId="5D1115B7" w14:textId="77777777" w:rsidR="00913AD4" w:rsidRDefault="00913AD4" w:rsidP="00913AD4"/>
    <w:p w14:paraId="4282679B" w14:textId="77777777" w:rsidR="00913AD4" w:rsidRDefault="00913AD4" w:rsidP="00913AD4">
      <w:pPr>
        <w:rPr>
          <w:rFonts w:ascii="Arial Narrow" w:hAnsi="Arial Narrow"/>
        </w:rPr>
      </w:pPr>
    </w:p>
    <w:p w14:paraId="22AC23C2" w14:textId="79409F21" w:rsidR="00913AD4" w:rsidRDefault="00913AD4" w:rsidP="00913AD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39F563E" w14:textId="6DC1BAAA" w:rsidR="00913AD4" w:rsidRDefault="00913AD4" w:rsidP="00913AD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27C26BCA" w14:textId="662C584B" w:rsidR="00913AD4" w:rsidRDefault="00913AD4" w:rsidP="00913AD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660E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24BB8864" w14:textId="63BEA96F" w:rsidR="00913AD4" w:rsidRPr="00913AD4" w:rsidRDefault="00913AD4" w:rsidP="00913AD4">
      <w:pPr>
        <w:rPr>
          <w:rFonts w:ascii="Arial Narrow" w:hAnsi="Arial Narrow"/>
        </w:rPr>
      </w:pPr>
      <w:r>
        <w:rPr>
          <w:rFonts w:ascii="Arial Narrow" w:hAnsi="Arial Narrow"/>
        </w:rPr>
        <w:t>Data: 2025-07-15</w:t>
      </w:r>
    </w:p>
    <w:bookmarkEnd w:id="0"/>
    <w:sectPr w:rsidR="00913AD4" w:rsidRPr="00913AD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3CB0D" w14:textId="77777777" w:rsidR="006F7CB7" w:rsidRDefault="006F7CB7">
      <w:r>
        <w:separator/>
      </w:r>
    </w:p>
  </w:endnote>
  <w:endnote w:type="continuationSeparator" w:id="0">
    <w:p w14:paraId="1101C1D0" w14:textId="77777777" w:rsidR="006F7CB7" w:rsidRDefault="006F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9CB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A933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DCA9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225F62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81157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81F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7DED70" w14:textId="77777777" w:rsidR="009F189D" w:rsidRDefault="009F189D">
    <w:pPr>
      <w:pStyle w:val="Stopka"/>
      <w:tabs>
        <w:tab w:val="clear" w:pos="4536"/>
      </w:tabs>
      <w:jc w:val="center"/>
    </w:pPr>
  </w:p>
  <w:p w14:paraId="7C0AC4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7170F" w14:textId="77777777" w:rsidR="006F7CB7" w:rsidRDefault="006F7CB7">
      <w:r>
        <w:separator/>
      </w:r>
    </w:p>
  </w:footnote>
  <w:footnote w:type="continuationSeparator" w:id="0">
    <w:p w14:paraId="4D94D37C" w14:textId="77777777" w:rsidR="006F7CB7" w:rsidRDefault="006F7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2AC91" w14:textId="77777777" w:rsidR="00F125C2" w:rsidRDefault="00F12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EFFDF" w14:textId="77777777" w:rsidR="00F125C2" w:rsidRDefault="00F125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A635B" w14:textId="77777777" w:rsidR="00F125C2" w:rsidRDefault="00F125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CB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F7CB7"/>
    <w:rsid w:val="00843263"/>
    <w:rsid w:val="00861E75"/>
    <w:rsid w:val="00913AD4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63B3"/>
    <w:rsid w:val="00D665F5"/>
    <w:rsid w:val="00D7128F"/>
    <w:rsid w:val="00EA3476"/>
    <w:rsid w:val="00F125C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480C2"/>
  <w15:chartTrackingRefBased/>
  <w15:docId w15:val="{ED7F46F0-000B-46CF-B190-B0D5A8FCD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13A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3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246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2025-07-15T07:11:00Z</dcterms:created>
  <dcterms:modified xsi:type="dcterms:W3CDTF">2025-07-15T07:16:00Z</dcterms:modified>
</cp:coreProperties>
</file>