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4338" w14:textId="0CEE9F36" w:rsidR="00B36EDA" w:rsidRPr="0020689E" w:rsidRDefault="00B31AF5" w:rsidP="0020689E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20689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0689E" w:rsidRPr="0020689E">
        <w:rPr>
          <w:rFonts w:ascii="Arial Narrow" w:hAnsi="Arial Narrow" w:cs="Arial"/>
          <w:sz w:val="22"/>
          <w:szCs w:val="22"/>
        </w:rPr>
        <w:t xml:space="preserve"> </w:t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>
        <w:rPr>
          <w:rFonts w:ascii="Arial Narrow" w:hAnsi="Arial Narrow" w:cs="Arial"/>
          <w:sz w:val="22"/>
          <w:szCs w:val="22"/>
        </w:rPr>
        <w:tab/>
      </w:r>
      <w:r w:rsidR="0020689E" w:rsidRPr="0020689E">
        <w:rPr>
          <w:rFonts w:ascii="Arial Narrow" w:hAnsi="Arial Narrow" w:cs="Arial"/>
          <w:sz w:val="22"/>
          <w:szCs w:val="22"/>
        </w:rPr>
        <w:t>Bydgoszcz dnia: 2025-07-15</w:t>
      </w:r>
    </w:p>
    <w:p w14:paraId="11D7AE49" w14:textId="77777777" w:rsidR="00B36EDA" w:rsidRPr="0020689E" w:rsidRDefault="00B31AF5" w:rsidP="0020689E">
      <w:pPr>
        <w:ind w:right="3969"/>
        <w:rPr>
          <w:rFonts w:ascii="Arial Narrow" w:hAnsi="Arial Narrow" w:cs="Arial"/>
          <w:sz w:val="22"/>
          <w:szCs w:val="22"/>
        </w:rPr>
      </w:pPr>
      <w:r w:rsidRPr="0020689E">
        <w:rPr>
          <w:rFonts w:ascii="Arial Narrow" w:hAnsi="Arial Narrow" w:cs="Arial"/>
          <w:sz w:val="22"/>
          <w:szCs w:val="22"/>
        </w:rPr>
        <w:t>Powstańców Warszawy</w:t>
      </w:r>
      <w:r w:rsidR="00B36EDA" w:rsidRPr="0020689E">
        <w:rPr>
          <w:rFonts w:ascii="Arial Narrow" w:hAnsi="Arial Narrow" w:cs="Arial"/>
          <w:sz w:val="22"/>
          <w:szCs w:val="22"/>
        </w:rPr>
        <w:t xml:space="preserve"> </w:t>
      </w:r>
      <w:r w:rsidRPr="0020689E">
        <w:rPr>
          <w:rFonts w:ascii="Arial Narrow" w:hAnsi="Arial Narrow" w:cs="Arial"/>
          <w:sz w:val="22"/>
          <w:szCs w:val="22"/>
        </w:rPr>
        <w:t>5</w:t>
      </w:r>
    </w:p>
    <w:p w14:paraId="1A45F26D" w14:textId="77777777" w:rsidR="00B36EDA" w:rsidRPr="0020689E" w:rsidRDefault="00B31AF5" w:rsidP="0020689E">
      <w:pPr>
        <w:ind w:right="3969"/>
        <w:rPr>
          <w:rFonts w:ascii="Arial Narrow" w:hAnsi="Arial Narrow" w:cs="Arial"/>
          <w:sz w:val="22"/>
          <w:szCs w:val="22"/>
        </w:rPr>
      </w:pPr>
      <w:r w:rsidRPr="0020689E">
        <w:rPr>
          <w:rFonts w:ascii="Arial Narrow" w:hAnsi="Arial Narrow" w:cs="Arial"/>
          <w:sz w:val="22"/>
          <w:szCs w:val="22"/>
        </w:rPr>
        <w:t>85-681</w:t>
      </w:r>
      <w:r w:rsidR="00B36EDA" w:rsidRPr="0020689E">
        <w:rPr>
          <w:rFonts w:ascii="Arial Narrow" w:hAnsi="Arial Narrow" w:cs="Arial"/>
          <w:sz w:val="22"/>
          <w:szCs w:val="22"/>
        </w:rPr>
        <w:t xml:space="preserve"> </w:t>
      </w:r>
      <w:r w:rsidRPr="0020689E">
        <w:rPr>
          <w:rFonts w:ascii="Arial Narrow" w:hAnsi="Arial Narrow" w:cs="Arial"/>
          <w:sz w:val="22"/>
          <w:szCs w:val="22"/>
        </w:rPr>
        <w:t>Bydgoszcz</w:t>
      </w:r>
    </w:p>
    <w:p w14:paraId="4034D7AF" w14:textId="77777777" w:rsidR="00B36EDA" w:rsidRPr="0020689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0689E" w14:paraId="2FAC3481" w14:textId="77777777" w:rsidTr="00B36EDA">
        <w:tc>
          <w:tcPr>
            <w:tcW w:w="9923" w:type="dxa"/>
            <w:shd w:val="clear" w:color="auto" w:fill="F2F2F2"/>
            <w:hideMark/>
          </w:tcPr>
          <w:p w14:paraId="4643232D" w14:textId="77777777" w:rsidR="00B36EDA" w:rsidRPr="0020689E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0689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8A93D95" w14:textId="77777777" w:rsidR="00B36EDA" w:rsidRPr="0020689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068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C66F541" w14:textId="77777777" w:rsidR="00B36EDA" w:rsidRPr="0020689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4DBA7E4" w14:textId="77777777" w:rsidR="00B36EDA" w:rsidRPr="0020689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0689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0689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0689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0689E" w14:paraId="7ADCC986" w14:textId="77777777" w:rsidTr="00B36EDA">
        <w:tc>
          <w:tcPr>
            <w:tcW w:w="2269" w:type="dxa"/>
          </w:tcPr>
          <w:p w14:paraId="49C4913F" w14:textId="77777777" w:rsidR="00B36EDA" w:rsidRPr="0020689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1504F94D" w14:textId="77777777" w:rsidR="00B36EDA" w:rsidRPr="0020689E" w:rsidRDefault="00B31AF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z włókniny na okres 24 miesięcy</w:t>
            </w:r>
          </w:p>
        </w:tc>
      </w:tr>
      <w:tr w:rsidR="00B31AF5" w:rsidRPr="0020689E" w14:paraId="1885CE0B" w14:textId="77777777" w:rsidTr="00DA50A5">
        <w:tc>
          <w:tcPr>
            <w:tcW w:w="2269" w:type="dxa"/>
          </w:tcPr>
          <w:p w14:paraId="032C0F9F" w14:textId="77777777" w:rsidR="00B31AF5" w:rsidRPr="0020689E" w:rsidRDefault="00B31AF5" w:rsidP="00DA50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4C5FF6A4" w14:textId="77777777" w:rsidR="00B31AF5" w:rsidRPr="0020689E" w:rsidRDefault="00B31AF5" w:rsidP="00DA50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20/2025</w:t>
            </w:r>
          </w:p>
        </w:tc>
      </w:tr>
    </w:tbl>
    <w:p w14:paraId="603E4C05" w14:textId="77777777" w:rsidR="00B36EDA" w:rsidRPr="0020689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0F7355B" w14:textId="77777777" w:rsidR="00B36EDA" w:rsidRPr="0020689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0689E">
        <w:rPr>
          <w:rFonts w:ascii="Arial Narrow" w:hAnsi="Arial Narrow" w:cs="Arial"/>
          <w:sz w:val="22"/>
          <w:szCs w:val="22"/>
        </w:rPr>
        <w:t xml:space="preserve">Zamawiający, </w:t>
      </w:r>
      <w:r w:rsidR="00B31AF5" w:rsidRPr="0020689E">
        <w:rPr>
          <w:rFonts w:ascii="Arial Narrow" w:hAnsi="Arial Narrow" w:cs="Arial"/>
          <w:b/>
          <w:sz w:val="22"/>
          <w:szCs w:val="22"/>
        </w:rPr>
        <w:t>10WSzKzP SPZOZ</w:t>
      </w:r>
      <w:r w:rsidRPr="0020689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B31AF5" w:rsidRPr="0020689E">
        <w:rPr>
          <w:rFonts w:ascii="Arial Narrow" w:hAnsi="Arial Narrow" w:cs="Arial"/>
          <w:sz w:val="22"/>
          <w:szCs w:val="22"/>
        </w:rPr>
        <w:t>(t.j. Dz. U. z 2024 poz. 1320)</w:t>
      </w:r>
      <w:r w:rsidRPr="0020689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31AF5" w:rsidRPr="0020689E" w14:paraId="0141DA25" w14:textId="77777777" w:rsidTr="00366E18">
        <w:trPr>
          <w:cantSplit/>
        </w:trPr>
        <w:tc>
          <w:tcPr>
            <w:tcW w:w="9923" w:type="dxa"/>
            <w:hideMark/>
          </w:tcPr>
          <w:p w14:paraId="36C6C039" w14:textId="77777777" w:rsidR="00B31AF5" w:rsidRPr="0020689E" w:rsidRDefault="00B31AF5" w:rsidP="00DA50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>Maska FFP2</w:t>
            </w:r>
          </w:p>
          <w:p w14:paraId="01C90E39" w14:textId="77777777" w:rsidR="00B31AF5" w:rsidRPr="0020689E" w:rsidRDefault="00B31AF5" w:rsidP="00DA50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/>
                <w:sz w:val="22"/>
                <w:szCs w:val="22"/>
              </w:rPr>
              <w:t>Europrofil Sp. z o. o.</w:t>
            </w:r>
          </w:p>
          <w:p w14:paraId="19334713" w14:textId="18E24CEA" w:rsidR="00B31AF5" w:rsidRPr="0020689E" w:rsidRDefault="00B31AF5" w:rsidP="00DA50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r w:rsidR="0020689E">
              <w:rPr>
                <w:rFonts w:ascii="Arial Narrow" w:hAnsi="Arial Narrow" w:cs="Arial"/>
                <w:bCs/>
                <w:sz w:val="22"/>
                <w:szCs w:val="22"/>
              </w:rPr>
              <w:t>Rzemieślnicza 13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F3A5761" w14:textId="4B3643A5" w:rsidR="00B31AF5" w:rsidRPr="0020689E" w:rsidRDefault="0020689E" w:rsidP="00DA50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14-300 Morąg</w:t>
            </w:r>
          </w:p>
          <w:p w14:paraId="5C370CE9" w14:textId="77777777" w:rsidR="00B31AF5" w:rsidRPr="0020689E" w:rsidRDefault="00B31AF5" w:rsidP="00DA50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0689E">
              <w:rPr>
                <w:rFonts w:ascii="Arial Narrow" w:hAnsi="Arial Narrow" w:cs="Arial"/>
                <w:b/>
                <w:sz w:val="22"/>
                <w:szCs w:val="22"/>
              </w:rPr>
              <w:t>7 290.00 zł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F73D55" w14:textId="77777777" w:rsidR="00B31AF5" w:rsidRPr="0020689E" w:rsidRDefault="00B31AF5" w:rsidP="00DA50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0689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5F8B4EE" w14:textId="77777777" w:rsidR="00B31AF5" w:rsidRPr="0020689E" w:rsidRDefault="00B31AF5" w:rsidP="00DA50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31AF5" w:rsidRPr="0020689E" w14:paraId="36187A06" w14:textId="77777777" w:rsidTr="00366E18">
        <w:trPr>
          <w:cantSplit/>
        </w:trPr>
        <w:tc>
          <w:tcPr>
            <w:tcW w:w="9923" w:type="dxa"/>
            <w:hideMark/>
          </w:tcPr>
          <w:p w14:paraId="565A5C16" w14:textId="77777777" w:rsidR="00B31AF5" w:rsidRPr="0020689E" w:rsidRDefault="00B31AF5" w:rsidP="00DA50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>Zestaw do zabiegów urologicznych TURP/URS z torbą</w:t>
            </w:r>
          </w:p>
          <w:p w14:paraId="3B7210EA" w14:textId="77777777" w:rsidR="00366E18" w:rsidRPr="00366E18" w:rsidRDefault="00366E18" w:rsidP="00366E1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6E18">
              <w:rPr>
                <w:rFonts w:ascii="Arial Narrow" w:hAnsi="Arial Narrow" w:cs="Arial"/>
                <w:b/>
                <w:sz w:val="22"/>
                <w:szCs w:val="22"/>
              </w:rPr>
              <w:t>Konsorcjum w składzie: Citonet Bydgoszcz Sp. z o.o. ( Lider);  TZMO SA ( Członek )</w:t>
            </w:r>
          </w:p>
          <w:p w14:paraId="21FFA306" w14:textId="77777777" w:rsidR="00366E18" w:rsidRPr="00366E18" w:rsidRDefault="00366E18" w:rsidP="00366E18">
            <w:pPr>
              <w:spacing w:before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6E18">
              <w:rPr>
                <w:rFonts w:ascii="Arial Narrow" w:hAnsi="Arial Narrow" w:cs="Arial"/>
                <w:bCs/>
                <w:sz w:val="22"/>
                <w:szCs w:val="22"/>
              </w:rPr>
              <w:t>ul. Wyścigowa 7; ul. Żółkiewskiego 20/26,</w:t>
            </w:r>
          </w:p>
          <w:p w14:paraId="5E34C95B" w14:textId="77777777" w:rsidR="00366E18" w:rsidRPr="00366E18" w:rsidRDefault="00366E18" w:rsidP="00366E1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6E18">
              <w:rPr>
                <w:rFonts w:ascii="Arial Narrow" w:hAnsi="Arial Narrow" w:cs="Arial"/>
                <w:bCs/>
                <w:sz w:val="22"/>
                <w:szCs w:val="22"/>
              </w:rPr>
              <w:t xml:space="preserve">85-740 Bydgoszcz; 87-100 Toruń  </w:t>
            </w:r>
          </w:p>
          <w:p w14:paraId="53E47451" w14:textId="7DFFED05" w:rsidR="00B31AF5" w:rsidRPr="0020689E" w:rsidRDefault="00B31AF5" w:rsidP="00366E1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0689E">
              <w:rPr>
                <w:rFonts w:ascii="Arial Narrow" w:hAnsi="Arial Narrow" w:cs="Arial"/>
                <w:b/>
                <w:sz w:val="22"/>
                <w:szCs w:val="22"/>
              </w:rPr>
              <w:t>25 790.40 zł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4F3977" w14:textId="77777777" w:rsidR="00B31AF5" w:rsidRPr="0020689E" w:rsidRDefault="00B31AF5" w:rsidP="00DA50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0689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05C759A" w14:textId="77777777" w:rsidR="00B31AF5" w:rsidRPr="0020689E" w:rsidRDefault="00B31AF5" w:rsidP="00DA50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31AF5" w:rsidRPr="0020689E" w14:paraId="3231AE83" w14:textId="77777777" w:rsidTr="00366E18">
        <w:trPr>
          <w:cantSplit/>
        </w:trPr>
        <w:tc>
          <w:tcPr>
            <w:tcW w:w="9923" w:type="dxa"/>
            <w:hideMark/>
          </w:tcPr>
          <w:p w14:paraId="640E134A" w14:textId="77777777" w:rsidR="00B31AF5" w:rsidRPr="0020689E" w:rsidRDefault="00B31AF5" w:rsidP="00DA50A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>Zestaw do operacji ginekologicznych</w:t>
            </w:r>
          </w:p>
          <w:p w14:paraId="0B06F94B" w14:textId="5AB4E1A0" w:rsidR="00B31AF5" w:rsidRPr="0020689E" w:rsidRDefault="00B31AF5" w:rsidP="00DA50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/>
                <w:sz w:val="22"/>
                <w:szCs w:val="22"/>
              </w:rPr>
              <w:t xml:space="preserve">FAPOMED POLSKA </w:t>
            </w:r>
            <w:r w:rsidR="00366E18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25966BF1" w14:textId="7049FD47" w:rsidR="00B31AF5" w:rsidRPr="0020689E" w:rsidRDefault="00B31AF5" w:rsidP="00DA50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OKOPOWA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47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/</w:t>
            </w:r>
            <w:r w:rsidR="00366E18">
              <w:rPr>
                <w:rFonts w:ascii="Arial Narrow" w:hAnsi="Arial Narrow" w:cs="Arial"/>
                <w:bCs/>
                <w:sz w:val="22"/>
                <w:szCs w:val="22"/>
              </w:rPr>
              <w:t>53</w:t>
            </w:r>
          </w:p>
          <w:p w14:paraId="16B7D126" w14:textId="77777777" w:rsidR="00B31AF5" w:rsidRPr="0020689E" w:rsidRDefault="00B31AF5" w:rsidP="00DA50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01-059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4DF550E" w14:textId="77777777" w:rsidR="00B31AF5" w:rsidRPr="0020689E" w:rsidRDefault="00B31AF5" w:rsidP="00DA50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0689E">
              <w:rPr>
                <w:rFonts w:ascii="Arial Narrow" w:hAnsi="Arial Narrow" w:cs="Arial"/>
                <w:b/>
                <w:sz w:val="22"/>
                <w:szCs w:val="22"/>
              </w:rPr>
              <w:t>85 665.60 zł</w:t>
            </w:r>
            <w:r w:rsidRPr="002068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689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CEC10B" w14:textId="77777777" w:rsidR="00B31AF5" w:rsidRPr="0020689E" w:rsidRDefault="00B31AF5" w:rsidP="00DA50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0689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D09D5C" w14:textId="77777777" w:rsidR="00B31AF5" w:rsidRPr="0020689E" w:rsidRDefault="00B31AF5" w:rsidP="00DA50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7009422" w14:textId="77777777" w:rsidR="00B36EDA" w:rsidRPr="0020689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0689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0689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0689E" w14:paraId="3DE0CF6C" w14:textId="77777777" w:rsidTr="00366E18">
        <w:tc>
          <w:tcPr>
            <w:tcW w:w="2268" w:type="dxa"/>
            <w:shd w:val="clear" w:color="auto" w:fill="F2F2F2"/>
            <w:hideMark/>
          </w:tcPr>
          <w:p w14:paraId="2C3FAD33" w14:textId="77777777" w:rsidR="00B36EDA" w:rsidRPr="002068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21E456FE" w14:textId="77777777" w:rsidR="00B36EDA" w:rsidRPr="002068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4FEA2377" w14:textId="77777777" w:rsidR="00B36EDA" w:rsidRPr="002068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645F7A39" w14:textId="77777777" w:rsidR="00B36EDA" w:rsidRPr="002068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689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31AF5" w:rsidRPr="0020689E" w14:paraId="3A608507" w14:textId="77777777" w:rsidTr="00366E18">
        <w:tc>
          <w:tcPr>
            <w:tcW w:w="2268" w:type="dxa"/>
            <w:vAlign w:val="center"/>
            <w:hideMark/>
          </w:tcPr>
          <w:p w14:paraId="74823F98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Maska FFP2</w:t>
            </w:r>
          </w:p>
        </w:tc>
        <w:tc>
          <w:tcPr>
            <w:tcW w:w="2977" w:type="dxa"/>
            <w:hideMark/>
          </w:tcPr>
          <w:p w14:paraId="43CE907F" w14:textId="77777777" w:rsidR="00B31AF5" w:rsidRPr="0020689E" w:rsidRDefault="00B31AF5" w:rsidP="00DA50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b/>
                <w:bCs/>
                <w:sz w:val="20"/>
                <w:szCs w:val="20"/>
              </w:rPr>
              <w:t>Europrofil Sp. z o. o.</w:t>
            </w:r>
          </w:p>
          <w:p w14:paraId="668A2FBA" w14:textId="28FEC7B4" w:rsidR="00B31AF5" w:rsidRPr="0020689E" w:rsidRDefault="00B31AF5" w:rsidP="00DA50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r w:rsidR="00366E18">
              <w:rPr>
                <w:rFonts w:ascii="Arial Narrow" w:hAnsi="Arial Narrow" w:cs="Arial"/>
                <w:sz w:val="20"/>
                <w:szCs w:val="20"/>
              </w:rPr>
              <w:t>Rzemieślnicza 13</w:t>
            </w:r>
          </w:p>
          <w:p w14:paraId="5E55D95F" w14:textId="3B9A24FE" w:rsidR="00B31AF5" w:rsidRPr="0020689E" w:rsidRDefault="00366E18" w:rsidP="00DA50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14-300 Morąg</w:t>
            </w:r>
          </w:p>
        </w:tc>
        <w:tc>
          <w:tcPr>
            <w:tcW w:w="3119" w:type="dxa"/>
            <w:hideMark/>
          </w:tcPr>
          <w:p w14:paraId="1E80F372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1 - Cena - 53.33</w:t>
            </w:r>
          </w:p>
          <w:p w14:paraId="54081F66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6A974BA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3DEFFA42" w14:textId="77777777" w:rsidR="00B31AF5" w:rsidRPr="0020689E" w:rsidRDefault="00B31AF5" w:rsidP="00DA50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 93,33</w:t>
            </w:r>
          </w:p>
        </w:tc>
      </w:tr>
      <w:tr w:rsidR="00B31AF5" w:rsidRPr="0020689E" w14:paraId="6CC0A144" w14:textId="77777777" w:rsidTr="00366E18">
        <w:tc>
          <w:tcPr>
            <w:tcW w:w="2268" w:type="dxa"/>
            <w:vAlign w:val="center"/>
            <w:hideMark/>
          </w:tcPr>
          <w:p w14:paraId="23DC2939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Maska FFP2</w:t>
            </w:r>
          </w:p>
        </w:tc>
        <w:tc>
          <w:tcPr>
            <w:tcW w:w="2977" w:type="dxa"/>
            <w:hideMark/>
          </w:tcPr>
          <w:p w14:paraId="502634B7" w14:textId="77777777" w:rsidR="00B31AF5" w:rsidRPr="0020689E" w:rsidRDefault="00B31AF5" w:rsidP="00DA50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b/>
                <w:bCs/>
                <w:sz w:val="20"/>
                <w:szCs w:val="20"/>
              </w:rPr>
              <w:t>Oxyline Sp. z o.o.</w:t>
            </w:r>
          </w:p>
          <w:p w14:paraId="64C1357B" w14:textId="77777777" w:rsidR="00B31AF5" w:rsidRPr="0020689E" w:rsidRDefault="00B31AF5" w:rsidP="00DA50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Piłsudskiego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23</w:t>
            </w:r>
          </w:p>
          <w:p w14:paraId="632DAA31" w14:textId="77777777" w:rsidR="00B31AF5" w:rsidRPr="0020689E" w:rsidRDefault="00B31AF5" w:rsidP="00DA50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95-200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Pabianice</w:t>
            </w:r>
          </w:p>
        </w:tc>
        <w:tc>
          <w:tcPr>
            <w:tcW w:w="3119" w:type="dxa"/>
            <w:hideMark/>
          </w:tcPr>
          <w:p w14:paraId="69E6F2F7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03CD6A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2 - Termin dostawy - 16.67</w:t>
            </w:r>
          </w:p>
          <w:p w14:paraId="18EC33A0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38854BFB" w14:textId="77777777" w:rsidR="00B31AF5" w:rsidRPr="0020689E" w:rsidRDefault="00B31AF5" w:rsidP="00DA50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 91,67</w:t>
            </w:r>
          </w:p>
        </w:tc>
      </w:tr>
      <w:tr w:rsidR="00B31AF5" w:rsidRPr="0020689E" w14:paraId="4D8E9CBB" w14:textId="77777777" w:rsidTr="00366E18">
        <w:tc>
          <w:tcPr>
            <w:tcW w:w="2268" w:type="dxa"/>
            <w:vAlign w:val="center"/>
            <w:hideMark/>
          </w:tcPr>
          <w:p w14:paraId="34F799AD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Zestaw do zabiegów urologicznych TURP/URS z torbą</w:t>
            </w:r>
          </w:p>
        </w:tc>
        <w:tc>
          <w:tcPr>
            <w:tcW w:w="2977" w:type="dxa"/>
            <w:hideMark/>
          </w:tcPr>
          <w:p w14:paraId="2278D98A" w14:textId="77777777" w:rsidR="00366E18" w:rsidRPr="00366E18" w:rsidRDefault="00366E18" w:rsidP="00366E1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6E18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w składzie Citonet Bydgoszcz Sp. z o.o./ TZMO SA</w:t>
            </w:r>
          </w:p>
          <w:p w14:paraId="113E4C57" w14:textId="77777777" w:rsidR="00366E18" w:rsidRPr="00366E18" w:rsidRDefault="00366E18" w:rsidP="00366E1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6E18">
              <w:rPr>
                <w:rFonts w:ascii="Arial Narrow" w:hAnsi="Arial Narrow" w:cs="Arial"/>
                <w:sz w:val="20"/>
                <w:szCs w:val="20"/>
              </w:rPr>
              <w:t>Wyścigowa7 / Żółkiewskiego 20/26</w:t>
            </w:r>
          </w:p>
          <w:p w14:paraId="08E2B447" w14:textId="1E036AD7" w:rsidR="00B31AF5" w:rsidRPr="0020689E" w:rsidRDefault="00366E18" w:rsidP="00366E1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6E18">
              <w:rPr>
                <w:rFonts w:ascii="Arial Narrow" w:hAnsi="Arial Narrow" w:cs="Arial"/>
                <w:sz w:val="20"/>
                <w:szCs w:val="20"/>
              </w:rPr>
              <w:t>85-740Bydgoszcz / 87-100 Toruń</w:t>
            </w:r>
          </w:p>
        </w:tc>
        <w:tc>
          <w:tcPr>
            <w:tcW w:w="3119" w:type="dxa"/>
            <w:hideMark/>
          </w:tcPr>
          <w:p w14:paraId="7C2ACBAD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D49B6B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75B1D2E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0D7B483A" w14:textId="77777777" w:rsidR="00B31AF5" w:rsidRPr="0020689E" w:rsidRDefault="00B31AF5" w:rsidP="00DA50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31AF5" w:rsidRPr="0020689E" w14:paraId="684646A9" w14:textId="77777777" w:rsidTr="00366E18">
        <w:tc>
          <w:tcPr>
            <w:tcW w:w="2268" w:type="dxa"/>
            <w:vAlign w:val="center"/>
            <w:hideMark/>
          </w:tcPr>
          <w:p w14:paraId="731F8C98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>Zestaw do operacji ginekologicznych</w:t>
            </w:r>
          </w:p>
        </w:tc>
        <w:tc>
          <w:tcPr>
            <w:tcW w:w="2977" w:type="dxa"/>
            <w:hideMark/>
          </w:tcPr>
          <w:p w14:paraId="1C619B2E" w14:textId="1119B0A3" w:rsidR="00B31AF5" w:rsidRPr="0020689E" w:rsidRDefault="00B31AF5" w:rsidP="00DA50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FAPOMED POLSKA </w:t>
            </w:r>
            <w:r w:rsidR="00366E18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678B0634" w14:textId="75DA3C4F" w:rsidR="00B31AF5" w:rsidRPr="0020689E" w:rsidRDefault="00366E18" w:rsidP="00DA50A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Okopowa</w:t>
            </w:r>
            <w:r w:rsidR="00B31AF5" w:rsidRPr="002068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B31AF5" w:rsidRPr="0020689E">
              <w:rPr>
                <w:rFonts w:ascii="Arial Narrow" w:hAnsi="Arial Narrow" w:cs="Arial"/>
                <w:sz w:val="20"/>
                <w:szCs w:val="20"/>
              </w:rPr>
              <w:t>47/</w:t>
            </w:r>
            <w:r>
              <w:rPr>
                <w:rFonts w:ascii="Arial Narrow" w:hAnsi="Arial Narrow" w:cs="Arial"/>
                <w:sz w:val="20"/>
                <w:szCs w:val="20"/>
              </w:rPr>
              <w:t>53</w:t>
            </w:r>
          </w:p>
          <w:p w14:paraId="5B79F891" w14:textId="66C122E4" w:rsidR="00B31AF5" w:rsidRPr="0020689E" w:rsidRDefault="00B31AF5" w:rsidP="00DA50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01-059</w:t>
            </w: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66E18" w:rsidRPr="0020689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14:paraId="7141C04B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27AF37D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1DBA7CD" w14:textId="77777777" w:rsidR="00B31AF5" w:rsidRPr="0020689E" w:rsidRDefault="00B31AF5" w:rsidP="00DA50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22C12F74" w14:textId="77777777" w:rsidR="00B31AF5" w:rsidRPr="0020689E" w:rsidRDefault="00B31AF5" w:rsidP="00DA50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0689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6B11B335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0689E">
        <w:rPr>
          <w:rFonts w:ascii="Arial Narrow" w:hAnsi="Arial Narrow" w:cs="Arial"/>
          <w:i/>
          <w:sz w:val="22"/>
          <w:szCs w:val="22"/>
        </w:rPr>
        <w:t>Zamawiający</w:t>
      </w:r>
    </w:p>
    <w:p w14:paraId="1BBDE7B0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579AA0EA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6A968475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45428944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17B1DE66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2D93BB4A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5D684652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3CB1EBE4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4CE989F5" w14:textId="77777777" w:rsidR="00366E18" w:rsidRDefault="00366E18" w:rsidP="00366E18">
      <w:pPr>
        <w:rPr>
          <w:rFonts w:ascii="Arial Narrow" w:hAnsi="Arial Narrow" w:cs="Arial"/>
          <w:i/>
          <w:sz w:val="22"/>
          <w:szCs w:val="22"/>
        </w:rPr>
      </w:pPr>
    </w:p>
    <w:p w14:paraId="5BCDF41D" w14:textId="77777777" w:rsidR="00366E18" w:rsidRPr="00366E18" w:rsidRDefault="00366E18" w:rsidP="00366E18">
      <w:pPr>
        <w:rPr>
          <w:rFonts w:ascii="Arial Narrow" w:hAnsi="Arial Narrow" w:cs="Arial"/>
          <w:sz w:val="22"/>
          <w:szCs w:val="22"/>
        </w:rPr>
      </w:pPr>
    </w:p>
    <w:p w14:paraId="2EAF2036" w14:textId="77777777" w:rsidR="00366E18" w:rsidRDefault="00366E18" w:rsidP="00366E18">
      <w:pPr>
        <w:rPr>
          <w:rFonts w:ascii="Arial Narrow" w:hAnsi="Arial Narrow" w:cs="Arial"/>
          <w:i/>
          <w:sz w:val="22"/>
          <w:szCs w:val="22"/>
        </w:rPr>
      </w:pPr>
    </w:p>
    <w:p w14:paraId="5E66B545" w14:textId="5821FDAC" w:rsidR="00366E18" w:rsidRDefault="00366E18" w:rsidP="00366E1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40AAAEB7" w14:textId="7105AABB" w:rsidR="00366E18" w:rsidRDefault="00366E18" w:rsidP="00366E1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DBE4755" w14:textId="038F263A" w:rsidR="00366E18" w:rsidRDefault="00366E18" w:rsidP="00366E1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FB4D95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38272E8" w14:textId="20184F6F" w:rsidR="00366E18" w:rsidRPr="00366E18" w:rsidRDefault="00366E18" w:rsidP="00366E1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2025-07-15</w:t>
      </w:r>
    </w:p>
    <w:bookmarkEnd w:id="0"/>
    <w:sectPr w:rsidR="00366E18" w:rsidRPr="00366E1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40A9D" w14:textId="77777777" w:rsidR="00EC04C8" w:rsidRDefault="00EC04C8">
      <w:r>
        <w:separator/>
      </w:r>
    </w:p>
  </w:endnote>
  <w:endnote w:type="continuationSeparator" w:id="0">
    <w:p w14:paraId="53F4F39B" w14:textId="77777777" w:rsidR="00EC04C8" w:rsidRDefault="00EC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29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04D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203A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69FA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975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8ADB3" w14:textId="77777777" w:rsidR="00EC04C8" w:rsidRDefault="00EC04C8">
      <w:r>
        <w:separator/>
      </w:r>
    </w:p>
  </w:footnote>
  <w:footnote w:type="continuationSeparator" w:id="0">
    <w:p w14:paraId="3F28A7A3" w14:textId="77777777" w:rsidR="00EC04C8" w:rsidRDefault="00EC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728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F12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4D11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4C8"/>
    <w:rsid w:val="00022322"/>
    <w:rsid w:val="00042497"/>
    <w:rsid w:val="000C1E6F"/>
    <w:rsid w:val="000E4E56"/>
    <w:rsid w:val="001A1468"/>
    <w:rsid w:val="001B7815"/>
    <w:rsid w:val="0020689E"/>
    <w:rsid w:val="00211A34"/>
    <w:rsid w:val="002B1E4F"/>
    <w:rsid w:val="002B6761"/>
    <w:rsid w:val="003445A0"/>
    <w:rsid w:val="00366E1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1AF5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04C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F2F0D"/>
  <w15:chartTrackingRefBased/>
  <w15:docId w15:val="{B3CD46B6-FD03-457B-BFCD-7F3A856E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366E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6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469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2025-07-15T10:39:00Z</dcterms:created>
  <dcterms:modified xsi:type="dcterms:W3CDTF">2025-07-15T10:44:00Z</dcterms:modified>
</cp:coreProperties>
</file>