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F83CFE" w:rsidRDefault="000473FC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F83CFE">
        <w:rPr>
          <w:rFonts w:ascii="Arial Narrow" w:hAnsi="Arial Narrow" w:cs="Arial"/>
          <w:sz w:val="24"/>
          <w:szCs w:val="24"/>
        </w:rPr>
        <w:t>Bydgoszcz</w:t>
      </w:r>
      <w:r w:rsidR="003E6519" w:rsidRPr="00F83CFE">
        <w:rPr>
          <w:rFonts w:ascii="Arial Narrow" w:hAnsi="Arial Narrow" w:cs="Arial"/>
          <w:sz w:val="24"/>
          <w:szCs w:val="24"/>
        </w:rPr>
        <w:t xml:space="preserve"> dnia: </w:t>
      </w:r>
      <w:r w:rsidRPr="00F83CFE">
        <w:rPr>
          <w:rFonts w:ascii="Arial Narrow" w:hAnsi="Arial Narrow" w:cs="Arial"/>
          <w:sz w:val="24"/>
          <w:szCs w:val="24"/>
        </w:rPr>
        <w:t>2025-07-16</w:t>
      </w:r>
    </w:p>
    <w:p w:rsidR="003E6519" w:rsidRPr="00F83CFE" w:rsidRDefault="000473FC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F83CFE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3E6519" w:rsidRPr="00F83CFE" w:rsidRDefault="000473FC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F83CFE">
        <w:rPr>
          <w:rFonts w:ascii="Arial Narrow" w:hAnsi="Arial Narrow" w:cs="Arial"/>
          <w:sz w:val="24"/>
          <w:szCs w:val="24"/>
        </w:rPr>
        <w:t>Powstańców Warszawy</w:t>
      </w:r>
      <w:r w:rsidR="003E6519" w:rsidRPr="00F83CFE">
        <w:rPr>
          <w:rFonts w:ascii="Arial Narrow" w:hAnsi="Arial Narrow" w:cs="Arial"/>
          <w:sz w:val="24"/>
          <w:szCs w:val="24"/>
        </w:rPr>
        <w:t xml:space="preserve"> </w:t>
      </w:r>
      <w:r w:rsidRPr="00F83CFE">
        <w:rPr>
          <w:rFonts w:ascii="Arial Narrow" w:hAnsi="Arial Narrow" w:cs="Arial"/>
          <w:sz w:val="24"/>
          <w:szCs w:val="24"/>
        </w:rPr>
        <w:t>5</w:t>
      </w:r>
    </w:p>
    <w:p w:rsidR="003E6519" w:rsidRPr="00F83CFE" w:rsidRDefault="000473FC" w:rsidP="003E6519">
      <w:pPr>
        <w:rPr>
          <w:rFonts w:ascii="Arial Narrow" w:hAnsi="Arial Narrow" w:cs="Arial"/>
          <w:sz w:val="24"/>
          <w:szCs w:val="24"/>
        </w:rPr>
      </w:pPr>
      <w:r w:rsidRPr="00F83CFE">
        <w:rPr>
          <w:rFonts w:ascii="Arial Narrow" w:hAnsi="Arial Narrow" w:cs="Arial"/>
          <w:sz w:val="24"/>
          <w:szCs w:val="24"/>
        </w:rPr>
        <w:t>85-681</w:t>
      </w:r>
      <w:r w:rsidR="003E6519" w:rsidRPr="00F83CFE">
        <w:rPr>
          <w:rFonts w:ascii="Arial Narrow" w:hAnsi="Arial Narrow" w:cs="Arial"/>
          <w:sz w:val="24"/>
          <w:szCs w:val="24"/>
        </w:rPr>
        <w:t xml:space="preserve"> </w:t>
      </w:r>
      <w:r w:rsidRPr="00F83CFE">
        <w:rPr>
          <w:rFonts w:ascii="Arial Narrow" w:hAnsi="Arial Narrow" w:cs="Arial"/>
          <w:sz w:val="24"/>
          <w:szCs w:val="24"/>
        </w:rPr>
        <w:t>Bydgoszcz</w:t>
      </w:r>
    </w:p>
    <w:p w:rsidR="003E6519" w:rsidRPr="00F83CFE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F83CFE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3E6519" w:rsidRPr="00F83CFE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F83CFE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F83CFE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F83CFE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F83CFE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F83CFE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F83CFE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:rsidR="003E6519" w:rsidRPr="00F83CFE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F83CFE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3E6519" w:rsidRPr="00F83CFE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F83CFE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F83CFE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F83CFE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F83CFE" w:rsidTr="001A0FA2">
        <w:tc>
          <w:tcPr>
            <w:tcW w:w="2269" w:type="dxa"/>
            <w:shd w:val="clear" w:color="auto" w:fill="auto"/>
          </w:tcPr>
          <w:p w:rsidR="003E6519" w:rsidRPr="00F83CFE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83CFE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F83CFE" w:rsidRDefault="000473FC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F83CFE">
              <w:rPr>
                <w:rFonts w:ascii="Arial Narrow" w:hAnsi="Arial Narrow" w:cs="Arial"/>
                <w:bCs/>
                <w:sz w:val="24"/>
                <w:szCs w:val="24"/>
              </w:rPr>
              <w:t>Dostawy sukcesywne implantów neurochirurgicznych na okres 24 miesięcy</w:t>
            </w:r>
            <w:r w:rsidR="003E6519" w:rsidRPr="00F83CFE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0473FC" w:rsidRPr="00F83CFE" w:rsidTr="00F24C03">
        <w:tc>
          <w:tcPr>
            <w:tcW w:w="2269" w:type="dxa"/>
            <w:shd w:val="clear" w:color="auto" w:fill="auto"/>
          </w:tcPr>
          <w:p w:rsidR="000473FC" w:rsidRPr="00F83CFE" w:rsidRDefault="000473FC" w:rsidP="00F24C0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83CFE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473FC" w:rsidRPr="00F83CFE" w:rsidRDefault="000473FC" w:rsidP="00F24C0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F83CFE">
              <w:rPr>
                <w:rFonts w:ascii="Arial Narrow" w:hAnsi="Arial Narrow" w:cs="Arial"/>
                <w:bCs/>
                <w:sz w:val="24"/>
                <w:szCs w:val="24"/>
              </w:rPr>
              <w:t>60/2025</w:t>
            </w:r>
          </w:p>
        </w:tc>
      </w:tr>
    </w:tbl>
    <w:p w:rsidR="00890B92" w:rsidRPr="00F83CFE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83CFE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F83CFE">
        <w:rPr>
          <w:rFonts w:ascii="Arial Narrow" w:hAnsi="Arial Narrow" w:cs="Arial"/>
          <w:sz w:val="24"/>
          <w:szCs w:val="24"/>
        </w:rPr>
        <w:t>22</w:t>
      </w:r>
      <w:r w:rsidR="0049054E" w:rsidRPr="00F83CFE">
        <w:rPr>
          <w:rFonts w:ascii="Arial Narrow" w:hAnsi="Arial Narrow" w:cs="Arial"/>
          <w:sz w:val="24"/>
          <w:szCs w:val="24"/>
        </w:rPr>
        <w:t>2</w:t>
      </w:r>
      <w:r w:rsidRPr="00F83CFE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F83CFE">
        <w:rPr>
          <w:rFonts w:ascii="Arial Narrow" w:hAnsi="Arial Narrow" w:cs="Arial"/>
          <w:sz w:val="24"/>
          <w:szCs w:val="24"/>
        </w:rPr>
        <w:t>4</w:t>
      </w:r>
      <w:r w:rsidRPr="00F83CFE">
        <w:rPr>
          <w:rFonts w:ascii="Arial Narrow" w:hAnsi="Arial Narrow" w:cs="Arial"/>
          <w:sz w:val="24"/>
          <w:szCs w:val="24"/>
        </w:rPr>
        <w:t xml:space="preserve"> </w:t>
      </w:r>
      <w:r w:rsidR="00890B92" w:rsidRPr="00F83CFE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F83CFE">
        <w:rPr>
          <w:rFonts w:ascii="Arial Narrow" w:hAnsi="Arial Narrow" w:cs="Arial"/>
          <w:sz w:val="24"/>
          <w:szCs w:val="24"/>
        </w:rPr>
        <w:t xml:space="preserve"> </w:t>
      </w:r>
      <w:r w:rsidR="000473FC" w:rsidRPr="00F83CFE">
        <w:rPr>
          <w:rFonts w:ascii="Arial Narrow" w:hAnsi="Arial Narrow" w:cs="Arial"/>
          <w:sz w:val="24"/>
          <w:szCs w:val="24"/>
        </w:rPr>
        <w:t>(</w:t>
      </w:r>
      <w:proofErr w:type="spellStart"/>
      <w:r w:rsidR="000473FC" w:rsidRPr="00F83CFE">
        <w:rPr>
          <w:rFonts w:ascii="Arial Narrow" w:hAnsi="Arial Narrow" w:cs="Arial"/>
          <w:sz w:val="24"/>
          <w:szCs w:val="24"/>
        </w:rPr>
        <w:t>t.j</w:t>
      </w:r>
      <w:proofErr w:type="spellEnd"/>
      <w:r w:rsidR="000473FC" w:rsidRPr="00F83CFE">
        <w:rPr>
          <w:rFonts w:ascii="Arial Narrow" w:hAnsi="Arial Narrow" w:cs="Arial"/>
          <w:sz w:val="24"/>
          <w:szCs w:val="24"/>
        </w:rPr>
        <w:t>. Dz. U. z 2024 poz. 1320)</w:t>
      </w:r>
      <w:r w:rsidR="00490DC0" w:rsidRPr="00F83CFE">
        <w:rPr>
          <w:rFonts w:ascii="Arial Narrow" w:hAnsi="Arial Narrow" w:cs="Arial"/>
          <w:sz w:val="24"/>
          <w:szCs w:val="24"/>
        </w:rPr>
        <w:t xml:space="preserve"> </w:t>
      </w:r>
      <w:r w:rsidR="00890B92" w:rsidRPr="00F83CFE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F83CFE">
        <w:rPr>
          <w:rFonts w:ascii="Arial Narrow" w:hAnsi="Arial Narrow" w:cs="Arial"/>
          <w:sz w:val="24"/>
          <w:szCs w:val="24"/>
        </w:rPr>
        <w:t xml:space="preserve"> dla</w:t>
      </w:r>
      <w:r w:rsidR="00890B92" w:rsidRPr="00F83CFE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0473FC" w:rsidRPr="00F83CFE" w:rsidTr="00F24C0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473FC" w:rsidRPr="00F83CFE" w:rsidRDefault="000473FC" w:rsidP="00F24C0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F83CFE">
              <w:rPr>
                <w:rFonts w:ascii="Arial Narrow" w:hAnsi="Arial Narrow" w:cs="Arial"/>
                <w:sz w:val="24"/>
                <w:szCs w:val="24"/>
              </w:rPr>
              <w:t>części 1 zamówienia w wysokości 129 600.00 zł brutto;</w:t>
            </w:r>
          </w:p>
        </w:tc>
      </w:tr>
      <w:tr w:rsidR="000473FC" w:rsidRPr="00F83CFE" w:rsidTr="00F24C0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473FC" w:rsidRPr="00F83CFE" w:rsidRDefault="000473FC" w:rsidP="00F24C0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F83CFE">
              <w:rPr>
                <w:rFonts w:ascii="Arial Narrow" w:hAnsi="Arial Narrow" w:cs="Arial"/>
                <w:sz w:val="24"/>
                <w:szCs w:val="24"/>
              </w:rPr>
              <w:t>części 2 zamówienia w wysokości 129 600.00 zł brutto;</w:t>
            </w:r>
          </w:p>
        </w:tc>
      </w:tr>
      <w:tr w:rsidR="000473FC" w:rsidRPr="00F83CFE" w:rsidTr="00F24C0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473FC" w:rsidRPr="00F83CFE" w:rsidRDefault="000473FC" w:rsidP="00F24C0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F83CFE">
              <w:rPr>
                <w:rFonts w:ascii="Arial Narrow" w:hAnsi="Arial Narrow" w:cs="Arial"/>
                <w:sz w:val="24"/>
                <w:szCs w:val="24"/>
              </w:rPr>
              <w:t>części 3 zamówienia w wysokości 140 400.00 zł brutto;</w:t>
            </w:r>
          </w:p>
        </w:tc>
      </w:tr>
      <w:tr w:rsidR="000473FC" w:rsidRPr="00F83CFE" w:rsidTr="00F24C0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473FC" w:rsidRPr="00F83CFE" w:rsidRDefault="000473FC" w:rsidP="00F24C0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F83CFE">
              <w:rPr>
                <w:rFonts w:ascii="Arial Narrow" w:hAnsi="Arial Narrow" w:cs="Arial"/>
                <w:sz w:val="24"/>
                <w:szCs w:val="24"/>
              </w:rPr>
              <w:t>części 4 zamówienia w wysokości 205 200.00 zł brutto;</w:t>
            </w:r>
          </w:p>
        </w:tc>
      </w:tr>
      <w:tr w:rsidR="000473FC" w:rsidRPr="00F83CFE" w:rsidTr="00F24C0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473FC" w:rsidRPr="00F83CFE" w:rsidRDefault="000473FC" w:rsidP="00F24C0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F83CFE">
              <w:rPr>
                <w:rFonts w:ascii="Arial Narrow" w:hAnsi="Arial Narrow" w:cs="Arial"/>
                <w:sz w:val="24"/>
                <w:szCs w:val="24"/>
              </w:rPr>
              <w:t>części 5 zamówienia w wysokości 250 560.00 zł brutto;</w:t>
            </w:r>
          </w:p>
        </w:tc>
      </w:tr>
      <w:tr w:rsidR="000473FC" w:rsidRPr="00F83CFE" w:rsidTr="00F24C0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473FC" w:rsidRPr="00F83CFE" w:rsidRDefault="000473FC" w:rsidP="00F24C0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F83CFE">
              <w:rPr>
                <w:rFonts w:ascii="Arial Narrow" w:hAnsi="Arial Narrow" w:cs="Arial"/>
                <w:sz w:val="24"/>
                <w:szCs w:val="24"/>
              </w:rPr>
              <w:t>części 6 zamówienia w wysokości 118 800.00 zł brutto;</w:t>
            </w:r>
          </w:p>
        </w:tc>
      </w:tr>
      <w:tr w:rsidR="000473FC" w:rsidRPr="00F83CFE" w:rsidTr="00F24C0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473FC" w:rsidRPr="00F83CFE" w:rsidRDefault="000473FC" w:rsidP="00F24C0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F83CFE">
              <w:rPr>
                <w:rFonts w:ascii="Arial Narrow" w:hAnsi="Arial Narrow" w:cs="Arial"/>
                <w:sz w:val="24"/>
                <w:szCs w:val="24"/>
              </w:rPr>
              <w:t>części 7 zamówienia w wysokości 139 860.00 zł brutto;</w:t>
            </w:r>
          </w:p>
        </w:tc>
      </w:tr>
      <w:tr w:rsidR="000473FC" w:rsidRPr="00F83CFE" w:rsidTr="00F24C0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473FC" w:rsidRPr="00F83CFE" w:rsidRDefault="000473FC" w:rsidP="00F24C0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F83CFE">
              <w:rPr>
                <w:rFonts w:ascii="Arial Narrow" w:hAnsi="Arial Narrow" w:cs="Arial"/>
                <w:sz w:val="24"/>
                <w:szCs w:val="24"/>
              </w:rPr>
              <w:t>części 8 zamówienia w wysokości 305 424.00 zł brutto;</w:t>
            </w:r>
          </w:p>
        </w:tc>
      </w:tr>
      <w:tr w:rsidR="000473FC" w:rsidRPr="00F83CFE" w:rsidTr="00F24C0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473FC" w:rsidRPr="00F83CFE" w:rsidRDefault="000473FC" w:rsidP="00F24C0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F83CFE">
              <w:rPr>
                <w:rFonts w:ascii="Arial Narrow" w:hAnsi="Arial Narrow" w:cs="Arial"/>
                <w:sz w:val="24"/>
                <w:szCs w:val="24"/>
              </w:rPr>
              <w:t>części 9 zamówienia w wysokości 113 400.00 zł brutto;</w:t>
            </w:r>
          </w:p>
        </w:tc>
      </w:tr>
      <w:tr w:rsidR="000473FC" w:rsidRPr="00F83CFE" w:rsidTr="00F24C0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473FC" w:rsidRPr="00F83CFE" w:rsidRDefault="000473FC" w:rsidP="00F24C0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F83CFE">
              <w:rPr>
                <w:rFonts w:ascii="Arial Narrow" w:hAnsi="Arial Narrow" w:cs="Arial"/>
                <w:sz w:val="24"/>
                <w:szCs w:val="24"/>
              </w:rPr>
              <w:t>części 10 zamówienia w wysokości 183 600.00 zł brutto;</w:t>
            </w:r>
          </w:p>
        </w:tc>
      </w:tr>
      <w:tr w:rsidR="000473FC" w:rsidRPr="00F83CFE" w:rsidTr="00F24C0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473FC" w:rsidRPr="00F83CFE" w:rsidRDefault="000473FC" w:rsidP="00F24C0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F83CFE">
              <w:rPr>
                <w:rFonts w:ascii="Arial Narrow" w:hAnsi="Arial Narrow" w:cs="Arial"/>
                <w:sz w:val="24"/>
                <w:szCs w:val="24"/>
              </w:rPr>
              <w:t>części 11 zamówienia w wysokości 1 129 140.00 zł brutto;</w:t>
            </w:r>
          </w:p>
        </w:tc>
      </w:tr>
      <w:tr w:rsidR="000473FC" w:rsidRPr="00F83CFE" w:rsidTr="00F24C0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473FC" w:rsidRPr="00F83CFE" w:rsidRDefault="000473FC" w:rsidP="00F24C0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F83CFE">
              <w:rPr>
                <w:rFonts w:ascii="Arial Narrow" w:hAnsi="Arial Narrow" w:cs="Arial"/>
                <w:sz w:val="24"/>
                <w:szCs w:val="24"/>
              </w:rPr>
              <w:t>części 12 zamówienia w wysokości 216 000.00 zł brutto;</w:t>
            </w:r>
          </w:p>
        </w:tc>
      </w:tr>
      <w:tr w:rsidR="000473FC" w:rsidRPr="00F83CFE" w:rsidTr="00F24C0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473FC" w:rsidRPr="00F83CFE" w:rsidRDefault="000473FC" w:rsidP="00F24C0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F83CFE">
              <w:rPr>
                <w:rFonts w:ascii="Arial Narrow" w:hAnsi="Arial Narrow" w:cs="Arial"/>
                <w:sz w:val="24"/>
                <w:szCs w:val="24"/>
              </w:rPr>
              <w:lastRenderedPageBreak/>
              <w:t>części 13 zamówienia w wysokości 606 960.00 zł brutto;</w:t>
            </w:r>
          </w:p>
        </w:tc>
      </w:tr>
      <w:tr w:rsidR="000473FC" w:rsidRPr="00F83CFE" w:rsidTr="00F24C0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473FC" w:rsidRPr="00F83CFE" w:rsidRDefault="000473FC" w:rsidP="00F24C0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F83CFE">
              <w:rPr>
                <w:rFonts w:ascii="Arial Narrow" w:hAnsi="Arial Narrow" w:cs="Arial"/>
                <w:sz w:val="24"/>
                <w:szCs w:val="24"/>
              </w:rPr>
              <w:t>części 14 zamówienia w wysokości 1 652 400.00 zł brutto;</w:t>
            </w:r>
          </w:p>
        </w:tc>
      </w:tr>
      <w:tr w:rsidR="000473FC" w:rsidRPr="00F83CFE" w:rsidTr="00F24C0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473FC" w:rsidRPr="00F83CFE" w:rsidRDefault="000473FC" w:rsidP="00F24C0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F83CFE">
              <w:rPr>
                <w:rFonts w:ascii="Arial Narrow" w:hAnsi="Arial Narrow" w:cs="Arial"/>
                <w:sz w:val="24"/>
                <w:szCs w:val="24"/>
              </w:rPr>
              <w:t>części 15 zamówienia w wysokości 76 680.00 zł brutto;</w:t>
            </w:r>
          </w:p>
        </w:tc>
      </w:tr>
      <w:tr w:rsidR="000473FC" w:rsidRPr="00F83CFE" w:rsidTr="00F24C0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473FC" w:rsidRPr="00F83CFE" w:rsidRDefault="000473FC" w:rsidP="00F24C0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F83CFE">
              <w:rPr>
                <w:rFonts w:ascii="Arial Narrow" w:hAnsi="Arial Narrow" w:cs="Arial"/>
                <w:sz w:val="24"/>
                <w:szCs w:val="24"/>
              </w:rPr>
              <w:t>części 16 zamówienia w wysokości 918 000.00 zł brutto;</w:t>
            </w:r>
          </w:p>
        </w:tc>
      </w:tr>
      <w:tr w:rsidR="000473FC" w:rsidRPr="00F83CFE" w:rsidTr="00F24C0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473FC" w:rsidRPr="00F83CFE" w:rsidRDefault="000473FC" w:rsidP="00F24C0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F83CFE">
              <w:rPr>
                <w:rFonts w:ascii="Arial Narrow" w:hAnsi="Arial Narrow" w:cs="Arial"/>
                <w:sz w:val="24"/>
                <w:szCs w:val="24"/>
              </w:rPr>
              <w:t>części 17 zamówienia w wysokości 991 440.00 zł brutto;</w:t>
            </w:r>
          </w:p>
        </w:tc>
      </w:tr>
      <w:tr w:rsidR="000473FC" w:rsidRPr="00F83CFE" w:rsidTr="00F24C0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473FC" w:rsidRPr="00F83CFE" w:rsidRDefault="000473FC" w:rsidP="00F24C0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F83CFE">
              <w:rPr>
                <w:rFonts w:ascii="Arial Narrow" w:hAnsi="Arial Narrow" w:cs="Arial"/>
                <w:sz w:val="24"/>
                <w:szCs w:val="24"/>
              </w:rPr>
              <w:t>części 18 zamówienia w wysokości 250 560.00 zł brutto;</w:t>
            </w:r>
          </w:p>
        </w:tc>
      </w:tr>
      <w:tr w:rsidR="000473FC" w:rsidRPr="00F83CFE" w:rsidTr="00F24C0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473FC" w:rsidRPr="00F83CFE" w:rsidRDefault="000473FC" w:rsidP="00F24C0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F83CFE">
              <w:rPr>
                <w:rFonts w:ascii="Arial Narrow" w:hAnsi="Arial Narrow" w:cs="Arial"/>
                <w:sz w:val="24"/>
                <w:szCs w:val="24"/>
              </w:rPr>
              <w:t>części 19 zamówienia w wysokości 367 200.00 zł brutto;</w:t>
            </w:r>
          </w:p>
        </w:tc>
      </w:tr>
      <w:tr w:rsidR="000473FC" w:rsidRPr="00F83CFE" w:rsidTr="00F24C0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473FC" w:rsidRPr="00F83CFE" w:rsidRDefault="000473FC" w:rsidP="00F24C0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F83CFE">
              <w:rPr>
                <w:rFonts w:ascii="Arial Narrow" w:hAnsi="Arial Narrow" w:cs="Arial"/>
                <w:sz w:val="24"/>
                <w:szCs w:val="24"/>
              </w:rPr>
              <w:t>części 20 zamówienia w wysokości 162 000.00 zł brutto;</w:t>
            </w:r>
          </w:p>
        </w:tc>
      </w:tr>
      <w:tr w:rsidR="000473FC" w:rsidRPr="00F83CFE" w:rsidTr="00F24C0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473FC" w:rsidRPr="00F83CFE" w:rsidRDefault="000473FC" w:rsidP="00F24C0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F83CFE">
              <w:rPr>
                <w:rFonts w:ascii="Arial Narrow" w:hAnsi="Arial Narrow" w:cs="Arial"/>
                <w:sz w:val="24"/>
                <w:szCs w:val="24"/>
              </w:rPr>
              <w:t>części 21 zamówienia w wysokości 1 025 568.00 zł brutto;</w:t>
            </w:r>
          </w:p>
        </w:tc>
      </w:tr>
      <w:tr w:rsidR="000473FC" w:rsidRPr="00F83CFE" w:rsidTr="00F24C0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473FC" w:rsidRPr="00F83CFE" w:rsidRDefault="000473FC" w:rsidP="00F24C0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F83CFE">
              <w:rPr>
                <w:rFonts w:ascii="Arial Narrow" w:hAnsi="Arial Narrow" w:cs="Arial"/>
                <w:sz w:val="24"/>
                <w:szCs w:val="24"/>
              </w:rPr>
              <w:t>części 22 zamówienia w wysokości 224 532.00 zł brutto;</w:t>
            </w:r>
          </w:p>
        </w:tc>
      </w:tr>
      <w:tr w:rsidR="000473FC" w:rsidRPr="00F83CFE" w:rsidTr="00F24C0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473FC" w:rsidRPr="00F83CFE" w:rsidRDefault="000473FC" w:rsidP="00F24C0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F83CFE">
              <w:rPr>
                <w:rFonts w:ascii="Arial Narrow" w:hAnsi="Arial Narrow" w:cs="Arial"/>
                <w:sz w:val="24"/>
                <w:szCs w:val="24"/>
              </w:rPr>
              <w:t>części 23 zamówienia w wysokości 476 280.00 zł brutto;</w:t>
            </w:r>
          </w:p>
        </w:tc>
      </w:tr>
      <w:tr w:rsidR="000473FC" w:rsidRPr="00F83CFE" w:rsidTr="00F24C0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473FC" w:rsidRPr="00F83CFE" w:rsidRDefault="000473FC" w:rsidP="00F24C0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F83CFE">
              <w:rPr>
                <w:rFonts w:ascii="Arial Narrow" w:hAnsi="Arial Narrow" w:cs="Arial"/>
                <w:sz w:val="24"/>
                <w:szCs w:val="24"/>
              </w:rPr>
              <w:t>części 24 zamówienia w wysokości 31 320.00 zł brutto;</w:t>
            </w:r>
          </w:p>
        </w:tc>
      </w:tr>
      <w:tr w:rsidR="000473FC" w:rsidRPr="00F83CFE" w:rsidTr="00F24C0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473FC" w:rsidRPr="00F83CFE" w:rsidRDefault="000473FC" w:rsidP="00F24C0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F83CFE">
              <w:rPr>
                <w:rFonts w:ascii="Arial Narrow" w:hAnsi="Arial Narrow" w:cs="Arial"/>
                <w:sz w:val="24"/>
                <w:szCs w:val="24"/>
              </w:rPr>
              <w:t>części 25 zamówienia w wysokości 64 800.00 zł brutto;</w:t>
            </w:r>
          </w:p>
        </w:tc>
      </w:tr>
      <w:tr w:rsidR="000473FC" w:rsidRPr="00F83CFE" w:rsidTr="00F24C0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473FC" w:rsidRPr="00F83CFE" w:rsidRDefault="000473FC" w:rsidP="00F24C0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F83CFE">
              <w:rPr>
                <w:rFonts w:ascii="Arial Narrow" w:hAnsi="Arial Narrow" w:cs="Arial"/>
                <w:sz w:val="24"/>
                <w:szCs w:val="24"/>
              </w:rPr>
              <w:t>części 26 zamówienia w wysokości 38 880.00 zł brutto;</w:t>
            </w:r>
          </w:p>
        </w:tc>
      </w:tr>
      <w:tr w:rsidR="000473FC" w:rsidRPr="00F83CFE" w:rsidTr="00F24C0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473FC" w:rsidRPr="00F83CFE" w:rsidRDefault="000473FC" w:rsidP="00F24C0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F83CFE">
              <w:rPr>
                <w:rFonts w:ascii="Arial Narrow" w:hAnsi="Arial Narrow" w:cs="Arial"/>
                <w:sz w:val="24"/>
                <w:szCs w:val="24"/>
              </w:rPr>
              <w:t>części 27 zamówienia w wysokości 207 900.00 zł brutto;</w:t>
            </w:r>
          </w:p>
        </w:tc>
      </w:tr>
      <w:tr w:rsidR="000473FC" w:rsidRPr="00F83CFE" w:rsidTr="00F24C0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473FC" w:rsidRPr="00F83CFE" w:rsidRDefault="000473FC" w:rsidP="00F24C0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F83CFE">
              <w:rPr>
                <w:rFonts w:ascii="Arial Narrow" w:hAnsi="Arial Narrow" w:cs="Arial"/>
                <w:sz w:val="24"/>
                <w:szCs w:val="24"/>
              </w:rPr>
              <w:t>części 28 zamówienia w wysokości 118 800.00 zł brutto;</w:t>
            </w:r>
          </w:p>
        </w:tc>
      </w:tr>
      <w:tr w:rsidR="000473FC" w:rsidRPr="00F83CFE" w:rsidTr="00F24C0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473FC" w:rsidRPr="00F83CFE" w:rsidRDefault="000473FC" w:rsidP="00F24C0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F83CFE">
              <w:rPr>
                <w:rFonts w:ascii="Arial Narrow" w:hAnsi="Arial Narrow" w:cs="Arial"/>
                <w:sz w:val="24"/>
                <w:szCs w:val="24"/>
              </w:rPr>
              <w:t>części 29 zamówienia w wysokości 105 300.00 zł brutto;</w:t>
            </w:r>
          </w:p>
        </w:tc>
      </w:tr>
      <w:tr w:rsidR="000473FC" w:rsidRPr="00F83CFE" w:rsidTr="00F24C0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473FC" w:rsidRPr="00F83CFE" w:rsidRDefault="000473FC" w:rsidP="00F24C0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F83CFE">
              <w:rPr>
                <w:rFonts w:ascii="Arial Narrow" w:hAnsi="Arial Narrow" w:cs="Arial"/>
                <w:sz w:val="24"/>
                <w:szCs w:val="24"/>
              </w:rPr>
              <w:t>części 30 zamówienia w wysokości 108 000.00 zł brutto;</w:t>
            </w:r>
          </w:p>
        </w:tc>
      </w:tr>
      <w:tr w:rsidR="000473FC" w:rsidRPr="00F83CFE" w:rsidTr="00F24C0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473FC" w:rsidRPr="00F83CFE" w:rsidRDefault="000473FC" w:rsidP="00F24C0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F83CFE">
              <w:rPr>
                <w:rFonts w:ascii="Arial Narrow" w:hAnsi="Arial Narrow" w:cs="Arial"/>
                <w:sz w:val="24"/>
                <w:szCs w:val="24"/>
              </w:rPr>
              <w:t>części 31 zamówienia w wysokości 213 300.00 zł brutto;</w:t>
            </w:r>
          </w:p>
        </w:tc>
      </w:tr>
      <w:tr w:rsidR="000473FC" w:rsidRPr="00F83CFE" w:rsidTr="00F24C0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473FC" w:rsidRPr="00F83CFE" w:rsidRDefault="000473FC" w:rsidP="00F24C0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F83CFE">
              <w:rPr>
                <w:rFonts w:ascii="Arial Narrow" w:hAnsi="Arial Narrow" w:cs="Arial"/>
                <w:sz w:val="24"/>
                <w:szCs w:val="24"/>
              </w:rPr>
              <w:t>części 32 zamówienia w wysokości 41 580.00 zł brutto;</w:t>
            </w:r>
          </w:p>
        </w:tc>
      </w:tr>
      <w:tr w:rsidR="000473FC" w:rsidRPr="00F83CFE" w:rsidTr="00F24C0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473FC" w:rsidRPr="00F83CFE" w:rsidRDefault="000473FC" w:rsidP="00F24C0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F83CFE">
              <w:rPr>
                <w:rFonts w:ascii="Arial Narrow" w:hAnsi="Arial Narrow" w:cs="Arial"/>
                <w:sz w:val="24"/>
                <w:szCs w:val="24"/>
              </w:rPr>
              <w:t>części 33 zamówienia w wysokości 378 000.00 zł brutto;</w:t>
            </w:r>
          </w:p>
        </w:tc>
      </w:tr>
      <w:tr w:rsidR="000473FC" w:rsidRPr="00F83CFE" w:rsidTr="00F24C0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473FC" w:rsidRPr="00F83CFE" w:rsidRDefault="000473FC" w:rsidP="00F24C0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F83CFE">
              <w:rPr>
                <w:rFonts w:ascii="Arial Narrow" w:hAnsi="Arial Narrow" w:cs="Arial"/>
                <w:sz w:val="24"/>
                <w:szCs w:val="24"/>
              </w:rPr>
              <w:t>części 34 zamówienia w wysokości 449 820.00 zł brutto;</w:t>
            </w:r>
          </w:p>
        </w:tc>
      </w:tr>
      <w:tr w:rsidR="000473FC" w:rsidRPr="00F83CFE" w:rsidTr="00F24C0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473FC" w:rsidRPr="00F83CFE" w:rsidRDefault="000473FC" w:rsidP="00F24C0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F83CFE">
              <w:rPr>
                <w:rFonts w:ascii="Arial Narrow" w:hAnsi="Arial Narrow" w:cs="Arial"/>
                <w:sz w:val="24"/>
                <w:szCs w:val="24"/>
              </w:rPr>
              <w:t>części 35 zamówienia w wysokości 90 720.00 zł brutto;</w:t>
            </w:r>
          </w:p>
        </w:tc>
      </w:tr>
      <w:tr w:rsidR="000473FC" w:rsidRPr="00F83CFE" w:rsidTr="00F24C0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473FC" w:rsidRPr="00F83CFE" w:rsidRDefault="000473FC" w:rsidP="00F24C0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F83CFE">
              <w:rPr>
                <w:rFonts w:ascii="Arial Narrow" w:hAnsi="Arial Narrow" w:cs="Arial"/>
                <w:sz w:val="24"/>
                <w:szCs w:val="24"/>
              </w:rPr>
              <w:t>części 36 zamówienia w wysokości 8 640.00 zł brutto;</w:t>
            </w:r>
          </w:p>
        </w:tc>
      </w:tr>
      <w:tr w:rsidR="000473FC" w:rsidRPr="00F83CFE" w:rsidTr="00F24C0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473FC" w:rsidRPr="00F83CFE" w:rsidRDefault="000473FC" w:rsidP="00F24C0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F83CFE">
              <w:rPr>
                <w:rFonts w:ascii="Arial Narrow" w:hAnsi="Arial Narrow" w:cs="Arial"/>
                <w:sz w:val="24"/>
                <w:szCs w:val="24"/>
              </w:rPr>
              <w:t>części 37 zamówienia w wysokości 4 320.00 zł brutto;</w:t>
            </w:r>
          </w:p>
        </w:tc>
      </w:tr>
      <w:tr w:rsidR="000473FC" w:rsidRPr="00F83CFE" w:rsidTr="00F24C0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473FC" w:rsidRPr="00F83CFE" w:rsidRDefault="000473FC" w:rsidP="00F24C0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F83CFE">
              <w:rPr>
                <w:rFonts w:ascii="Arial Narrow" w:hAnsi="Arial Narrow" w:cs="Arial"/>
                <w:sz w:val="24"/>
                <w:szCs w:val="24"/>
              </w:rPr>
              <w:t>części 38 zamówienia w wysokości 75 600.00 zł brutto;</w:t>
            </w:r>
          </w:p>
        </w:tc>
      </w:tr>
      <w:tr w:rsidR="000473FC" w:rsidRPr="00F83CFE" w:rsidTr="00F24C0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473FC" w:rsidRPr="00F83CFE" w:rsidRDefault="000473FC" w:rsidP="00F24C0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F83CFE">
              <w:rPr>
                <w:rFonts w:ascii="Arial Narrow" w:hAnsi="Arial Narrow" w:cs="Arial"/>
                <w:sz w:val="24"/>
                <w:szCs w:val="24"/>
              </w:rPr>
              <w:t>części 39 zamówienia w wysokości 270 000.00 zł brutto;</w:t>
            </w:r>
          </w:p>
        </w:tc>
      </w:tr>
      <w:tr w:rsidR="000473FC" w:rsidRPr="00F83CFE" w:rsidTr="00F24C0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473FC" w:rsidRPr="00F83CFE" w:rsidRDefault="000473FC" w:rsidP="00F24C0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F83CFE">
              <w:rPr>
                <w:rFonts w:ascii="Arial Narrow" w:hAnsi="Arial Narrow" w:cs="Arial"/>
                <w:sz w:val="24"/>
                <w:szCs w:val="24"/>
              </w:rPr>
              <w:t>części 40 zamówienia w wysokości 136 080.00 zł brutto;</w:t>
            </w:r>
          </w:p>
        </w:tc>
      </w:tr>
      <w:tr w:rsidR="000473FC" w:rsidRPr="00F83CFE" w:rsidTr="00F24C0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473FC" w:rsidRPr="00F83CFE" w:rsidRDefault="000473FC" w:rsidP="00F24C0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F83CFE">
              <w:rPr>
                <w:rFonts w:ascii="Arial Narrow" w:hAnsi="Arial Narrow" w:cs="Arial"/>
                <w:sz w:val="24"/>
                <w:szCs w:val="24"/>
              </w:rPr>
              <w:t>części 41 zamówienia w wysokości 10 800.00 zł brutto;</w:t>
            </w:r>
          </w:p>
        </w:tc>
      </w:tr>
      <w:tr w:rsidR="000473FC" w:rsidRPr="00F83CFE" w:rsidTr="00F24C0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473FC" w:rsidRPr="00F83CFE" w:rsidRDefault="000473FC" w:rsidP="00F24C0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F83CFE">
              <w:rPr>
                <w:rFonts w:ascii="Arial Narrow" w:hAnsi="Arial Narrow" w:cs="Arial"/>
                <w:sz w:val="24"/>
                <w:szCs w:val="24"/>
              </w:rPr>
              <w:t>części 42 zamówienia w wysokości 21 600.00 zł brutto;</w:t>
            </w:r>
          </w:p>
        </w:tc>
      </w:tr>
      <w:tr w:rsidR="000473FC" w:rsidRPr="00F83CFE" w:rsidTr="00F24C0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473FC" w:rsidRPr="00F83CFE" w:rsidRDefault="000473FC" w:rsidP="00F24C0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F83CFE">
              <w:rPr>
                <w:rFonts w:ascii="Arial Narrow" w:hAnsi="Arial Narrow" w:cs="Arial"/>
                <w:sz w:val="24"/>
                <w:szCs w:val="24"/>
              </w:rPr>
              <w:lastRenderedPageBreak/>
              <w:t>części 43 zamówienia w wysokości 25 920.00 zł brutto;</w:t>
            </w:r>
          </w:p>
        </w:tc>
      </w:tr>
      <w:tr w:rsidR="000473FC" w:rsidRPr="00F83CFE" w:rsidTr="00F24C0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473FC" w:rsidRPr="00F83CFE" w:rsidRDefault="000473FC" w:rsidP="00F24C0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F83CFE">
              <w:rPr>
                <w:rFonts w:ascii="Arial Narrow" w:hAnsi="Arial Narrow" w:cs="Arial"/>
                <w:sz w:val="24"/>
                <w:szCs w:val="24"/>
              </w:rPr>
              <w:t>części 44 zamówienia w wysokości 97 200.00 zł brutto;</w:t>
            </w:r>
          </w:p>
        </w:tc>
      </w:tr>
      <w:tr w:rsidR="000473FC" w:rsidRPr="00F83CFE" w:rsidTr="00F24C0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473FC" w:rsidRPr="00F83CFE" w:rsidRDefault="000473FC" w:rsidP="00F24C0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F83CFE">
              <w:rPr>
                <w:rFonts w:ascii="Arial Narrow" w:hAnsi="Arial Narrow" w:cs="Arial"/>
                <w:sz w:val="24"/>
                <w:szCs w:val="24"/>
              </w:rPr>
              <w:t>części 45 zamówienia w wysokości 31 320.00 zł brutto;</w:t>
            </w:r>
          </w:p>
        </w:tc>
      </w:tr>
      <w:tr w:rsidR="000473FC" w:rsidRPr="00F83CFE" w:rsidTr="00F24C0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473FC" w:rsidRPr="00F83CFE" w:rsidRDefault="000473FC" w:rsidP="00F24C0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F83CFE">
              <w:rPr>
                <w:rFonts w:ascii="Arial Narrow" w:hAnsi="Arial Narrow" w:cs="Arial"/>
                <w:sz w:val="24"/>
                <w:szCs w:val="24"/>
              </w:rPr>
              <w:t>części 46 zamówienia w wysokości 189 000.00 zł brutto;</w:t>
            </w:r>
          </w:p>
        </w:tc>
      </w:tr>
      <w:tr w:rsidR="000473FC" w:rsidRPr="00F83CFE" w:rsidTr="00F24C0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473FC" w:rsidRPr="00F83CFE" w:rsidRDefault="000473FC" w:rsidP="00F24C0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F83CFE">
              <w:rPr>
                <w:rFonts w:ascii="Arial Narrow" w:hAnsi="Arial Narrow" w:cs="Arial"/>
                <w:sz w:val="24"/>
                <w:szCs w:val="24"/>
              </w:rPr>
              <w:t>części 47 zamówienia w wysokości 32 400.00 zł brutto;</w:t>
            </w:r>
          </w:p>
        </w:tc>
      </w:tr>
      <w:tr w:rsidR="000473FC" w:rsidRPr="00F83CFE" w:rsidTr="00F24C0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473FC" w:rsidRPr="00F83CFE" w:rsidRDefault="000473FC" w:rsidP="00F24C0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F83CFE">
              <w:rPr>
                <w:rFonts w:ascii="Arial Narrow" w:hAnsi="Arial Narrow" w:cs="Arial"/>
                <w:sz w:val="24"/>
                <w:szCs w:val="24"/>
              </w:rPr>
              <w:t>części 48 zamówienia w wysokości 68 040.00 zł brutto;</w:t>
            </w:r>
          </w:p>
        </w:tc>
      </w:tr>
      <w:tr w:rsidR="000473FC" w:rsidRPr="00F83CFE" w:rsidTr="00F24C0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473FC" w:rsidRPr="00F83CFE" w:rsidRDefault="000473FC" w:rsidP="00F24C0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F83CFE">
              <w:rPr>
                <w:rFonts w:ascii="Arial Narrow" w:hAnsi="Arial Narrow" w:cs="Arial"/>
                <w:sz w:val="24"/>
                <w:szCs w:val="24"/>
              </w:rPr>
              <w:t>części 49 zamówienia w wysokości 30 240.00 zł brutto;</w:t>
            </w:r>
          </w:p>
        </w:tc>
      </w:tr>
      <w:tr w:rsidR="000473FC" w:rsidRPr="00F83CFE" w:rsidTr="00F24C0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473FC" w:rsidRPr="00F83CFE" w:rsidRDefault="000473FC" w:rsidP="00F24C0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F83CFE">
              <w:rPr>
                <w:rFonts w:ascii="Arial Narrow" w:hAnsi="Arial Narrow" w:cs="Arial"/>
                <w:sz w:val="24"/>
                <w:szCs w:val="24"/>
              </w:rPr>
              <w:t>części 50 zamówienia w wysokości 27 000.00 zł brutto;</w:t>
            </w:r>
          </w:p>
        </w:tc>
      </w:tr>
      <w:tr w:rsidR="000473FC" w:rsidRPr="00F83CFE" w:rsidTr="00F24C0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473FC" w:rsidRPr="00F83CFE" w:rsidRDefault="000473FC" w:rsidP="00F24C0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F83CFE">
              <w:rPr>
                <w:rFonts w:ascii="Arial Narrow" w:hAnsi="Arial Narrow" w:cs="Arial"/>
                <w:sz w:val="24"/>
                <w:szCs w:val="24"/>
              </w:rPr>
              <w:t>części 51 zamówienia w wysokości 22 356.00 zł brutto;</w:t>
            </w:r>
          </w:p>
        </w:tc>
      </w:tr>
      <w:tr w:rsidR="000473FC" w:rsidRPr="00F83CFE" w:rsidTr="00F24C0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473FC" w:rsidRPr="00F83CFE" w:rsidRDefault="000473FC" w:rsidP="00F24C0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F83CFE">
              <w:rPr>
                <w:rFonts w:ascii="Arial Narrow" w:hAnsi="Arial Narrow" w:cs="Arial"/>
                <w:sz w:val="24"/>
                <w:szCs w:val="24"/>
              </w:rPr>
              <w:t>części 52 zamówienia w wysokości 7 560.00 zł brutto;</w:t>
            </w:r>
          </w:p>
        </w:tc>
      </w:tr>
      <w:tr w:rsidR="000473FC" w:rsidRPr="00F83CFE" w:rsidTr="00F24C0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473FC" w:rsidRPr="00F83CFE" w:rsidRDefault="000473FC" w:rsidP="00F24C0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F83CFE">
              <w:rPr>
                <w:rFonts w:ascii="Arial Narrow" w:hAnsi="Arial Narrow" w:cs="Arial"/>
                <w:sz w:val="24"/>
                <w:szCs w:val="24"/>
              </w:rPr>
              <w:t>części 53 zamówienia w wysokości 4 860.00 zł brutto;</w:t>
            </w:r>
          </w:p>
        </w:tc>
      </w:tr>
      <w:tr w:rsidR="000473FC" w:rsidRPr="00F83CFE" w:rsidTr="00F24C0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473FC" w:rsidRPr="00F83CFE" w:rsidRDefault="000473FC" w:rsidP="00F24C0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F83CFE">
              <w:rPr>
                <w:rFonts w:ascii="Arial Narrow" w:hAnsi="Arial Narrow" w:cs="Arial"/>
                <w:sz w:val="24"/>
                <w:szCs w:val="24"/>
              </w:rPr>
              <w:t>części 54 zamówienia w wysokości 6 480.00 zł brutto;</w:t>
            </w:r>
          </w:p>
        </w:tc>
      </w:tr>
      <w:tr w:rsidR="000473FC" w:rsidRPr="00F83CFE" w:rsidTr="00F24C0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473FC" w:rsidRPr="00F83CFE" w:rsidRDefault="000473FC" w:rsidP="00F24C0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F83CFE">
              <w:rPr>
                <w:rFonts w:ascii="Arial Narrow" w:hAnsi="Arial Narrow" w:cs="Arial"/>
                <w:sz w:val="24"/>
                <w:szCs w:val="24"/>
              </w:rPr>
              <w:t>części 55 zamówienia w wysokości 152 280.00 zł brutto;</w:t>
            </w:r>
          </w:p>
        </w:tc>
      </w:tr>
      <w:tr w:rsidR="000473FC" w:rsidRPr="00F83CFE" w:rsidTr="00F24C0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473FC" w:rsidRPr="00F83CFE" w:rsidRDefault="000473FC" w:rsidP="00F24C0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F83CFE">
              <w:rPr>
                <w:rFonts w:ascii="Arial Narrow" w:hAnsi="Arial Narrow" w:cs="Arial"/>
                <w:sz w:val="24"/>
                <w:szCs w:val="24"/>
              </w:rPr>
              <w:t>części 56 zamówienia w wysokości 33 048.00 zł brutto;</w:t>
            </w:r>
          </w:p>
        </w:tc>
      </w:tr>
    </w:tbl>
    <w:p w:rsidR="00890B92" w:rsidRPr="00F83CFE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F83CFE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F83CFE">
        <w:rPr>
          <w:rFonts w:ascii="Arial Narrow" w:hAnsi="Arial Narrow" w:cs="Arial"/>
          <w:i/>
          <w:szCs w:val="24"/>
        </w:rPr>
        <w:t>Zamawiający</w:t>
      </w:r>
    </w:p>
    <w:p w:rsidR="00F83CFE" w:rsidRDefault="00F83CFE" w:rsidP="00F83C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83CFE" w:rsidRDefault="00F83CFE" w:rsidP="00F83C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83CFE" w:rsidRDefault="00F83CFE" w:rsidP="00F83C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83CFE" w:rsidRDefault="00F83CFE" w:rsidP="00F83C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83CFE" w:rsidRDefault="00F83CFE" w:rsidP="00F83C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83CFE" w:rsidRDefault="00F83CFE" w:rsidP="00F83C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83CFE" w:rsidRDefault="00F83CFE" w:rsidP="00F83C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83CFE" w:rsidRDefault="00F83CFE" w:rsidP="00F83C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83CFE" w:rsidRDefault="00F83CFE" w:rsidP="00F83C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83CFE" w:rsidRDefault="00F83CFE" w:rsidP="00F83C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83CFE" w:rsidRDefault="00F83CFE" w:rsidP="00F83C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83CFE" w:rsidRDefault="00F83CFE" w:rsidP="00F83C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83CFE" w:rsidRDefault="00F83CFE" w:rsidP="00F83C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83CFE" w:rsidRDefault="00F83CFE" w:rsidP="00F83C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83CFE" w:rsidRDefault="00F83CFE" w:rsidP="00F83C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83CFE" w:rsidRDefault="00F83CFE" w:rsidP="00F83C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83CFE" w:rsidRDefault="00F83CFE" w:rsidP="00F83C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83CFE" w:rsidRDefault="00F83CFE" w:rsidP="00F83C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83CFE" w:rsidRDefault="00F83CFE" w:rsidP="00F83C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83CFE" w:rsidRDefault="00F83CFE" w:rsidP="00F83C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83CFE" w:rsidRDefault="00F83CFE" w:rsidP="00F83C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83CFE" w:rsidRDefault="00F83CFE" w:rsidP="00F83C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83CFE" w:rsidRDefault="00F83CFE" w:rsidP="00F83C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83CFE" w:rsidRPr="00B9724A" w:rsidRDefault="00F83CFE" w:rsidP="00F83C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2 ark.</w:t>
      </w:r>
    </w:p>
    <w:p w:rsidR="00F83CFE" w:rsidRPr="00B9724A" w:rsidRDefault="00F83CFE" w:rsidP="00F83C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 xml:space="preserve">/a </w:t>
      </w:r>
      <w:proofErr w:type="spellStart"/>
      <w:r w:rsidRPr="00B9724A">
        <w:rPr>
          <w:rFonts w:ascii="Arial Narrow" w:hAnsi="Arial Narrow"/>
          <w:sz w:val="18"/>
          <w:szCs w:val="20"/>
        </w:rPr>
        <w:t>SZ</w:t>
      </w:r>
      <w:r>
        <w:rPr>
          <w:rFonts w:ascii="Arial Narrow" w:hAnsi="Arial Narrow"/>
          <w:sz w:val="18"/>
          <w:szCs w:val="20"/>
        </w:rPr>
        <w:t>Publ</w:t>
      </w:r>
      <w:proofErr w:type="spellEnd"/>
      <w:r>
        <w:rPr>
          <w:rFonts w:ascii="Arial Narrow" w:hAnsi="Arial Narrow"/>
          <w:sz w:val="18"/>
          <w:szCs w:val="20"/>
        </w:rPr>
        <w:t>.</w:t>
      </w:r>
      <w:r w:rsidRPr="00B9724A">
        <w:rPr>
          <w:rFonts w:ascii="Arial Narrow" w:hAnsi="Arial Narrow"/>
          <w:sz w:val="18"/>
          <w:szCs w:val="20"/>
        </w:rPr>
        <w:t xml:space="preserve"> 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 xml:space="preserve">. 10wsk.mil.pl i platforma: </w:t>
      </w:r>
      <w:proofErr w:type="spellStart"/>
      <w:r w:rsidRPr="00B9724A">
        <w:rPr>
          <w:rFonts w:ascii="Arial Narrow" w:hAnsi="Arial Narrow"/>
          <w:sz w:val="18"/>
          <w:szCs w:val="20"/>
        </w:rPr>
        <w:t>e-propublico.pl</w:t>
      </w:r>
      <w:r w:rsidRPr="00B82331">
        <w:rPr>
          <w:rFonts w:ascii="Arial Narrow" w:hAnsi="Arial Narrow"/>
          <w:sz w:val="18"/>
          <w:szCs w:val="18"/>
        </w:rPr>
        <w:t>T</w:t>
      </w:r>
      <w:proofErr w:type="spellEnd"/>
      <w:r w:rsidRPr="00B82331">
        <w:rPr>
          <w:rFonts w:ascii="Arial Narrow" w:hAnsi="Arial Narrow"/>
          <w:sz w:val="18"/>
          <w:szCs w:val="18"/>
        </w:rPr>
        <w:t xml:space="preserve"> 26112 B5</w:t>
      </w:r>
    </w:p>
    <w:p w:rsidR="00F83CFE" w:rsidRPr="00F60D92" w:rsidRDefault="00F83CFE" w:rsidP="00F83CFE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F60D92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F60D92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F83CFE" w:rsidRPr="00F60D92" w:rsidRDefault="00F83CFE" w:rsidP="00F83CFE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16.07.2025 r.</w:t>
      </w:r>
    </w:p>
    <w:p w:rsidR="00F83CFE" w:rsidRPr="00F83CFE" w:rsidRDefault="00F83CFE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</w:p>
    <w:sectPr w:rsidR="00F83CFE" w:rsidRPr="00F83CFE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3EB1" w:rsidRDefault="00403EB1">
      <w:r>
        <w:separator/>
      </w:r>
    </w:p>
  </w:endnote>
  <w:endnote w:type="continuationSeparator" w:id="1">
    <w:p w:rsidR="00403EB1" w:rsidRDefault="00403E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F83CFE">
      <w:rPr>
        <w:rFonts w:ascii="Arial" w:hAnsi="Arial"/>
        <w:noProof/>
        <w:sz w:val="18"/>
        <w:szCs w:val="24"/>
      </w:rPr>
      <w:t>3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5E6773">
      <w:rPr>
        <w:rFonts w:ascii="Arial" w:hAnsi="Arial"/>
        <w:noProof/>
        <w:sz w:val="18"/>
        <w:szCs w:val="24"/>
      </w:rPr>
      <w:t>3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E6773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3EB1" w:rsidRDefault="00403EB1">
      <w:r>
        <w:separator/>
      </w:r>
    </w:p>
  </w:footnote>
  <w:footnote w:type="continuationSeparator" w:id="1">
    <w:p w:rsidR="00403EB1" w:rsidRDefault="00403E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73FC" w:rsidRDefault="000473F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73FC" w:rsidRDefault="000473F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73FC" w:rsidRDefault="000473F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473FC"/>
    <w:rsid w:val="00007727"/>
    <w:rsid w:val="00017720"/>
    <w:rsid w:val="00035488"/>
    <w:rsid w:val="000473FC"/>
    <w:rsid w:val="000D7F25"/>
    <w:rsid w:val="000E00E5"/>
    <w:rsid w:val="00173B20"/>
    <w:rsid w:val="001A0FA2"/>
    <w:rsid w:val="001C69FF"/>
    <w:rsid w:val="0023318D"/>
    <w:rsid w:val="003D72FD"/>
    <w:rsid w:val="003E6519"/>
    <w:rsid w:val="00403EB1"/>
    <w:rsid w:val="00423179"/>
    <w:rsid w:val="0049054E"/>
    <w:rsid w:val="00490DC0"/>
    <w:rsid w:val="00493F8C"/>
    <w:rsid w:val="004C7E9B"/>
    <w:rsid w:val="00510EC8"/>
    <w:rsid w:val="00524583"/>
    <w:rsid w:val="005E677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83CFE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F83CFE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83CF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614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2025-07-16T05:51:00Z</cp:lastPrinted>
  <dcterms:created xsi:type="dcterms:W3CDTF">2025-07-16T05:51:00Z</dcterms:created>
  <dcterms:modified xsi:type="dcterms:W3CDTF">2025-07-16T05:51:00Z</dcterms:modified>
</cp:coreProperties>
</file>