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7470A" w14:textId="77777777" w:rsidR="00E65B7A" w:rsidRPr="00AB1118" w:rsidRDefault="00A6614B" w:rsidP="000543E4">
      <w:pPr>
        <w:jc w:val="right"/>
        <w:rPr>
          <w:rFonts w:ascii="Arial" w:hAnsi="Arial" w:cs="Arial"/>
        </w:rPr>
      </w:pPr>
      <w:r w:rsidRPr="00A6614B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A6614B">
        <w:rPr>
          <w:rFonts w:ascii="Arial" w:hAnsi="Arial" w:cs="Arial"/>
        </w:rPr>
        <w:t>2025-07-16</w:t>
      </w:r>
    </w:p>
    <w:p w14:paraId="052D0A7A" w14:textId="77777777" w:rsidR="00A6614B" w:rsidRPr="00A6614B" w:rsidRDefault="00A6614B" w:rsidP="000543E4">
      <w:pPr>
        <w:rPr>
          <w:rFonts w:ascii="Arial" w:hAnsi="Arial" w:cs="Arial"/>
          <w:b/>
          <w:bCs/>
        </w:rPr>
      </w:pPr>
      <w:r w:rsidRPr="00A6614B">
        <w:rPr>
          <w:rFonts w:ascii="Arial" w:hAnsi="Arial" w:cs="Arial"/>
          <w:b/>
          <w:bCs/>
        </w:rPr>
        <w:t>Szpital Wojewódzki w Poznaniu</w:t>
      </w:r>
    </w:p>
    <w:p w14:paraId="2BF79482" w14:textId="77777777" w:rsidR="00E65B7A" w:rsidRPr="00AB1118" w:rsidRDefault="00A6614B" w:rsidP="000543E4">
      <w:pPr>
        <w:rPr>
          <w:rFonts w:ascii="Arial" w:hAnsi="Arial" w:cs="Arial"/>
          <w:b/>
          <w:bCs/>
        </w:rPr>
      </w:pPr>
      <w:r w:rsidRPr="00A6614B">
        <w:rPr>
          <w:rFonts w:ascii="Arial" w:hAnsi="Arial" w:cs="Arial"/>
          <w:b/>
          <w:bCs/>
        </w:rPr>
        <w:t>Dział Zamówień Publicznych</w:t>
      </w:r>
    </w:p>
    <w:p w14:paraId="5408FCD1" w14:textId="77777777" w:rsidR="00E65B7A" w:rsidRPr="00AB1118" w:rsidRDefault="00A6614B" w:rsidP="000543E4">
      <w:pPr>
        <w:rPr>
          <w:rFonts w:ascii="Arial" w:hAnsi="Arial" w:cs="Arial"/>
        </w:rPr>
      </w:pPr>
      <w:r w:rsidRPr="00A6614B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A6614B">
        <w:rPr>
          <w:rFonts w:ascii="Arial" w:hAnsi="Arial" w:cs="Arial"/>
        </w:rPr>
        <w:t>7/19</w:t>
      </w:r>
    </w:p>
    <w:p w14:paraId="77D7C39A" w14:textId="77777777" w:rsidR="00E65B7A" w:rsidRPr="00AB1118" w:rsidRDefault="00A6614B" w:rsidP="000543E4">
      <w:pPr>
        <w:rPr>
          <w:rFonts w:ascii="Arial" w:hAnsi="Arial" w:cs="Arial"/>
        </w:rPr>
      </w:pPr>
      <w:r w:rsidRPr="00A6614B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A6614B">
        <w:rPr>
          <w:rFonts w:ascii="Arial" w:hAnsi="Arial" w:cs="Arial"/>
        </w:rPr>
        <w:t>Poznań</w:t>
      </w:r>
    </w:p>
    <w:p w14:paraId="703029F6" w14:textId="77777777" w:rsidR="000543E4" w:rsidRDefault="000543E4" w:rsidP="000543E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49A7277" w14:textId="2588123B" w:rsidR="00E65B7A" w:rsidRPr="00AB1118" w:rsidRDefault="00E65B7A" w:rsidP="000543E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4261E05" w14:textId="77777777" w:rsidR="00E65B7A" w:rsidRDefault="00E65B7A" w:rsidP="000543E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22A3A477" w14:textId="77777777" w:rsidR="000543E4" w:rsidRDefault="000543E4" w:rsidP="000543E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FE7706B" w14:textId="77777777" w:rsidR="000543E4" w:rsidRPr="00AB1118" w:rsidRDefault="000543E4" w:rsidP="000543E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5A047655" w14:textId="77777777" w:rsidTr="004C0D4A">
        <w:tc>
          <w:tcPr>
            <w:tcW w:w="9330" w:type="dxa"/>
            <w:shd w:val="clear" w:color="auto" w:fill="F2F2F2"/>
            <w:hideMark/>
          </w:tcPr>
          <w:p w14:paraId="155A50AE" w14:textId="77777777" w:rsidR="00E65B7A" w:rsidRPr="00AB1118" w:rsidRDefault="00E65B7A" w:rsidP="000543E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4D5D2CA" w14:textId="77777777" w:rsidR="00E65B7A" w:rsidRPr="00AB1118" w:rsidRDefault="00E65B7A" w:rsidP="000543E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783C8ABE" w14:textId="77777777" w:rsidR="00E65B7A" w:rsidRPr="00AB1118" w:rsidRDefault="00E65B7A" w:rsidP="000543E4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07D75ED0" w14:textId="77777777" w:rsidTr="004C0D4A">
        <w:tc>
          <w:tcPr>
            <w:tcW w:w="2268" w:type="dxa"/>
          </w:tcPr>
          <w:p w14:paraId="3639080E" w14:textId="77777777" w:rsidR="000543E4" w:rsidRDefault="000543E4" w:rsidP="000543E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5A3A27E" w14:textId="1B98210F" w:rsidR="00E65B7A" w:rsidRPr="00AB1118" w:rsidRDefault="00E65B7A" w:rsidP="000543E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490F17C0" w14:textId="77777777" w:rsidR="000543E4" w:rsidRDefault="000543E4" w:rsidP="000543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319DA533" w14:textId="44F6BF20" w:rsidR="00E65B7A" w:rsidRPr="00AB1118" w:rsidRDefault="00E65B7A" w:rsidP="000543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A6614B" w:rsidRPr="00A6614B">
              <w:rPr>
                <w:rFonts w:ascii="Arial" w:hAnsi="Arial" w:cs="Arial"/>
              </w:rPr>
              <w:t>podstawowy</w:t>
            </w:r>
            <w:r w:rsidR="000543E4">
              <w:rPr>
                <w:rFonts w:ascii="Arial" w:hAnsi="Arial" w:cs="Arial"/>
              </w:rPr>
              <w:t>m</w:t>
            </w:r>
            <w:r w:rsidR="00A6614B" w:rsidRPr="00A6614B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A6614B" w:rsidRPr="00A6614B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25FC9BA0" w14:textId="77777777" w:rsidTr="004C0D4A">
        <w:tc>
          <w:tcPr>
            <w:tcW w:w="2268" w:type="dxa"/>
          </w:tcPr>
          <w:p w14:paraId="6C5CF766" w14:textId="77777777" w:rsidR="00E65B7A" w:rsidRPr="00AB1118" w:rsidRDefault="00E65B7A" w:rsidP="000543E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458BF9D8" w14:textId="77777777" w:rsidR="00E65B7A" w:rsidRPr="00AB1118" w:rsidRDefault="00A6614B" w:rsidP="000543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6614B">
              <w:rPr>
                <w:rFonts w:ascii="Arial" w:hAnsi="Arial" w:cs="Arial"/>
                <w:bCs/>
              </w:rPr>
              <w:t>Sprzęt kompatybilny z uretrotomem i laparoskopem firmy Olympus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A6614B" w:rsidRPr="00AB1118" w14:paraId="7D456649" w14:textId="77777777" w:rsidTr="00AB32CB">
        <w:tc>
          <w:tcPr>
            <w:tcW w:w="2268" w:type="dxa"/>
          </w:tcPr>
          <w:p w14:paraId="66EB1FE4" w14:textId="77777777" w:rsidR="00A6614B" w:rsidRPr="00AB1118" w:rsidRDefault="00A6614B" w:rsidP="000543E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41E2087E" w14:textId="77777777" w:rsidR="00A6614B" w:rsidRDefault="00A6614B" w:rsidP="000543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6614B">
              <w:rPr>
                <w:rFonts w:ascii="Arial" w:hAnsi="Arial" w:cs="Arial"/>
                <w:bCs/>
              </w:rPr>
              <w:t>SZW/DZP/86/2025</w:t>
            </w:r>
          </w:p>
          <w:p w14:paraId="653354B4" w14:textId="77777777" w:rsidR="000543E4" w:rsidRPr="00AB1118" w:rsidRDefault="000543E4" w:rsidP="000543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3FABD4C" w14:textId="070DF7B7" w:rsidR="004F079B" w:rsidRDefault="004F079B" w:rsidP="000543E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A6614B" w:rsidRPr="00A6614B">
        <w:rPr>
          <w:rFonts w:cs="Arial"/>
          <w:b/>
          <w:sz w:val="24"/>
        </w:rPr>
        <w:t>Szpital Wojewódzki w Poznaniu</w:t>
      </w:r>
      <w:r w:rsidR="000543E4">
        <w:rPr>
          <w:rFonts w:cs="Arial"/>
          <w:b/>
          <w:sz w:val="24"/>
        </w:rPr>
        <w:t xml:space="preserve">, </w:t>
      </w:r>
      <w:r w:rsidR="00A6614B" w:rsidRPr="00A6614B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A6614B" w:rsidRPr="00A6614B">
        <w:rPr>
          <w:rFonts w:cs="Arial"/>
          <w:sz w:val="24"/>
        </w:rPr>
        <w:t>(</w:t>
      </w:r>
      <w:proofErr w:type="spellStart"/>
      <w:r w:rsidR="00A6614B" w:rsidRPr="00A6614B">
        <w:rPr>
          <w:rFonts w:cs="Arial"/>
          <w:sz w:val="24"/>
        </w:rPr>
        <w:t>t.j</w:t>
      </w:r>
      <w:proofErr w:type="spellEnd"/>
      <w:r w:rsidR="00A6614B" w:rsidRPr="00A6614B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1259FC07" w14:textId="77777777" w:rsidR="000543E4" w:rsidRPr="00E65B7A" w:rsidRDefault="000543E4" w:rsidP="000543E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353CE061" w14:textId="77777777" w:rsidR="004F079B" w:rsidRPr="00E65B7A" w:rsidRDefault="004F079B" w:rsidP="000543E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A6614B" w:rsidRPr="00A6614B">
        <w:rPr>
          <w:rFonts w:cs="Arial"/>
          <w:b/>
          <w:sz w:val="24"/>
        </w:rPr>
        <w:t>2025-07-17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A6614B" w:rsidRPr="00A6614B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A6614B" w:rsidRPr="00A6614B">
        <w:rPr>
          <w:rFonts w:cs="Arial"/>
          <w:b/>
          <w:sz w:val="24"/>
        </w:rPr>
        <w:t>2025-07-21</w:t>
      </w:r>
      <w:r w:rsidR="008365E9" w:rsidRPr="00E65B7A">
        <w:rPr>
          <w:rFonts w:cs="Arial"/>
          <w:sz w:val="24"/>
        </w:rPr>
        <w:t xml:space="preserve"> godz. </w:t>
      </w:r>
      <w:r w:rsidR="00A6614B" w:rsidRPr="00A6614B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7B78C5EC" w14:textId="77777777" w:rsidR="004F079B" w:rsidRPr="00E65B7A" w:rsidRDefault="004F079B" w:rsidP="000543E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A6614B" w:rsidRPr="00A6614B">
        <w:rPr>
          <w:rFonts w:cs="Arial"/>
          <w:b/>
          <w:sz w:val="24"/>
        </w:rPr>
        <w:t>2025-07-17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A6614B" w:rsidRPr="00A6614B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A6614B" w:rsidRPr="00A6614B">
        <w:rPr>
          <w:rFonts w:cs="Arial"/>
          <w:b/>
          <w:sz w:val="24"/>
        </w:rPr>
        <w:t>2025-07-21</w:t>
      </w:r>
      <w:r w:rsidR="008365E9" w:rsidRPr="00E65B7A">
        <w:rPr>
          <w:rFonts w:cs="Arial"/>
          <w:sz w:val="24"/>
        </w:rPr>
        <w:t xml:space="preserve"> godz. </w:t>
      </w:r>
      <w:r w:rsidR="00A6614B" w:rsidRPr="00A6614B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6B754F50" w14:textId="77777777" w:rsidR="000543E4" w:rsidRDefault="000543E4" w:rsidP="000543E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634DE305" w14:textId="347E46F7" w:rsidR="00F16C50" w:rsidRPr="00E65B7A" w:rsidRDefault="00F16C50" w:rsidP="000543E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61B944FA" w14:textId="77777777" w:rsidR="000543E4" w:rsidRDefault="000543E4" w:rsidP="000543E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E0B336C" w14:textId="0636070E" w:rsidR="00F16C50" w:rsidRDefault="00F16C50" w:rsidP="000543E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42789C3B" w14:textId="77777777" w:rsidR="000543E4" w:rsidRDefault="000543E4" w:rsidP="000543E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18F6521" w14:textId="77E8BC3F" w:rsidR="000543E4" w:rsidRPr="00756533" w:rsidRDefault="000543E4" w:rsidP="000543E4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05279329" w14:textId="77777777" w:rsidR="000543E4" w:rsidRPr="002C70B2" w:rsidRDefault="000543E4" w:rsidP="000543E4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490364C6" w14:textId="77777777" w:rsidR="000543E4" w:rsidRDefault="000543E4" w:rsidP="000543E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CCF0A19" w14:textId="77777777" w:rsidR="000543E4" w:rsidRDefault="000543E4" w:rsidP="000543E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39619FA" w14:textId="77777777" w:rsidR="000543E4" w:rsidRDefault="000543E4" w:rsidP="000543E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2EE63BC3" w14:textId="77777777" w:rsidR="000543E4" w:rsidRPr="00E65B7A" w:rsidRDefault="000543E4" w:rsidP="000543E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0543E4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D5201" w14:textId="77777777" w:rsidR="008C13E5" w:rsidRDefault="008C13E5">
      <w:r>
        <w:separator/>
      </w:r>
    </w:p>
  </w:endnote>
  <w:endnote w:type="continuationSeparator" w:id="0">
    <w:p w14:paraId="69D7346B" w14:textId="77777777" w:rsidR="008C13E5" w:rsidRDefault="008C1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BD315" w14:textId="77777777" w:rsidR="00A6614B" w:rsidRDefault="00A661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60464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B834FDC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B18DA" w14:textId="77777777" w:rsidR="00A6614B" w:rsidRDefault="00A66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B28B2" w14:textId="77777777" w:rsidR="008C13E5" w:rsidRDefault="008C13E5">
      <w:r>
        <w:separator/>
      </w:r>
    </w:p>
  </w:footnote>
  <w:footnote w:type="continuationSeparator" w:id="0">
    <w:p w14:paraId="7913FA43" w14:textId="77777777" w:rsidR="008C13E5" w:rsidRDefault="008C1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5FC2B" w14:textId="77777777" w:rsidR="00A6614B" w:rsidRDefault="00A661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7F8C5" w14:textId="77777777" w:rsidR="00A6614B" w:rsidRDefault="00A661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7F754" w14:textId="77777777" w:rsidR="00A6614B" w:rsidRDefault="00A661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315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A86"/>
    <w:rsid w:val="00045BA1"/>
    <w:rsid w:val="000543E4"/>
    <w:rsid w:val="00136AEA"/>
    <w:rsid w:val="0015679F"/>
    <w:rsid w:val="001C0165"/>
    <w:rsid w:val="001C5A4C"/>
    <w:rsid w:val="002E3B69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5A86"/>
    <w:rsid w:val="008C13E5"/>
    <w:rsid w:val="00901D47"/>
    <w:rsid w:val="00940C54"/>
    <w:rsid w:val="00945187"/>
    <w:rsid w:val="00955CEB"/>
    <w:rsid w:val="00972F59"/>
    <w:rsid w:val="00A6614B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9F416"/>
  <w15:chartTrackingRefBased/>
  <w15:docId w15:val="{92FD250C-3DE3-47F6-88E7-22A7FFAE3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2025-07-16T07:43:00Z</cp:lastPrinted>
  <dcterms:created xsi:type="dcterms:W3CDTF">2025-07-16T07:44:00Z</dcterms:created>
  <dcterms:modified xsi:type="dcterms:W3CDTF">2025-07-16T07:44:00Z</dcterms:modified>
</cp:coreProperties>
</file>