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FE607" w14:textId="6CF055C6" w:rsidR="00890B92" w:rsidRPr="00C71F23" w:rsidRDefault="006F5DE7" w:rsidP="00495143">
      <w:pPr>
        <w:spacing w:after="240"/>
        <w:jc w:val="right"/>
        <w:rPr>
          <w:sz w:val="24"/>
          <w:szCs w:val="24"/>
        </w:rPr>
      </w:pPr>
      <w:r w:rsidRPr="006F5DE7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6F5DE7">
        <w:rPr>
          <w:sz w:val="24"/>
          <w:szCs w:val="24"/>
        </w:rPr>
        <w:t>2025-07-16</w:t>
      </w:r>
    </w:p>
    <w:p w14:paraId="513895F3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DD6B57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36B96D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1866C5B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71ADE1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C76643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6F5DE7" w:rsidRPr="006F5DE7">
        <w:rPr>
          <w:b/>
          <w:sz w:val="24"/>
          <w:szCs w:val="24"/>
        </w:rPr>
        <w:t>ZP/34/2025</w:t>
      </w:r>
      <w:r w:rsidR="00A80738" w:rsidRPr="00C71F23">
        <w:rPr>
          <w:sz w:val="24"/>
          <w:szCs w:val="24"/>
        </w:rPr>
        <w:tab/>
        <w:t xml:space="preserve"> </w:t>
      </w:r>
    </w:p>
    <w:p w14:paraId="3C3458C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E50A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A94E17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E25BB5E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891FE63" w14:textId="5AB5DD32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6F5DE7" w:rsidRPr="006F5DE7">
        <w:rPr>
          <w:sz w:val="22"/>
          <w:szCs w:val="22"/>
        </w:rPr>
        <w:t>przetarg</w:t>
      </w:r>
      <w:r w:rsidR="00495143">
        <w:rPr>
          <w:sz w:val="22"/>
          <w:szCs w:val="22"/>
        </w:rPr>
        <w:t>u</w:t>
      </w:r>
      <w:r w:rsidR="006F5DE7" w:rsidRPr="006F5DE7">
        <w:rPr>
          <w:sz w:val="22"/>
          <w:szCs w:val="22"/>
        </w:rPr>
        <w:t xml:space="preserve"> nieograniczon</w:t>
      </w:r>
      <w:r w:rsidR="00495143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3D8CB8B" w14:textId="77777777" w:rsidR="00A80738" w:rsidRPr="00495143" w:rsidRDefault="006F5DE7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495143">
        <w:rPr>
          <w:b/>
          <w:i/>
          <w:iCs/>
          <w:sz w:val="22"/>
          <w:szCs w:val="22"/>
        </w:rPr>
        <w:t>Zakup i dostawa produktów farmaceutycznych II</w:t>
      </w:r>
    </w:p>
    <w:p w14:paraId="0F057A7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5DE7" w:rsidRPr="00C71F23" w14:paraId="461C464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7574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 zamówienia w wysokości 15 810.77 zł brutto;</w:t>
            </w:r>
          </w:p>
        </w:tc>
      </w:tr>
      <w:tr w:rsidR="006F5DE7" w:rsidRPr="00C71F23" w14:paraId="0073657D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C061C4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 zamówienia w wysokości 11 533.20 zł brutto;</w:t>
            </w:r>
          </w:p>
        </w:tc>
      </w:tr>
      <w:tr w:rsidR="006F5DE7" w:rsidRPr="00C71F23" w14:paraId="050DF0A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9123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 zamówienia w wysokości 2 344.95 zł brutto;</w:t>
            </w:r>
          </w:p>
        </w:tc>
      </w:tr>
      <w:tr w:rsidR="006F5DE7" w:rsidRPr="00C71F23" w14:paraId="0AD3FA5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D6F07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 zamówienia w wysokości 1 224.72 zł brutto;</w:t>
            </w:r>
          </w:p>
        </w:tc>
      </w:tr>
      <w:tr w:rsidR="006F5DE7" w:rsidRPr="00C71F23" w14:paraId="566BA33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37D825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 zamówienia w wysokości 524.88 zł brutto;</w:t>
            </w:r>
          </w:p>
        </w:tc>
      </w:tr>
      <w:tr w:rsidR="006F5DE7" w:rsidRPr="00C71F23" w14:paraId="6EA81F6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60CD1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 zamówienia w wysokości 79 960.00 zł brutto;</w:t>
            </w:r>
          </w:p>
        </w:tc>
      </w:tr>
      <w:tr w:rsidR="006F5DE7" w:rsidRPr="00C71F23" w14:paraId="258FAAEA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C89F2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 zamówienia w wysokości 48 468.24 zł brutto;</w:t>
            </w:r>
          </w:p>
        </w:tc>
      </w:tr>
      <w:tr w:rsidR="006F5DE7" w:rsidRPr="00C71F23" w14:paraId="772DB13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C888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 zamówienia w wysokości 38 744.60 zł brutto;</w:t>
            </w:r>
          </w:p>
        </w:tc>
      </w:tr>
      <w:tr w:rsidR="006F5DE7" w:rsidRPr="00C71F23" w14:paraId="028D318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F4DB4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9 zamówienia w wysokości 83 750.76 zł brutto;</w:t>
            </w:r>
          </w:p>
        </w:tc>
      </w:tr>
      <w:tr w:rsidR="006F5DE7" w:rsidRPr="00C71F23" w14:paraId="7F18944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B0B4E4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10 zamówienia w wysokości 12 480.48 zł brutto;</w:t>
            </w:r>
          </w:p>
        </w:tc>
      </w:tr>
      <w:tr w:rsidR="006F5DE7" w:rsidRPr="00C71F23" w14:paraId="4B612ED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FD458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11 zamówienia w wysokości 8 929.40 zł brutto;</w:t>
            </w:r>
          </w:p>
        </w:tc>
      </w:tr>
      <w:tr w:rsidR="006F5DE7" w:rsidRPr="00C71F23" w14:paraId="1CB5A812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501154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12 zamówienia w wysokości 19 089.00 zł brutto;</w:t>
            </w:r>
          </w:p>
        </w:tc>
      </w:tr>
      <w:tr w:rsidR="006F5DE7" w:rsidRPr="00C71F23" w14:paraId="3CD36EB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FD8B3C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13 zamówienia w wysokości 8 817.84 zł brutto;</w:t>
            </w:r>
          </w:p>
        </w:tc>
      </w:tr>
      <w:tr w:rsidR="006F5DE7" w:rsidRPr="00C71F23" w14:paraId="37A1B0C2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A3360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14 zamówienia w wysokości 5 222.94 zł brutto;</w:t>
            </w:r>
          </w:p>
        </w:tc>
      </w:tr>
      <w:tr w:rsidR="006F5DE7" w:rsidRPr="00C71F23" w14:paraId="0E47AC3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06D5D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15 zamówienia w wysokości 29 501.77 zł brutto;</w:t>
            </w:r>
          </w:p>
        </w:tc>
      </w:tr>
      <w:tr w:rsidR="006F5DE7" w:rsidRPr="00C71F23" w14:paraId="0E8EDFB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A6C2D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16 zamówienia w wysokości 72 618.00 zł brutto;</w:t>
            </w:r>
          </w:p>
        </w:tc>
      </w:tr>
      <w:tr w:rsidR="006F5DE7" w:rsidRPr="00C71F23" w14:paraId="683AADC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2A6A3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17 zamówienia w wysokości 7 658.71 zł brutto;</w:t>
            </w:r>
          </w:p>
        </w:tc>
      </w:tr>
      <w:tr w:rsidR="006F5DE7" w:rsidRPr="00C71F23" w14:paraId="0E51C81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29A2A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18 zamówienia w wysokości 709.34 zł brutto;</w:t>
            </w:r>
          </w:p>
        </w:tc>
      </w:tr>
      <w:tr w:rsidR="006F5DE7" w:rsidRPr="00C71F23" w14:paraId="1378D52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5277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19 zamówienia w wysokości 4 351.71 zł brutto;</w:t>
            </w:r>
          </w:p>
        </w:tc>
      </w:tr>
      <w:tr w:rsidR="006F5DE7" w:rsidRPr="00C71F23" w14:paraId="2415E65D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9624F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20 zamówienia w wysokości 60 564.60 zł brutto;</w:t>
            </w:r>
          </w:p>
        </w:tc>
      </w:tr>
      <w:tr w:rsidR="006F5DE7" w:rsidRPr="00C71F23" w14:paraId="03265B4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333933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21 zamówienia w wysokości 186 510.19 zł brutto;</w:t>
            </w:r>
          </w:p>
        </w:tc>
      </w:tr>
      <w:tr w:rsidR="006F5DE7" w:rsidRPr="00C71F23" w14:paraId="447BBF6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8989E3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lastRenderedPageBreak/>
              <w:t>części 22 zamówienia w wysokości 58 877.39 zł brutto;</w:t>
            </w:r>
          </w:p>
        </w:tc>
      </w:tr>
      <w:tr w:rsidR="006F5DE7" w:rsidRPr="00C71F23" w14:paraId="4C44D04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6ABF9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23 zamówienia w wysokości 10 588.28 zł brutto;</w:t>
            </w:r>
          </w:p>
        </w:tc>
      </w:tr>
      <w:tr w:rsidR="006F5DE7" w:rsidRPr="00C71F23" w14:paraId="5624FD3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F73E7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24 zamówienia w wysokości 9 273.72 zł brutto;</w:t>
            </w:r>
          </w:p>
        </w:tc>
      </w:tr>
      <w:tr w:rsidR="006F5DE7" w:rsidRPr="00C71F23" w14:paraId="368953F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128BC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25 zamówienia w wysokości 86 704.92 zł brutto;</w:t>
            </w:r>
          </w:p>
        </w:tc>
      </w:tr>
      <w:tr w:rsidR="006F5DE7" w:rsidRPr="00C71F23" w14:paraId="08A4F2FC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67228A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26 zamówienia w wysokości 473 556.00 zł brutto;</w:t>
            </w:r>
          </w:p>
        </w:tc>
      </w:tr>
      <w:tr w:rsidR="006F5DE7" w:rsidRPr="00C71F23" w14:paraId="1855B39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0A61C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27 zamówienia w wysokości 237 815.89 zł brutto;</w:t>
            </w:r>
          </w:p>
        </w:tc>
      </w:tr>
      <w:tr w:rsidR="006F5DE7" w:rsidRPr="00C71F23" w14:paraId="7A1AF2B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D64B7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28 zamówienia w wysokości 37 383.90 zł brutto;</w:t>
            </w:r>
          </w:p>
        </w:tc>
      </w:tr>
      <w:tr w:rsidR="006F5DE7" w:rsidRPr="00C71F23" w14:paraId="714ACCB2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DF584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29 zamówienia w wysokości 11 868.82 zł brutto;</w:t>
            </w:r>
          </w:p>
        </w:tc>
      </w:tr>
      <w:tr w:rsidR="006F5DE7" w:rsidRPr="00C71F23" w14:paraId="3BA107F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9BC35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30 zamówienia w wysokości 332 246.99 zł brutto;</w:t>
            </w:r>
          </w:p>
        </w:tc>
      </w:tr>
      <w:tr w:rsidR="006F5DE7" w:rsidRPr="00C71F23" w14:paraId="5056D2D2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BB6D24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31 zamówienia w wysokości 378 972.00 zł brutto;</w:t>
            </w:r>
          </w:p>
        </w:tc>
      </w:tr>
      <w:tr w:rsidR="006F5DE7" w:rsidRPr="00C71F23" w14:paraId="6C0D72D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E2ACD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32 zamówienia w wysokości 14 479.30 zł brutto;</w:t>
            </w:r>
          </w:p>
        </w:tc>
      </w:tr>
      <w:tr w:rsidR="006F5DE7" w:rsidRPr="00C71F23" w14:paraId="6040ED7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FABD6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33 zamówienia w wysokości 205 998.83 zł brutto;</w:t>
            </w:r>
          </w:p>
        </w:tc>
      </w:tr>
      <w:tr w:rsidR="006F5DE7" w:rsidRPr="00C71F23" w14:paraId="535103B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E2A7E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34 zamówienia w wysokości 13 704.30 zł brutto;</w:t>
            </w:r>
          </w:p>
        </w:tc>
      </w:tr>
      <w:tr w:rsidR="006F5DE7" w:rsidRPr="00C71F23" w14:paraId="47DCCCF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779E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35 zamówienia w wysokości 9 771.84 zł brutto;</w:t>
            </w:r>
          </w:p>
        </w:tc>
      </w:tr>
      <w:tr w:rsidR="006F5DE7" w:rsidRPr="00C71F23" w14:paraId="061A46C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AFFA1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36 zamówienia w wysokości 90 032.66 zł brutto;</w:t>
            </w:r>
          </w:p>
        </w:tc>
      </w:tr>
      <w:tr w:rsidR="006F5DE7" w:rsidRPr="00C71F23" w14:paraId="63063CBD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1B2FD1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37 zamówienia w wysokości 65 837.45 zł brutto;</w:t>
            </w:r>
          </w:p>
        </w:tc>
      </w:tr>
      <w:tr w:rsidR="006F5DE7" w:rsidRPr="00C71F23" w14:paraId="38E15DB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551A5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38 zamówienia w wysokości 437 909.89 zł brutto;</w:t>
            </w:r>
          </w:p>
        </w:tc>
      </w:tr>
      <w:tr w:rsidR="006F5DE7" w:rsidRPr="00C71F23" w14:paraId="6337BD3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D51FF5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39 zamówienia w wysokości 5 633.25 zł brutto;</w:t>
            </w:r>
          </w:p>
        </w:tc>
      </w:tr>
      <w:tr w:rsidR="006F5DE7" w:rsidRPr="00C71F23" w14:paraId="23276E7D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62BE3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40 zamówienia w wysokości 4 578.99 zł brutto;</w:t>
            </w:r>
          </w:p>
        </w:tc>
      </w:tr>
      <w:tr w:rsidR="006F5DE7" w:rsidRPr="00C71F23" w14:paraId="6C68F87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C681A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41 zamówienia w wysokości 85 738.20 zł brutto;</w:t>
            </w:r>
          </w:p>
        </w:tc>
      </w:tr>
      <w:tr w:rsidR="006F5DE7" w:rsidRPr="00C71F23" w14:paraId="386FD9F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11301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42 zamówienia w wysokości 1 133.05 zł brutto;</w:t>
            </w:r>
          </w:p>
        </w:tc>
      </w:tr>
      <w:tr w:rsidR="006F5DE7" w:rsidRPr="00C71F23" w14:paraId="3612D51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09EE9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43 zamówienia w wysokości 45 792.86 zł brutto;</w:t>
            </w:r>
          </w:p>
        </w:tc>
      </w:tr>
      <w:tr w:rsidR="006F5DE7" w:rsidRPr="00C71F23" w14:paraId="4FFCBAD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86DDE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44 zamówienia w wysokości 344 328.00 zł brutto;</w:t>
            </w:r>
          </w:p>
        </w:tc>
      </w:tr>
      <w:tr w:rsidR="006F5DE7" w:rsidRPr="00C71F23" w14:paraId="7CACD63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99B47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45 zamówienia w wysokości 31 422.23 zł brutto;</w:t>
            </w:r>
          </w:p>
        </w:tc>
      </w:tr>
      <w:tr w:rsidR="006F5DE7" w:rsidRPr="00C71F23" w14:paraId="4DE2F0F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A3543A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46 zamówienia w wysokości 305 409.01 zł brutto;</w:t>
            </w:r>
          </w:p>
        </w:tc>
      </w:tr>
      <w:tr w:rsidR="006F5DE7" w:rsidRPr="00C71F23" w14:paraId="7DEED28C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2060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47 zamówienia w wysokości 3 099.86 zł brutto;</w:t>
            </w:r>
          </w:p>
        </w:tc>
      </w:tr>
      <w:tr w:rsidR="006F5DE7" w:rsidRPr="00C71F23" w14:paraId="6002B652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103D0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48 zamówienia w wysokości 150 302.56 zł brutto;</w:t>
            </w:r>
          </w:p>
        </w:tc>
      </w:tr>
      <w:tr w:rsidR="006F5DE7" w:rsidRPr="00C71F23" w14:paraId="5DBD8F3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19542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49 zamówienia w wysokości 64 350.06 zł brutto;</w:t>
            </w:r>
          </w:p>
        </w:tc>
      </w:tr>
      <w:tr w:rsidR="006F5DE7" w:rsidRPr="00C71F23" w14:paraId="5345ADD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C1C4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50 zamówienia w wysokości 131 584.80 zł brutto;</w:t>
            </w:r>
          </w:p>
        </w:tc>
      </w:tr>
      <w:tr w:rsidR="006F5DE7" w:rsidRPr="00C71F23" w14:paraId="7F0880F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2A764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51 zamówienia w wysokości 34 830.00 zł brutto;</w:t>
            </w:r>
          </w:p>
        </w:tc>
      </w:tr>
      <w:tr w:rsidR="006F5DE7" w:rsidRPr="00C71F23" w14:paraId="4BE3169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47A720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52 zamówienia w wysokości 52 250.35 zł brutto;</w:t>
            </w:r>
          </w:p>
        </w:tc>
      </w:tr>
      <w:tr w:rsidR="006F5DE7" w:rsidRPr="00C71F23" w14:paraId="0D2841B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E79AB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53 zamówienia w wysokości 16 908.50 zł brutto;</w:t>
            </w:r>
          </w:p>
        </w:tc>
      </w:tr>
      <w:tr w:rsidR="006F5DE7" w:rsidRPr="00C71F23" w14:paraId="7F9F67FB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6DE963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54 zamówienia w wysokości 36 727.56 zł brutto;</w:t>
            </w:r>
          </w:p>
        </w:tc>
      </w:tr>
      <w:tr w:rsidR="006F5DE7" w:rsidRPr="00C71F23" w14:paraId="3DA61CC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5136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55 zamówienia w wysokości 143 575.47 zł brutto;</w:t>
            </w:r>
          </w:p>
        </w:tc>
      </w:tr>
      <w:tr w:rsidR="006F5DE7" w:rsidRPr="00C71F23" w14:paraId="3AAB9F1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AC74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56 zamówienia w wysokości 33 055.71 zł brutto;</w:t>
            </w:r>
          </w:p>
        </w:tc>
      </w:tr>
      <w:tr w:rsidR="006F5DE7" w:rsidRPr="00C71F23" w14:paraId="705186A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04482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57 zamówienia w wysokości 10 381.80 zł brutto;</w:t>
            </w:r>
          </w:p>
        </w:tc>
      </w:tr>
      <w:tr w:rsidR="006F5DE7" w:rsidRPr="00C71F23" w14:paraId="617A36A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A72670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58 zamówienia w wysokości 18 230.94 zł brutto;</w:t>
            </w:r>
          </w:p>
        </w:tc>
      </w:tr>
      <w:tr w:rsidR="006F5DE7" w:rsidRPr="00C71F23" w14:paraId="4F6C554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90A08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59 zamówienia w wysokości 6 558.00 zł brutto;</w:t>
            </w:r>
          </w:p>
        </w:tc>
      </w:tr>
      <w:tr w:rsidR="006F5DE7" w:rsidRPr="00C71F23" w14:paraId="3658017C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08200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60 zamówienia w wysokości 14 580.00 zł brutto;</w:t>
            </w:r>
          </w:p>
        </w:tc>
      </w:tr>
      <w:tr w:rsidR="006F5DE7" w:rsidRPr="00C71F23" w14:paraId="7EA7847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3DB07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61 zamówienia w wysokości 3 310.37 zł brutto;</w:t>
            </w:r>
          </w:p>
        </w:tc>
      </w:tr>
      <w:tr w:rsidR="006F5DE7" w:rsidRPr="00C71F23" w14:paraId="24A9E4E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91D51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lastRenderedPageBreak/>
              <w:t>części 62 zamówienia w wysokości 3 456.00 zł brutto;</w:t>
            </w:r>
          </w:p>
        </w:tc>
      </w:tr>
      <w:tr w:rsidR="006F5DE7" w:rsidRPr="00C71F23" w14:paraId="50AC0C2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BF0EE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63 zamówienia w wysokości 380 493.07 zł brutto;</w:t>
            </w:r>
          </w:p>
        </w:tc>
      </w:tr>
      <w:tr w:rsidR="006F5DE7" w:rsidRPr="00C71F23" w14:paraId="13F0E1BF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5B62F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64 zamówienia w wysokości 1 003 915.65 zł brutto;</w:t>
            </w:r>
          </w:p>
        </w:tc>
      </w:tr>
      <w:tr w:rsidR="006F5DE7" w:rsidRPr="00C71F23" w14:paraId="7997579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111675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65 zamówienia w wysokości 410 058.03 zł brutto;</w:t>
            </w:r>
          </w:p>
        </w:tc>
      </w:tr>
      <w:tr w:rsidR="006F5DE7" w:rsidRPr="00C71F23" w14:paraId="4349C4D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0790C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66 zamówienia w wysokości 20 433.60 zł brutto;</w:t>
            </w:r>
          </w:p>
        </w:tc>
      </w:tr>
      <w:tr w:rsidR="006F5DE7" w:rsidRPr="00C71F23" w14:paraId="2A715A4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11157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67 zamówienia w wysokości 9 151.32 zł brutto;</w:t>
            </w:r>
          </w:p>
        </w:tc>
      </w:tr>
      <w:tr w:rsidR="006F5DE7" w:rsidRPr="00C71F23" w14:paraId="7DC003C5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A0829F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68 zamówienia w wysokości 1 005 500.30 zł brutto;</w:t>
            </w:r>
          </w:p>
        </w:tc>
      </w:tr>
      <w:tr w:rsidR="006F5DE7" w:rsidRPr="00C71F23" w14:paraId="04CF9DD5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D9FF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69 zamówienia w wysokości 20 359.64 zł brutto;</w:t>
            </w:r>
          </w:p>
        </w:tc>
      </w:tr>
      <w:tr w:rsidR="006F5DE7" w:rsidRPr="00C71F23" w14:paraId="49387FF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E69D9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70 zamówienia w wysokości 240 417.71 zł brutto;</w:t>
            </w:r>
          </w:p>
        </w:tc>
      </w:tr>
      <w:tr w:rsidR="006F5DE7" w:rsidRPr="00C71F23" w14:paraId="3E7BAF1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915BC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71 zamówienia w wysokości 20 092.37 zł brutto;</w:t>
            </w:r>
          </w:p>
        </w:tc>
      </w:tr>
      <w:tr w:rsidR="006F5DE7" w:rsidRPr="00C71F23" w14:paraId="584A609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F933F1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72 zamówienia w wysokości 69 119.76 zł brutto;</w:t>
            </w:r>
          </w:p>
        </w:tc>
      </w:tr>
      <w:tr w:rsidR="006F5DE7" w:rsidRPr="00C71F23" w14:paraId="76C4FCE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67877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73 zamówienia w wysokości 62 843.93 zł brutto;</w:t>
            </w:r>
          </w:p>
        </w:tc>
      </w:tr>
      <w:tr w:rsidR="006F5DE7" w:rsidRPr="00C71F23" w14:paraId="3E70E5A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2722D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74 zamówienia w wysokości 643 378.74 zł brutto;</w:t>
            </w:r>
          </w:p>
        </w:tc>
      </w:tr>
      <w:tr w:rsidR="006F5DE7" w:rsidRPr="00C71F23" w14:paraId="2E0B9631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2622A4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75 zamówienia w wysokości 1 052 856.00 zł brutto;</w:t>
            </w:r>
          </w:p>
        </w:tc>
      </w:tr>
      <w:tr w:rsidR="006F5DE7" w:rsidRPr="00C71F23" w14:paraId="0C6D5CB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8D9A83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76 zamówienia w wysokości 140 105.95 zł brutto;</w:t>
            </w:r>
          </w:p>
        </w:tc>
      </w:tr>
      <w:tr w:rsidR="006F5DE7" w:rsidRPr="00C71F23" w14:paraId="1D4570A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8AE37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77 zamówienia w wysokości 114 820.43 zł brutto;</w:t>
            </w:r>
          </w:p>
        </w:tc>
      </w:tr>
      <w:tr w:rsidR="006F5DE7" w:rsidRPr="00C71F23" w14:paraId="3B564C38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FE7189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78 zamówienia w wysokości 34 408.80 zł brutto;</w:t>
            </w:r>
          </w:p>
        </w:tc>
      </w:tr>
      <w:tr w:rsidR="006F5DE7" w:rsidRPr="00C71F23" w14:paraId="167EB58C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B6C3B3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79 zamówienia w wysokości 14 400.00 zł brutto;</w:t>
            </w:r>
          </w:p>
        </w:tc>
      </w:tr>
      <w:tr w:rsidR="006F5DE7" w:rsidRPr="00C71F23" w14:paraId="3788F96E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777B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80 zamówienia w wysokości 258 989.40 zł brutto;</w:t>
            </w:r>
          </w:p>
        </w:tc>
      </w:tr>
      <w:tr w:rsidR="006F5DE7" w:rsidRPr="00C71F23" w14:paraId="5092AEFD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D5C92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81 zamówienia w wysokości 166 795.20 zł brutto;</w:t>
            </w:r>
          </w:p>
        </w:tc>
      </w:tr>
      <w:tr w:rsidR="006F5DE7" w:rsidRPr="00C71F23" w14:paraId="6732752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50073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82 zamówienia w wysokości 18 403.20 zł brutto;</w:t>
            </w:r>
          </w:p>
        </w:tc>
      </w:tr>
      <w:tr w:rsidR="006F5DE7" w:rsidRPr="00C71F23" w14:paraId="3BC380D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4D8F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83 zamówienia w wysokości 65 800.00 zł brutto;</w:t>
            </w:r>
          </w:p>
        </w:tc>
      </w:tr>
      <w:tr w:rsidR="006F5DE7" w:rsidRPr="00C71F23" w14:paraId="793636E9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32E2D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84 zamówienia w wysokości 53 924.62 zł brutto;</w:t>
            </w:r>
          </w:p>
        </w:tc>
      </w:tr>
      <w:tr w:rsidR="006F5DE7" w:rsidRPr="00C71F23" w14:paraId="1397806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E587CD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85 zamówienia w wysokości 37 532.14 zł brutto;</w:t>
            </w:r>
          </w:p>
        </w:tc>
      </w:tr>
      <w:tr w:rsidR="006F5DE7" w:rsidRPr="00C71F23" w14:paraId="4F8776E4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2549A8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86 zamówienia w wysokości 2 278.05 zł brutto;</w:t>
            </w:r>
          </w:p>
        </w:tc>
      </w:tr>
      <w:tr w:rsidR="006F5DE7" w:rsidRPr="00C71F23" w14:paraId="72E2309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E8DFE6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87 zamówienia w wysokości 301.58 zł brutto;</w:t>
            </w:r>
          </w:p>
        </w:tc>
      </w:tr>
      <w:tr w:rsidR="006F5DE7" w:rsidRPr="00C71F23" w14:paraId="2AB8A97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6E762E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88 zamówienia w wysokości 38 156.18 zł brutto;</w:t>
            </w:r>
          </w:p>
        </w:tc>
      </w:tr>
      <w:tr w:rsidR="006F5DE7" w:rsidRPr="00C71F23" w14:paraId="51DDB5C6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4908A7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89 zamówienia w wysokości 8 616.24 zł brutto;</w:t>
            </w:r>
          </w:p>
        </w:tc>
      </w:tr>
      <w:tr w:rsidR="006F5DE7" w:rsidRPr="00C71F23" w14:paraId="4C398C47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93553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90 zamówienia w wysokości 2 216.16 zł brutto;</w:t>
            </w:r>
          </w:p>
        </w:tc>
      </w:tr>
      <w:tr w:rsidR="006F5DE7" w:rsidRPr="00C71F23" w14:paraId="3A3EFC95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76372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91 zamówienia w wysokości 60 386.04 zł brutto;</w:t>
            </w:r>
          </w:p>
        </w:tc>
      </w:tr>
      <w:tr w:rsidR="006F5DE7" w:rsidRPr="00C71F23" w14:paraId="6EAB9653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6CB6C0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92 zamówienia w wysokości 30 210.39 zł brutto;</w:t>
            </w:r>
          </w:p>
        </w:tc>
      </w:tr>
      <w:tr w:rsidR="006F5DE7" w:rsidRPr="00C71F23" w14:paraId="342D24E0" w14:textId="77777777" w:rsidTr="008349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B2DF4B" w14:textId="77777777" w:rsidR="006F5DE7" w:rsidRPr="00C71F23" w:rsidRDefault="006F5DE7" w:rsidP="008349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F5DE7">
              <w:rPr>
                <w:sz w:val="24"/>
                <w:szCs w:val="24"/>
              </w:rPr>
              <w:t>części 93 zamówienia w wysokości 4 121.28 zł brutto;</w:t>
            </w:r>
          </w:p>
        </w:tc>
      </w:tr>
    </w:tbl>
    <w:p w14:paraId="0585D668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FCE6948" w14:textId="77777777" w:rsidR="00495143" w:rsidRPr="00C71F23" w:rsidRDefault="00495143" w:rsidP="00A80738">
      <w:pPr>
        <w:spacing w:before="120" w:after="120"/>
        <w:jc w:val="both"/>
        <w:rPr>
          <w:sz w:val="22"/>
          <w:szCs w:val="22"/>
        </w:rPr>
      </w:pPr>
    </w:p>
    <w:p w14:paraId="3A896A95" w14:textId="3AA41677" w:rsidR="00C236D3" w:rsidRPr="00495143" w:rsidRDefault="00495143" w:rsidP="00495143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 w:rsidR="006F5DE7" w:rsidRPr="00495143">
        <w:rPr>
          <w:i/>
          <w:iCs/>
          <w:szCs w:val="24"/>
        </w:rPr>
        <w:t>Monika</w:t>
      </w:r>
      <w:r w:rsidR="00A80738" w:rsidRPr="00495143">
        <w:rPr>
          <w:i/>
          <w:iCs/>
          <w:szCs w:val="24"/>
        </w:rPr>
        <w:t xml:space="preserve"> </w:t>
      </w:r>
      <w:r w:rsidR="006F5DE7" w:rsidRPr="00495143">
        <w:rPr>
          <w:i/>
          <w:iCs/>
          <w:szCs w:val="24"/>
        </w:rPr>
        <w:t>Duraj</w:t>
      </w:r>
    </w:p>
    <w:sectPr w:rsidR="00C236D3" w:rsidRPr="0049514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663A9" w14:textId="77777777" w:rsidR="00F10964" w:rsidRDefault="00F10964">
      <w:r>
        <w:separator/>
      </w:r>
    </w:p>
  </w:endnote>
  <w:endnote w:type="continuationSeparator" w:id="0">
    <w:p w14:paraId="5B726D4C" w14:textId="77777777" w:rsidR="00F10964" w:rsidRDefault="00F1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54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5F5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2AE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5C19B8">
        <v:line id="_x0000_s1025" style="position:absolute;left:0;text-align:left;z-index:251657728" from="-3.85pt,8.7pt" to="455.15pt,8.7pt"/>
      </w:pict>
    </w:r>
  </w:p>
  <w:p w14:paraId="66FF9FE8" w14:textId="5CA9E02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080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D8A2B6" w14:textId="77777777" w:rsidR="009F189D" w:rsidRDefault="009F189D">
    <w:pPr>
      <w:pStyle w:val="Stopka"/>
      <w:tabs>
        <w:tab w:val="clear" w:pos="4536"/>
      </w:tabs>
      <w:jc w:val="center"/>
    </w:pPr>
  </w:p>
  <w:p w14:paraId="06E713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69B46" w14:textId="77777777" w:rsidR="00F10964" w:rsidRDefault="00F10964">
      <w:r>
        <w:separator/>
      </w:r>
    </w:p>
  </w:footnote>
  <w:footnote w:type="continuationSeparator" w:id="0">
    <w:p w14:paraId="2CDEEB08" w14:textId="77777777" w:rsidR="00F10964" w:rsidRDefault="00F10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015D" w14:textId="77777777" w:rsidR="006F5DE7" w:rsidRDefault="006F5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7B3AA" w14:textId="77777777" w:rsidR="006F5DE7" w:rsidRDefault="006F5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871B8" w14:textId="77777777" w:rsidR="006F5DE7" w:rsidRDefault="006F5D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964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95143"/>
    <w:rsid w:val="004C7E9B"/>
    <w:rsid w:val="00510EC8"/>
    <w:rsid w:val="00524583"/>
    <w:rsid w:val="0069085C"/>
    <w:rsid w:val="006F5DE7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109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27EC97"/>
  <w15:chartTrackingRefBased/>
  <w15:docId w15:val="{C264BE5A-8B25-4B00-B1D7-DEDE478A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914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2025-07-16T05:53:00Z</cp:lastPrinted>
  <dcterms:created xsi:type="dcterms:W3CDTF">2025-07-16T05:52:00Z</dcterms:created>
  <dcterms:modified xsi:type="dcterms:W3CDTF">2025-07-16T05:53:00Z</dcterms:modified>
</cp:coreProperties>
</file>