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FA375" w14:textId="77777777" w:rsidR="00903B39" w:rsidRPr="00A46F7E" w:rsidRDefault="00AD6B52" w:rsidP="00D8371A">
      <w:pPr>
        <w:jc w:val="right"/>
        <w:rPr>
          <w:rFonts w:ascii="Arial" w:hAnsi="Arial" w:cs="Arial"/>
        </w:rPr>
      </w:pPr>
      <w:r w:rsidRPr="00AD6B52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AD6B52">
        <w:rPr>
          <w:rFonts w:ascii="Arial" w:hAnsi="Arial" w:cs="Arial"/>
        </w:rPr>
        <w:t>2025-07-16</w:t>
      </w:r>
    </w:p>
    <w:p w14:paraId="2C0EA5A2" w14:textId="77777777" w:rsidR="00AD6B52" w:rsidRPr="00AD6B52" w:rsidRDefault="00AD6B52" w:rsidP="00D8371A">
      <w:pPr>
        <w:rPr>
          <w:rFonts w:ascii="Arial" w:hAnsi="Arial" w:cs="Arial"/>
          <w:b/>
          <w:bCs/>
        </w:rPr>
      </w:pPr>
      <w:r w:rsidRPr="00AD6B52">
        <w:rPr>
          <w:rFonts w:ascii="Arial" w:hAnsi="Arial" w:cs="Arial"/>
          <w:b/>
          <w:bCs/>
        </w:rPr>
        <w:t>Szpital Wojewódzki w Poznaniu</w:t>
      </w:r>
    </w:p>
    <w:p w14:paraId="48F50181" w14:textId="77777777" w:rsidR="00903B39" w:rsidRPr="00A46F7E" w:rsidRDefault="00AD6B52" w:rsidP="00D8371A">
      <w:pPr>
        <w:rPr>
          <w:rFonts w:ascii="Arial" w:hAnsi="Arial" w:cs="Arial"/>
          <w:b/>
          <w:bCs/>
        </w:rPr>
      </w:pPr>
      <w:r w:rsidRPr="00AD6B52">
        <w:rPr>
          <w:rFonts w:ascii="Arial" w:hAnsi="Arial" w:cs="Arial"/>
          <w:b/>
          <w:bCs/>
        </w:rPr>
        <w:t>Dział Zamówień Publicznych</w:t>
      </w:r>
    </w:p>
    <w:p w14:paraId="7A47A0E7" w14:textId="77777777" w:rsidR="00903B39" w:rsidRPr="00A46F7E" w:rsidRDefault="00AD6B52" w:rsidP="00D8371A">
      <w:pPr>
        <w:rPr>
          <w:rFonts w:ascii="Arial" w:hAnsi="Arial" w:cs="Arial"/>
        </w:rPr>
      </w:pPr>
      <w:r w:rsidRPr="00AD6B52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AD6B52">
        <w:rPr>
          <w:rFonts w:ascii="Arial" w:hAnsi="Arial" w:cs="Arial"/>
        </w:rPr>
        <w:t>7/19</w:t>
      </w:r>
    </w:p>
    <w:p w14:paraId="28F4C577" w14:textId="77777777" w:rsidR="00903B39" w:rsidRPr="00A46F7E" w:rsidRDefault="00AD6B52" w:rsidP="00D8371A">
      <w:pPr>
        <w:rPr>
          <w:rFonts w:ascii="Arial" w:hAnsi="Arial" w:cs="Arial"/>
        </w:rPr>
      </w:pPr>
      <w:r w:rsidRPr="00AD6B52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AD6B52">
        <w:rPr>
          <w:rFonts w:ascii="Arial" w:hAnsi="Arial" w:cs="Arial"/>
        </w:rPr>
        <w:t>Poznań</w:t>
      </w:r>
    </w:p>
    <w:p w14:paraId="42CF8926" w14:textId="77777777" w:rsidR="00D8371A" w:rsidRDefault="00D8371A" w:rsidP="00D8371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08747F8" w14:textId="1654806D" w:rsidR="00903B39" w:rsidRPr="00A46F7E" w:rsidRDefault="00903B39" w:rsidP="00D8371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50E0C15F" w14:textId="77777777" w:rsidR="00903B39" w:rsidRDefault="00903B39" w:rsidP="00D8371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5FF80714" w14:textId="77777777" w:rsidR="00D8371A" w:rsidRPr="00A46F7E" w:rsidRDefault="00D8371A" w:rsidP="00D8371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7A444990" w14:textId="77777777" w:rsidTr="006E6056">
        <w:tc>
          <w:tcPr>
            <w:tcW w:w="9330" w:type="dxa"/>
            <w:shd w:val="clear" w:color="auto" w:fill="F2F2F2"/>
            <w:hideMark/>
          </w:tcPr>
          <w:p w14:paraId="59672FE7" w14:textId="450E022F" w:rsidR="00903B39" w:rsidRPr="00A46F7E" w:rsidRDefault="00D8371A" w:rsidP="00D8371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6A59B50" w14:textId="77777777" w:rsidR="00903B39" w:rsidRPr="00A46F7E" w:rsidRDefault="00903B39" w:rsidP="00D8371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8C72308" w14:textId="77777777" w:rsidR="00903B39" w:rsidRPr="00A46F7E" w:rsidRDefault="00903B39" w:rsidP="00D8371A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653478DC" w14:textId="77777777" w:rsidTr="006E6056">
        <w:tc>
          <w:tcPr>
            <w:tcW w:w="2268" w:type="dxa"/>
          </w:tcPr>
          <w:p w14:paraId="7DCE04FD" w14:textId="77777777" w:rsidR="00D8371A" w:rsidRDefault="00D8371A" w:rsidP="00D8371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A97BE59" w14:textId="49347DE1" w:rsidR="00903B39" w:rsidRPr="00A46F7E" w:rsidRDefault="00903B39" w:rsidP="00D8371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67350DF4" w14:textId="77777777" w:rsidR="00D8371A" w:rsidRDefault="00D8371A" w:rsidP="00D837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A6E515F" w14:textId="63A25F76" w:rsidR="00903B39" w:rsidRPr="00A46F7E" w:rsidRDefault="00903B39" w:rsidP="00D837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AD6B52" w:rsidRPr="00AD6B52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04443FFA" w14:textId="77777777" w:rsidTr="006E6056">
        <w:tc>
          <w:tcPr>
            <w:tcW w:w="2268" w:type="dxa"/>
          </w:tcPr>
          <w:p w14:paraId="290D7779" w14:textId="77777777" w:rsidR="00903B39" w:rsidRPr="00A46F7E" w:rsidRDefault="00903B39" w:rsidP="00D8371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4AD37D9" w14:textId="77777777" w:rsidR="00903B39" w:rsidRPr="00A46F7E" w:rsidRDefault="00AD6B52" w:rsidP="00D837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D6B52">
              <w:rPr>
                <w:rFonts w:ascii="Arial" w:hAnsi="Arial" w:cs="Arial"/>
                <w:bCs/>
              </w:rPr>
              <w:t>Zakup łóżek szpitalnych z materacem i stolikiem przyłóżkowym - 2 zadania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AD6B52" w:rsidRPr="00A46F7E" w14:paraId="5F15E669" w14:textId="77777777" w:rsidTr="003757FD">
        <w:tc>
          <w:tcPr>
            <w:tcW w:w="2268" w:type="dxa"/>
          </w:tcPr>
          <w:p w14:paraId="4956F984" w14:textId="77777777" w:rsidR="00AD6B52" w:rsidRPr="00A46F7E" w:rsidRDefault="00AD6B52" w:rsidP="00D8371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96AC7B5" w14:textId="77777777" w:rsidR="00AD6B52" w:rsidRDefault="00AD6B52" w:rsidP="00D837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D6B52">
              <w:rPr>
                <w:rFonts w:ascii="Arial" w:hAnsi="Arial" w:cs="Arial"/>
                <w:bCs/>
              </w:rPr>
              <w:t>SZW/DZP/68/2025</w:t>
            </w:r>
          </w:p>
          <w:p w14:paraId="28AF106D" w14:textId="77777777" w:rsidR="00D8371A" w:rsidRPr="00A46F7E" w:rsidRDefault="00D8371A" w:rsidP="00D8371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061A455" w14:textId="1A4811C3" w:rsidR="004F079B" w:rsidRPr="00903B39" w:rsidRDefault="004F079B" w:rsidP="00D8371A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AD6B52" w:rsidRPr="00AD6B52">
        <w:rPr>
          <w:rFonts w:cs="Arial"/>
          <w:b/>
          <w:sz w:val="24"/>
        </w:rPr>
        <w:t>Szpital Wojewódzki w Poznaniu</w:t>
      </w:r>
      <w:r w:rsidR="00D8371A">
        <w:rPr>
          <w:rFonts w:cs="Arial"/>
          <w:b/>
          <w:sz w:val="24"/>
        </w:rPr>
        <w:t xml:space="preserve">, </w:t>
      </w:r>
      <w:r w:rsidR="00AD6B52" w:rsidRPr="00AD6B52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AD6B52" w:rsidRPr="00AD6B52">
        <w:rPr>
          <w:rFonts w:cs="Arial"/>
          <w:sz w:val="24"/>
        </w:rPr>
        <w:t>(t.j.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5CEA1510" w14:textId="77777777" w:rsidR="004F079B" w:rsidRPr="00903B39" w:rsidRDefault="004F079B" w:rsidP="00D8371A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AD6B52" w:rsidRPr="00AD6B52">
        <w:rPr>
          <w:rFonts w:cs="Arial"/>
          <w:b/>
          <w:sz w:val="24"/>
        </w:rPr>
        <w:t>2025-07-15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AD6B52" w:rsidRPr="00AD6B52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AD6B52" w:rsidRPr="00AD6B52">
        <w:rPr>
          <w:rFonts w:cs="Arial"/>
          <w:b/>
          <w:sz w:val="24"/>
        </w:rPr>
        <w:t>2025-07-23</w:t>
      </w:r>
      <w:r w:rsidR="008365E9" w:rsidRPr="00903B39">
        <w:rPr>
          <w:rFonts w:cs="Arial"/>
          <w:sz w:val="24"/>
        </w:rPr>
        <w:t xml:space="preserve"> godz. </w:t>
      </w:r>
      <w:r w:rsidR="00AD6B52" w:rsidRPr="00AD6B52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1B36EBE5" w14:textId="77777777" w:rsidR="004F079B" w:rsidRPr="00903B39" w:rsidRDefault="004F079B" w:rsidP="00D8371A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AD6B52" w:rsidRPr="00AD6B52">
        <w:rPr>
          <w:rFonts w:cs="Arial"/>
          <w:b/>
          <w:sz w:val="24"/>
        </w:rPr>
        <w:t>2025-07-15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AD6B52" w:rsidRPr="00AD6B52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AD6B52" w:rsidRPr="00AD6B52">
        <w:rPr>
          <w:rFonts w:cs="Arial"/>
          <w:b/>
          <w:sz w:val="24"/>
        </w:rPr>
        <w:t>2025-07-23</w:t>
      </w:r>
      <w:r w:rsidR="008365E9" w:rsidRPr="00903B39">
        <w:rPr>
          <w:rFonts w:cs="Arial"/>
          <w:sz w:val="24"/>
        </w:rPr>
        <w:t xml:space="preserve"> godz. </w:t>
      </w:r>
      <w:r w:rsidR="00AD6B52" w:rsidRPr="00AD6B52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250464F1" w14:textId="7E62CCC0" w:rsidR="00F16C50" w:rsidRPr="00903B39" w:rsidRDefault="00F16C50" w:rsidP="00D83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5B5400A3" w14:textId="77777777" w:rsidR="000C507B" w:rsidRDefault="000C507B" w:rsidP="000C507B">
      <w:pPr>
        <w:ind w:left="4248"/>
        <w:jc w:val="center"/>
        <w:rPr>
          <w:i/>
          <w:sz w:val="22"/>
          <w:szCs w:val="22"/>
        </w:rPr>
      </w:pPr>
    </w:p>
    <w:p w14:paraId="4A2FDCAA" w14:textId="444D0F62" w:rsidR="000C507B" w:rsidRPr="003305B7" w:rsidRDefault="000C507B" w:rsidP="000C507B">
      <w:pPr>
        <w:ind w:left="4248"/>
        <w:jc w:val="center"/>
        <w:rPr>
          <w:i/>
          <w:sz w:val="22"/>
          <w:szCs w:val="22"/>
        </w:rPr>
      </w:pPr>
      <w:r w:rsidRPr="003305B7">
        <w:rPr>
          <w:i/>
          <w:sz w:val="22"/>
          <w:szCs w:val="22"/>
        </w:rPr>
        <w:t>Zamawiający</w:t>
      </w:r>
    </w:p>
    <w:p w14:paraId="293131A9" w14:textId="77777777" w:rsidR="000C507B" w:rsidRPr="003305B7" w:rsidRDefault="000C507B" w:rsidP="000C507B">
      <w:pPr>
        <w:ind w:left="4248"/>
        <w:jc w:val="center"/>
        <w:rPr>
          <w:i/>
          <w:sz w:val="22"/>
          <w:szCs w:val="22"/>
        </w:rPr>
      </w:pPr>
      <w:r w:rsidRPr="003305B7">
        <w:rPr>
          <w:i/>
          <w:sz w:val="22"/>
          <w:szCs w:val="22"/>
        </w:rPr>
        <w:t xml:space="preserve">/-/ p. o. Z-cy Dyrektora </w:t>
      </w:r>
    </w:p>
    <w:p w14:paraId="5F4AFA4F" w14:textId="77777777" w:rsidR="000C507B" w:rsidRPr="003305B7" w:rsidRDefault="000C507B" w:rsidP="000C507B">
      <w:pPr>
        <w:ind w:left="4248"/>
        <w:jc w:val="center"/>
        <w:rPr>
          <w:i/>
          <w:sz w:val="22"/>
          <w:szCs w:val="22"/>
        </w:rPr>
      </w:pPr>
      <w:r w:rsidRPr="003305B7">
        <w:rPr>
          <w:i/>
          <w:sz w:val="22"/>
          <w:szCs w:val="22"/>
        </w:rPr>
        <w:t>ds. Administracyjnych</w:t>
      </w:r>
    </w:p>
    <w:p w14:paraId="26C7630E" w14:textId="5A718157" w:rsidR="000C507B" w:rsidRPr="00903B39" w:rsidRDefault="000C507B" w:rsidP="000C507B">
      <w:pPr>
        <w:pStyle w:val="Tekstpodstawowy"/>
        <w:ind w:left="3119" w:firstLine="425"/>
        <w:jc w:val="center"/>
        <w:rPr>
          <w:rFonts w:ascii="Arial" w:hAnsi="Arial" w:cs="Arial"/>
          <w:iCs/>
          <w:sz w:val="24"/>
          <w:szCs w:val="24"/>
        </w:rPr>
      </w:pPr>
      <w:r w:rsidRPr="003305B7">
        <w:rPr>
          <w:i/>
          <w:sz w:val="22"/>
          <w:szCs w:val="22"/>
        </w:rPr>
        <w:t xml:space="preserve">           Krystyna Piątkowska</w:t>
      </w:r>
    </w:p>
    <w:p w14:paraId="2A1E1547" w14:textId="59DE1950" w:rsidR="00F16C50" w:rsidRPr="00D91931" w:rsidRDefault="00AD6B52" w:rsidP="00D8371A">
      <w:pPr>
        <w:pStyle w:val="Tekstpodstawowy"/>
        <w:ind w:firstLine="425"/>
        <w:jc w:val="right"/>
        <w:rPr>
          <w:sz w:val="22"/>
          <w:szCs w:val="22"/>
        </w:rPr>
      </w:pPr>
      <w:r w:rsidRPr="00AD6B52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B72FA" w14:textId="77777777" w:rsidR="00B2480A" w:rsidRDefault="00B2480A">
      <w:r>
        <w:separator/>
      </w:r>
    </w:p>
  </w:endnote>
  <w:endnote w:type="continuationSeparator" w:id="0">
    <w:p w14:paraId="6F27E6B6" w14:textId="77777777" w:rsidR="00B2480A" w:rsidRDefault="00B2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1FA34" w14:textId="77777777" w:rsidR="00AD6B52" w:rsidRDefault="00AD6B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368E1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B2B32FD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1D07E" w14:textId="77777777" w:rsidR="00AD6B52" w:rsidRDefault="00AD6B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3E1CD" w14:textId="77777777" w:rsidR="00B2480A" w:rsidRDefault="00B2480A">
      <w:r>
        <w:separator/>
      </w:r>
    </w:p>
  </w:footnote>
  <w:footnote w:type="continuationSeparator" w:id="0">
    <w:p w14:paraId="46FF83FE" w14:textId="77777777" w:rsidR="00B2480A" w:rsidRDefault="00B2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6E067" w14:textId="77777777" w:rsidR="00AD6B52" w:rsidRDefault="00AD6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F6D7A" w14:textId="77777777" w:rsidR="00AD6B52" w:rsidRDefault="00AD6B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2063" w14:textId="77777777" w:rsidR="00AD6B52" w:rsidRDefault="00AD6B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396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E6"/>
    <w:rsid w:val="000C507B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3F7AE6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379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AD6B52"/>
    <w:rsid w:val="00B2480A"/>
    <w:rsid w:val="00BD5546"/>
    <w:rsid w:val="00C25577"/>
    <w:rsid w:val="00C34578"/>
    <w:rsid w:val="00CF0F4C"/>
    <w:rsid w:val="00D63C6E"/>
    <w:rsid w:val="00D8371A"/>
    <w:rsid w:val="00D91931"/>
    <w:rsid w:val="00DE0599"/>
    <w:rsid w:val="00EC7BE6"/>
    <w:rsid w:val="00EF213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F28B4"/>
  <w15:chartTrackingRefBased/>
  <w15:docId w15:val="{E15D83F2-56BE-481E-A869-55FAF100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2025-07-16T07:18:00Z</cp:lastPrinted>
  <dcterms:created xsi:type="dcterms:W3CDTF">2025-07-16T07:18:00Z</dcterms:created>
  <dcterms:modified xsi:type="dcterms:W3CDTF">2025-07-17T10:14:00Z</dcterms:modified>
</cp:coreProperties>
</file>