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E0F48" w14:textId="77777777" w:rsidR="00986737" w:rsidRPr="009432A1" w:rsidRDefault="00CA1130" w:rsidP="005F6C6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A1130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A1130">
        <w:rPr>
          <w:rFonts w:ascii="Arial" w:hAnsi="Arial" w:cs="Arial"/>
          <w:sz w:val="24"/>
          <w:szCs w:val="24"/>
        </w:rPr>
        <w:t>2025-07-17</w:t>
      </w:r>
    </w:p>
    <w:p w14:paraId="011D2C21" w14:textId="77777777" w:rsidR="00CA1130" w:rsidRPr="00CA1130" w:rsidRDefault="00CA1130" w:rsidP="005F6C6B">
      <w:pPr>
        <w:rPr>
          <w:rFonts w:ascii="Arial" w:hAnsi="Arial" w:cs="Arial"/>
          <w:b/>
          <w:bCs/>
          <w:sz w:val="24"/>
          <w:szCs w:val="24"/>
        </w:rPr>
      </w:pPr>
      <w:r w:rsidRPr="00CA113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732A1D6" w14:textId="77777777" w:rsidR="00986737" w:rsidRPr="009432A1" w:rsidRDefault="00CA1130" w:rsidP="005F6C6B">
      <w:pPr>
        <w:rPr>
          <w:rFonts w:ascii="Arial" w:hAnsi="Arial" w:cs="Arial"/>
          <w:b/>
          <w:bCs/>
          <w:sz w:val="24"/>
          <w:szCs w:val="24"/>
        </w:rPr>
      </w:pPr>
      <w:r w:rsidRPr="00CA113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C778342" w14:textId="77777777" w:rsidR="00986737" w:rsidRPr="009432A1" w:rsidRDefault="00CA1130" w:rsidP="005F6C6B">
      <w:pPr>
        <w:rPr>
          <w:rFonts w:ascii="Arial" w:hAnsi="Arial" w:cs="Arial"/>
          <w:sz w:val="24"/>
          <w:szCs w:val="24"/>
        </w:rPr>
      </w:pPr>
      <w:r w:rsidRPr="00CA1130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A1130">
        <w:rPr>
          <w:rFonts w:ascii="Arial" w:hAnsi="Arial" w:cs="Arial"/>
          <w:sz w:val="24"/>
          <w:szCs w:val="24"/>
        </w:rPr>
        <w:t>7/19</w:t>
      </w:r>
    </w:p>
    <w:p w14:paraId="1FF34B3A" w14:textId="77777777" w:rsidR="00986737" w:rsidRPr="009432A1" w:rsidRDefault="00CA1130" w:rsidP="005F6C6B">
      <w:pPr>
        <w:rPr>
          <w:rFonts w:ascii="Arial" w:hAnsi="Arial" w:cs="Arial"/>
          <w:sz w:val="24"/>
          <w:szCs w:val="24"/>
        </w:rPr>
      </w:pPr>
      <w:r w:rsidRPr="00CA1130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A1130">
        <w:rPr>
          <w:rFonts w:ascii="Arial" w:hAnsi="Arial" w:cs="Arial"/>
          <w:sz w:val="24"/>
          <w:szCs w:val="24"/>
        </w:rPr>
        <w:t>Poznań</w:t>
      </w:r>
    </w:p>
    <w:p w14:paraId="4B3A7FF7" w14:textId="247C21AE" w:rsidR="00986737" w:rsidRDefault="00986737" w:rsidP="005F6C6B">
      <w:pPr>
        <w:jc w:val="both"/>
        <w:rPr>
          <w:rFonts w:ascii="Arial" w:hAnsi="Arial" w:cs="Arial"/>
          <w:bCs/>
          <w:sz w:val="18"/>
          <w:szCs w:val="18"/>
        </w:rPr>
      </w:pPr>
    </w:p>
    <w:p w14:paraId="24233536" w14:textId="77777777" w:rsidR="005F6C6B" w:rsidRPr="009432A1" w:rsidRDefault="005F6C6B" w:rsidP="005F6C6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6750F51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4C11BB" w14:textId="77777777" w:rsidR="00986737" w:rsidRPr="00CF7835" w:rsidRDefault="00986737" w:rsidP="005F6C6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7D78278" w14:textId="77777777" w:rsidR="00986737" w:rsidRPr="00382A4A" w:rsidRDefault="00986737" w:rsidP="005F6C6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1B50CE3" w14:textId="77777777" w:rsidR="00986737" w:rsidRPr="004E4B64" w:rsidRDefault="00986737" w:rsidP="005F6C6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F1F99E0" w14:textId="77777777" w:rsidTr="005A632E">
        <w:tc>
          <w:tcPr>
            <w:tcW w:w="2269" w:type="dxa"/>
          </w:tcPr>
          <w:p w14:paraId="69BC2B64" w14:textId="77777777" w:rsidR="00986737" w:rsidRPr="004E4B64" w:rsidRDefault="00986737" w:rsidP="005F6C6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2D98DBE" w14:textId="77777777" w:rsidR="00986737" w:rsidRPr="004E4B64" w:rsidRDefault="00CA1130" w:rsidP="005F6C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1130">
              <w:rPr>
                <w:rFonts w:ascii="Arial" w:hAnsi="Arial" w:cs="Arial"/>
                <w:bCs/>
                <w:sz w:val="24"/>
                <w:szCs w:val="24"/>
              </w:rPr>
              <w:t>Zakup cyfrowego zestawu do drenażu opłucnego oraz endoskopii torakochirurgicznej w ramach realizacji zadania: ,,Zakup sprzętu na potrzebę realizowanych zabiegów chirurgicznych oraz nowego Pododdziału Torakochirurgii w Szpitalu Wojewódzkim w Poznaniu - dwa zadania"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A1130" w:rsidRPr="004E4B64" w14:paraId="7F82089D" w14:textId="77777777" w:rsidTr="004D667B">
        <w:tc>
          <w:tcPr>
            <w:tcW w:w="2269" w:type="dxa"/>
          </w:tcPr>
          <w:p w14:paraId="1A5EF6ED" w14:textId="77777777" w:rsidR="00CA1130" w:rsidRPr="004E4B64" w:rsidRDefault="00CA1130" w:rsidP="005F6C6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8339FB0" w14:textId="77777777" w:rsidR="00CA1130" w:rsidRPr="004E4B64" w:rsidRDefault="00CA1130" w:rsidP="005F6C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1130">
              <w:rPr>
                <w:rFonts w:ascii="Arial" w:hAnsi="Arial" w:cs="Arial"/>
                <w:bCs/>
                <w:sz w:val="24"/>
                <w:szCs w:val="24"/>
              </w:rPr>
              <w:t>SZW/DZP/66/2025</w:t>
            </w:r>
          </w:p>
        </w:tc>
      </w:tr>
    </w:tbl>
    <w:p w14:paraId="3A915B88" w14:textId="77777777" w:rsidR="00A80738" w:rsidRPr="00986737" w:rsidRDefault="00A80738" w:rsidP="005F6C6B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5714AD7" w14:textId="799D8828" w:rsidR="00D665F5" w:rsidRDefault="00D665F5" w:rsidP="005F6C6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A1130" w:rsidRPr="00CA1130">
        <w:rPr>
          <w:rFonts w:ascii="Arial" w:hAnsi="Arial" w:cs="Arial"/>
          <w:sz w:val="24"/>
          <w:szCs w:val="24"/>
        </w:rPr>
        <w:t>(</w:t>
      </w:r>
      <w:proofErr w:type="spellStart"/>
      <w:r w:rsidR="00CA1130" w:rsidRPr="00CA1130">
        <w:rPr>
          <w:rFonts w:ascii="Arial" w:hAnsi="Arial" w:cs="Arial"/>
          <w:sz w:val="24"/>
          <w:szCs w:val="24"/>
        </w:rPr>
        <w:t>t.j</w:t>
      </w:r>
      <w:proofErr w:type="spellEnd"/>
      <w:r w:rsidR="00CA1130" w:rsidRPr="00CA1130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58D4408" w14:textId="77777777" w:rsidR="005F6C6B" w:rsidRDefault="005F6C6B" w:rsidP="005F6C6B">
      <w:pPr>
        <w:jc w:val="both"/>
        <w:rPr>
          <w:rFonts w:ascii="Arial" w:hAnsi="Arial" w:cs="Arial"/>
          <w:sz w:val="24"/>
          <w:szCs w:val="24"/>
        </w:rPr>
      </w:pPr>
    </w:p>
    <w:p w14:paraId="16A028A5" w14:textId="77777777" w:rsidR="005F6C6B" w:rsidRPr="005F6C6B" w:rsidRDefault="005F6C6B" w:rsidP="005F6C6B">
      <w:pPr>
        <w:jc w:val="both"/>
        <w:rPr>
          <w:rFonts w:ascii="Arial" w:hAnsi="Arial" w:cs="Arial"/>
          <w:sz w:val="24"/>
          <w:szCs w:val="24"/>
        </w:rPr>
      </w:pPr>
      <w:r w:rsidRPr="005F6C6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2BCF26A" w14:textId="6105BFFB" w:rsidR="005F6C6B" w:rsidRPr="005F6C6B" w:rsidRDefault="005F6C6B" w:rsidP="005F6C6B">
      <w:pPr>
        <w:jc w:val="both"/>
        <w:rPr>
          <w:rFonts w:ascii="Arial" w:hAnsi="Arial" w:cs="Arial"/>
          <w:sz w:val="24"/>
          <w:szCs w:val="24"/>
        </w:rPr>
      </w:pPr>
      <w:r w:rsidRPr="005F6C6B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5F6C6B">
        <w:rPr>
          <w:rFonts w:ascii="Arial" w:hAnsi="Arial" w:cs="Arial"/>
          <w:sz w:val="24"/>
          <w:szCs w:val="24"/>
        </w:rPr>
        <w:t>129600,00 zł brutto</w:t>
      </w:r>
    </w:p>
    <w:p w14:paraId="50393F2B" w14:textId="57F0D15B" w:rsidR="005F6C6B" w:rsidRPr="005F6C6B" w:rsidRDefault="005F6C6B" w:rsidP="005F6C6B">
      <w:pPr>
        <w:jc w:val="both"/>
        <w:rPr>
          <w:rFonts w:ascii="Arial" w:hAnsi="Arial" w:cs="Arial"/>
          <w:sz w:val="24"/>
          <w:szCs w:val="24"/>
        </w:rPr>
      </w:pPr>
      <w:r w:rsidRPr="005F6C6B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5F6C6B">
        <w:rPr>
          <w:rFonts w:ascii="Arial" w:hAnsi="Arial" w:cs="Arial"/>
          <w:sz w:val="24"/>
          <w:szCs w:val="24"/>
        </w:rPr>
        <w:t>400000,00 zł brutto</w:t>
      </w:r>
      <w:r>
        <w:rPr>
          <w:rFonts w:ascii="Arial" w:hAnsi="Arial" w:cs="Arial"/>
          <w:sz w:val="24"/>
          <w:szCs w:val="24"/>
        </w:rPr>
        <w:t>.</w:t>
      </w:r>
    </w:p>
    <w:p w14:paraId="5F98F3BC" w14:textId="77777777" w:rsidR="005F6C6B" w:rsidRPr="00BB547B" w:rsidRDefault="005F6C6B" w:rsidP="005F6C6B">
      <w:pPr>
        <w:jc w:val="both"/>
        <w:rPr>
          <w:rFonts w:ascii="Arial" w:hAnsi="Arial" w:cs="Arial"/>
          <w:sz w:val="24"/>
          <w:szCs w:val="24"/>
        </w:rPr>
      </w:pPr>
    </w:p>
    <w:p w14:paraId="16512387" w14:textId="77777777" w:rsidR="00A80738" w:rsidRDefault="00D665F5" w:rsidP="005F6C6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A1130" w:rsidRPr="00CA1130">
        <w:rPr>
          <w:rFonts w:ascii="Arial" w:hAnsi="Arial" w:cs="Arial"/>
          <w:sz w:val="24"/>
          <w:szCs w:val="24"/>
        </w:rPr>
        <w:t>17/07/2025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A1130" w:rsidRPr="00CA1130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7132C9E" w14:textId="77777777" w:rsidR="005F6C6B" w:rsidRPr="00BB547B" w:rsidRDefault="005F6C6B" w:rsidP="005F6C6B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544"/>
        <w:gridCol w:w="1276"/>
        <w:gridCol w:w="1134"/>
        <w:gridCol w:w="1842"/>
      </w:tblGrid>
      <w:tr w:rsidR="00621354" w:rsidRPr="00DC366F" w14:paraId="5CD9285F" w14:textId="77777777" w:rsidTr="00036633">
        <w:tc>
          <w:tcPr>
            <w:tcW w:w="851" w:type="dxa"/>
            <w:shd w:val="clear" w:color="auto" w:fill="F2F2F2"/>
            <w:vAlign w:val="center"/>
          </w:tcPr>
          <w:p w14:paraId="41CCAA9D" w14:textId="77777777" w:rsidR="00621354" w:rsidRPr="00DC366F" w:rsidRDefault="00621354" w:rsidP="005F6C6B">
            <w:pPr>
              <w:jc w:val="center"/>
              <w:rPr>
                <w:rFonts w:ascii="Arial" w:hAnsi="Arial" w:cs="Arial"/>
              </w:rPr>
            </w:pPr>
            <w:r w:rsidRPr="00DC366F">
              <w:rPr>
                <w:rFonts w:ascii="Arial" w:hAnsi="Arial" w:cs="Arial"/>
              </w:rPr>
              <w:t>Oferta nr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3BA2831" w14:textId="5D02A249" w:rsidR="00621354" w:rsidRPr="00DC366F" w:rsidRDefault="00621354" w:rsidP="005F6C6B">
            <w:pPr>
              <w:jc w:val="center"/>
              <w:rPr>
                <w:rFonts w:ascii="Arial" w:hAnsi="Arial" w:cs="Arial"/>
              </w:rPr>
            </w:pPr>
            <w:r w:rsidRPr="00DC366F">
              <w:rPr>
                <w:rFonts w:ascii="Arial" w:hAnsi="Arial" w:cs="Arial"/>
              </w:rPr>
              <w:t>Zadanie nr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77A4D3DD" w14:textId="77777777" w:rsidR="00621354" w:rsidRPr="00DC366F" w:rsidRDefault="00621354" w:rsidP="005F6C6B">
            <w:pPr>
              <w:jc w:val="center"/>
              <w:rPr>
                <w:rFonts w:ascii="Arial" w:hAnsi="Arial" w:cs="Arial"/>
              </w:rPr>
            </w:pPr>
            <w:r w:rsidRPr="00DC366F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</w:tcPr>
          <w:p w14:paraId="4E297DAA" w14:textId="2F8522EE" w:rsidR="00621354" w:rsidRPr="00DC366F" w:rsidRDefault="00621354" w:rsidP="005F6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</w:t>
            </w:r>
          </w:p>
        </w:tc>
        <w:tc>
          <w:tcPr>
            <w:tcW w:w="1134" w:type="dxa"/>
            <w:shd w:val="clear" w:color="auto" w:fill="F2F2F2"/>
          </w:tcPr>
          <w:p w14:paraId="122DA1D2" w14:textId="1BD1CFAC" w:rsidR="00621354" w:rsidRPr="00DC366F" w:rsidRDefault="00621354" w:rsidP="005F6C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0960ACFD" w14:textId="7AD9D782" w:rsidR="00621354" w:rsidRPr="00DC366F" w:rsidRDefault="00621354" w:rsidP="005F6C6B">
            <w:pPr>
              <w:jc w:val="center"/>
              <w:rPr>
                <w:rFonts w:ascii="Arial" w:hAnsi="Arial" w:cs="Arial"/>
              </w:rPr>
            </w:pPr>
            <w:r w:rsidRPr="00DC366F">
              <w:rPr>
                <w:rFonts w:ascii="Arial" w:hAnsi="Arial" w:cs="Arial"/>
              </w:rPr>
              <w:t>Cena oferty</w:t>
            </w:r>
          </w:p>
        </w:tc>
      </w:tr>
      <w:tr w:rsidR="00621354" w:rsidRPr="00BB547B" w14:paraId="2753E826" w14:textId="77777777" w:rsidTr="00036633">
        <w:tc>
          <w:tcPr>
            <w:tcW w:w="851" w:type="dxa"/>
            <w:vAlign w:val="center"/>
          </w:tcPr>
          <w:p w14:paraId="11EEA2C6" w14:textId="77777777" w:rsidR="00621354" w:rsidRPr="00986737" w:rsidRDefault="0062135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0AE74CBE" w14:textId="77777777" w:rsidR="00621354" w:rsidRPr="00986737" w:rsidRDefault="0062135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6677BB16" w14:textId="77777777" w:rsidR="00621354" w:rsidRPr="00986737" w:rsidRDefault="00621354" w:rsidP="005F6C6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A1130">
              <w:rPr>
                <w:rFonts w:ascii="Arial" w:hAnsi="Arial" w:cs="Arial"/>
                <w:sz w:val="24"/>
                <w:szCs w:val="24"/>
              </w:rPr>
              <w:t>Medela</w:t>
            </w:r>
            <w:proofErr w:type="spellEnd"/>
            <w:r w:rsidRPr="00CA113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A511F53" w14:textId="293FE8B7" w:rsidR="00621354" w:rsidRPr="00986737" w:rsidRDefault="00036633" w:rsidP="005F6C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Wybrzeże Gdyńskie 6D</w:t>
            </w:r>
          </w:p>
          <w:p w14:paraId="352B6EF2" w14:textId="31C372D1" w:rsidR="00621354" w:rsidRPr="00986737" w:rsidRDefault="00621354" w:rsidP="005F6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0</w:t>
            </w:r>
            <w:r w:rsidR="00036633">
              <w:rPr>
                <w:rFonts w:ascii="Arial" w:hAnsi="Arial" w:cs="Arial"/>
                <w:sz w:val="24"/>
                <w:szCs w:val="24"/>
              </w:rPr>
              <w:t>1</w:t>
            </w:r>
            <w:r w:rsidRPr="00CA1130">
              <w:rPr>
                <w:rFonts w:ascii="Arial" w:hAnsi="Arial" w:cs="Arial"/>
                <w:sz w:val="24"/>
                <w:szCs w:val="24"/>
              </w:rPr>
              <w:t>-</w:t>
            </w:r>
            <w:r w:rsidR="00036633">
              <w:rPr>
                <w:rFonts w:ascii="Arial" w:hAnsi="Arial" w:cs="Arial"/>
                <w:sz w:val="24"/>
                <w:szCs w:val="24"/>
              </w:rPr>
              <w:t>531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113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276" w:type="dxa"/>
          </w:tcPr>
          <w:p w14:paraId="72E57BD9" w14:textId="77777777" w:rsidR="006A0E96" w:rsidRDefault="006A0E96" w:rsidP="005F6C6B">
            <w:pPr>
              <w:jc w:val="center"/>
              <w:rPr>
                <w:rFonts w:ascii="Arial" w:hAnsi="Arial" w:cs="Arial"/>
              </w:rPr>
            </w:pPr>
          </w:p>
          <w:p w14:paraId="6BDEA7FF" w14:textId="3B6A2A4C" w:rsidR="00621354" w:rsidRPr="00621354" w:rsidRDefault="00D27C64" w:rsidP="005F6C6B">
            <w:pPr>
              <w:jc w:val="center"/>
              <w:rPr>
                <w:rFonts w:ascii="Arial" w:hAnsi="Arial" w:cs="Arial"/>
              </w:rPr>
            </w:pPr>
            <w:r w:rsidRPr="00621354">
              <w:rPr>
                <w:rFonts w:ascii="Arial" w:hAnsi="Arial" w:cs="Arial"/>
              </w:rPr>
              <w:t>skrócenie o 2 tygodnie</w:t>
            </w:r>
          </w:p>
        </w:tc>
        <w:tc>
          <w:tcPr>
            <w:tcW w:w="1134" w:type="dxa"/>
          </w:tcPr>
          <w:p w14:paraId="0CC216DB" w14:textId="77777777" w:rsidR="00621354" w:rsidRDefault="0062135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F929E7F" w14:textId="1A5C02CC" w:rsidR="00D27C64" w:rsidRPr="00CA1130" w:rsidRDefault="00D27C6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36</w:t>
            </w:r>
            <w:r w:rsidRPr="00621354">
              <w:rPr>
                <w:rFonts w:ascii="Arial" w:hAnsi="Arial" w:cs="Arial"/>
              </w:rPr>
              <w:t xml:space="preserve"> m-ce</w:t>
            </w:r>
          </w:p>
        </w:tc>
        <w:tc>
          <w:tcPr>
            <w:tcW w:w="1842" w:type="dxa"/>
            <w:vAlign w:val="center"/>
          </w:tcPr>
          <w:p w14:paraId="5E4C11CE" w14:textId="7BA5B80C" w:rsidR="00621354" w:rsidRPr="00986737" w:rsidRDefault="0062135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129 600.00 zł</w:t>
            </w:r>
          </w:p>
        </w:tc>
      </w:tr>
      <w:tr w:rsidR="00621354" w:rsidRPr="00BB547B" w14:paraId="3037B210" w14:textId="77777777" w:rsidTr="00036633">
        <w:tc>
          <w:tcPr>
            <w:tcW w:w="851" w:type="dxa"/>
            <w:vAlign w:val="center"/>
          </w:tcPr>
          <w:p w14:paraId="58FDCB40" w14:textId="77777777" w:rsidR="00621354" w:rsidRPr="00986737" w:rsidRDefault="0062135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1B6B411A" w14:textId="77777777" w:rsidR="00621354" w:rsidRPr="00986737" w:rsidRDefault="0062135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7CAD36AB" w14:textId="77777777" w:rsidR="00621354" w:rsidRPr="00986737" w:rsidRDefault="00621354" w:rsidP="005F6C6B">
            <w:pPr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1C172F1E" w14:textId="3DD6F381" w:rsidR="00621354" w:rsidRPr="00986737" w:rsidRDefault="00621354" w:rsidP="005F6C6B">
            <w:pPr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 xml:space="preserve">ul. </w:t>
            </w:r>
            <w:r>
              <w:rPr>
                <w:rFonts w:ascii="Arial" w:hAnsi="Arial" w:cs="Arial"/>
                <w:sz w:val="24"/>
                <w:szCs w:val="24"/>
              </w:rPr>
              <w:t>Wynalazek 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774214" w14:textId="77777777" w:rsidR="00621354" w:rsidRPr="00986737" w:rsidRDefault="00621354" w:rsidP="005F6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113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276" w:type="dxa"/>
          </w:tcPr>
          <w:p w14:paraId="5BD5B4DE" w14:textId="77777777" w:rsidR="00621354" w:rsidRPr="00621354" w:rsidRDefault="00621354" w:rsidP="005F6C6B">
            <w:pPr>
              <w:jc w:val="center"/>
              <w:rPr>
                <w:rFonts w:ascii="Arial" w:hAnsi="Arial" w:cs="Arial"/>
              </w:rPr>
            </w:pPr>
          </w:p>
          <w:p w14:paraId="426F0C49" w14:textId="11CB0FD4" w:rsidR="00621354" w:rsidRPr="00621354" w:rsidRDefault="00621354" w:rsidP="005F6C6B">
            <w:pPr>
              <w:jc w:val="center"/>
              <w:rPr>
                <w:rFonts w:ascii="Arial" w:hAnsi="Arial" w:cs="Arial"/>
              </w:rPr>
            </w:pPr>
            <w:r w:rsidRPr="00621354">
              <w:rPr>
                <w:rFonts w:ascii="Arial" w:hAnsi="Arial" w:cs="Arial"/>
              </w:rPr>
              <w:t>skrócenie o 2 tygodnie</w:t>
            </w:r>
          </w:p>
        </w:tc>
        <w:tc>
          <w:tcPr>
            <w:tcW w:w="1134" w:type="dxa"/>
          </w:tcPr>
          <w:p w14:paraId="12B812D9" w14:textId="77777777" w:rsidR="00621354" w:rsidRDefault="0062135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6A45089" w14:textId="40535CCC" w:rsidR="00621354" w:rsidRPr="00621354" w:rsidRDefault="00621354" w:rsidP="005F6C6B">
            <w:pPr>
              <w:jc w:val="center"/>
              <w:rPr>
                <w:rFonts w:ascii="Arial" w:hAnsi="Arial" w:cs="Arial"/>
              </w:rPr>
            </w:pPr>
            <w:r w:rsidRPr="00621354">
              <w:rPr>
                <w:rFonts w:ascii="Arial" w:hAnsi="Arial" w:cs="Arial"/>
              </w:rPr>
              <w:t>24 m-ce</w:t>
            </w:r>
          </w:p>
        </w:tc>
        <w:tc>
          <w:tcPr>
            <w:tcW w:w="1842" w:type="dxa"/>
            <w:vAlign w:val="center"/>
          </w:tcPr>
          <w:p w14:paraId="3A2ECB3D" w14:textId="56D7249C" w:rsidR="00621354" w:rsidRPr="00986737" w:rsidRDefault="00621354" w:rsidP="005F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1130">
              <w:rPr>
                <w:rFonts w:ascii="Arial" w:hAnsi="Arial" w:cs="Arial"/>
                <w:sz w:val="24"/>
                <w:szCs w:val="24"/>
              </w:rPr>
              <w:t>459 965.17 zł</w:t>
            </w:r>
          </w:p>
        </w:tc>
      </w:tr>
    </w:tbl>
    <w:p w14:paraId="4E77317A" w14:textId="77777777" w:rsidR="005F6C6B" w:rsidRDefault="005F6C6B" w:rsidP="005F6C6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3B6CD8D" w14:textId="5902760A" w:rsidR="00A80738" w:rsidRPr="00BB547B" w:rsidRDefault="00A80738" w:rsidP="005F6C6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03367" w14:textId="77777777" w:rsidR="008B0E19" w:rsidRDefault="008B0E19">
      <w:r>
        <w:separator/>
      </w:r>
    </w:p>
  </w:endnote>
  <w:endnote w:type="continuationSeparator" w:id="0">
    <w:p w14:paraId="73A6BBC3" w14:textId="77777777" w:rsidR="008B0E19" w:rsidRDefault="008B0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A0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6210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A0122" w14:textId="1946F1B2" w:rsidR="00986737" w:rsidRPr="00986737" w:rsidRDefault="006A0E9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F121BF" wp14:editId="0D1FD54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26C4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FA410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CAB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0DDC0E" w14:textId="77777777" w:rsidR="009F189D" w:rsidRDefault="009F189D">
    <w:pPr>
      <w:pStyle w:val="Stopka"/>
      <w:tabs>
        <w:tab w:val="clear" w:pos="4536"/>
      </w:tabs>
      <w:jc w:val="center"/>
    </w:pPr>
  </w:p>
  <w:p w14:paraId="5ABFB6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7E845" w14:textId="77777777" w:rsidR="008B0E19" w:rsidRDefault="008B0E19">
      <w:r>
        <w:separator/>
      </w:r>
    </w:p>
  </w:footnote>
  <w:footnote w:type="continuationSeparator" w:id="0">
    <w:p w14:paraId="5733526B" w14:textId="77777777" w:rsidR="008B0E19" w:rsidRDefault="008B0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261E4" w14:textId="77777777" w:rsidR="00CA1130" w:rsidRDefault="00CA1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6B48E" w14:textId="77777777" w:rsidR="00CA1130" w:rsidRDefault="00CA1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6BA03" w14:textId="77777777" w:rsidR="00CA1130" w:rsidRDefault="00CA11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698"/>
    <w:rsid w:val="00007727"/>
    <w:rsid w:val="00017720"/>
    <w:rsid w:val="00035488"/>
    <w:rsid w:val="00036633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0698"/>
    <w:rsid w:val="005A632E"/>
    <w:rsid w:val="005F6C6B"/>
    <w:rsid w:val="00621354"/>
    <w:rsid w:val="0069085C"/>
    <w:rsid w:val="006A0E96"/>
    <w:rsid w:val="006B27ED"/>
    <w:rsid w:val="00843263"/>
    <w:rsid w:val="00861E75"/>
    <w:rsid w:val="008B0E19"/>
    <w:rsid w:val="00986737"/>
    <w:rsid w:val="009D19BD"/>
    <w:rsid w:val="009F189D"/>
    <w:rsid w:val="00A80738"/>
    <w:rsid w:val="00AB15E8"/>
    <w:rsid w:val="00BB547B"/>
    <w:rsid w:val="00C236D3"/>
    <w:rsid w:val="00C659E2"/>
    <w:rsid w:val="00C82837"/>
    <w:rsid w:val="00CA1130"/>
    <w:rsid w:val="00CA3D66"/>
    <w:rsid w:val="00CB0802"/>
    <w:rsid w:val="00D27C64"/>
    <w:rsid w:val="00D665F5"/>
    <w:rsid w:val="00D7128F"/>
    <w:rsid w:val="00DC366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3637FE"/>
  <w15:chartTrackingRefBased/>
  <w15:docId w15:val="{1DEE3D5A-0EED-4D36-B81D-497CE1A5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5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61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88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7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82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3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4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7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00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8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2025-07-17T10:04:00Z</cp:lastPrinted>
  <dcterms:created xsi:type="dcterms:W3CDTF">2025-07-17T10:05:00Z</dcterms:created>
  <dcterms:modified xsi:type="dcterms:W3CDTF">2025-07-17T10:05:00Z</dcterms:modified>
</cp:coreProperties>
</file>