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2421B0BE" w14:textId="77777777" w:rsidR="002B1CA8" w:rsidRDefault="002B1CA8" w:rsidP="00656C93">
      <w:pPr>
        <w:jc w:val="both"/>
        <w:rPr>
          <w:sz w:val="22"/>
          <w:szCs w:val="22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10C59C1B" w14:textId="0D70196E" w:rsidR="008331AD" w:rsidRDefault="00C326D8" w:rsidP="00656C93">
      <w:pPr>
        <w:jc w:val="both"/>
        <w:rPr>
          <w:b/>
          <w:sz w:val="28"/>
          <w:szCs w:val="28"/>
        </w:rPr>
      </w:pPr>
      <w:r w:rsidRPr="00C326D8">
        <w:rPr>
          <w:b/>
          <w:sz w:val="28"/>
          <w:szCs w:val="28"/>
        </w:rPr>
        <w:t>Zakup i dostawa mankietów, czujników, przewodów, pulsoksymetru i innych jednorazowych akcesoriów medycznych do Szpitala Wojewódzkiego w Poznaniu</w:t>
      </w:r>
    </w:p>
    <w:p w14:paraId="52264483" w14:textId="1D137986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61730B49" w14:textId="73E7E150" w:rsidR="00C326D8" w:rsidRPr="00EA119F" w:rsidRDefault="00C326D8" w:rsidP="00C326D8">
      <w:pPr>
        <w:jc w:val="both"/>
        <w:rPr>
          <w:b/>
          <w:bCs/>
        </w:rPr>
      </w:pPr>
      <w:r>
        <w:rPr>
          <w:b/>
          <w:bCs/>
        </w:rPr>
        <w:t>Zadanie</w:t>
      </w:r>
      <w:r w:rsidRPr="00EA119F">
        <w:rPr>
          <w:b/>
          <w:bCs/>
        </w:rPr>
        <w:t xml:space="preserve"> nr 1</w:t>
      </w:r>
    </w:p>
    <w:p w14:paraId="1584E90E" w14:textId="77777777" w:rsidR="00C326D8" w:rsidRPr="00495167" w:rsidRDefault="00C326D8" w:rsidP="00C326D8">
      <w:pPr>
        <w:jc w:val="both"/>
      </w:pPr>
      <w:r w:rsidRPr="00495167">
        <w:t>wartość netto za wykonanie całości przedmiotu zamówienia wynosi..............</w:t>
      </w:r>
      <w:r>
        <w:t>..</w:t>
      </w:r>
      <w:r w:rsidRPr="00495167">
        <w:t>......... zł</w:t>
      </w:r>
    </w:p>
    <w:p w14:paraId="26ED8964" w14:textId="77777777" w:rsidR="00C326D8" w:rsidRPr="00495167" w:rsidRDefault="00C326D8" w:rsidP="00C326D8">
      <w:pPr>
        <w:ind w:hanging="284"/>
        <w:jc w:val="both"/>
      </w:pPr>
      <w:r w:rsidRPr="00495167">
        <w:t xml:space="preserve">     stawka  podatku VAT wynosi  ......%</w:t>
      </w:r>
      <w:r>
        <w:t xml:space="preserve">, </w:t>
      </w:r>
      <w:r w:rsidRPr="00495167">
        <w:t>kwota podatku VAT wynosi ................................ zł</w:t>
      </w:r>
    </w:p>
    <w:p w14:paraId="01BC89DD" w14:textId="77777777" w:rsidR="00C326D8" w:rsidRPr="00495167" w:rsidRDefault="00C326D8" w:rsidP="00C326D8">
      <w:pPr>
        <w:ind w:hanging="284"/>
        <w:jc w:val="both"/>
      </w:pPr>
      <w:r w:rsidRPr="00495167">
        <w:tab/>
        <w:t>wartość brutto za wykonanie całości przedmiotu zamówienia wynosi.............</w:t>
      </w:r>
      <w:r>
        <w:t>.</w:t>
      </w:r>
      <w:r w:rsidRPr="00495167">
        <w:t>.......... zł</w:t>
      </w:r>
    </w:p>
    <w:p w14:paraId="3901902B" w14:textId="77777777" w:rsidR="00C326D8" w:rsidRPr="00495167" w:rsidRDefault="00C326D8" w:rsidP="00C326D8">
      <w:pPr>
        <w:ind w:hanging="284"/>
        <w:jc w:val="both"/>
      </w:pPr>
      <w:r w:rsidRPr="00495167">
        <w:t xml:space="preserve">     (słownie:...................................................................................................................... zł),</w:t>
      </w:r>
    </w:p>
    <w:p w14:paraId="0C0493E6" w14:textId="7DEA6496" w:rsidR="00C326D8" w:rsidRDefault="00C326D8" w:rsidP="00C326D8">
      <w:pPr>
        <w:jc w:val="both"/>
      </w:pPr>
      <w:r w:rsidRPr="00495167">
        <w:t xml:space="preserve">wyliczona zgodnie z </w:t>
      </w:r>
      <w:r>
        <w:t xml:space="preserve">odpowiednią tabelą </w:t>
      </w:r>
      <w:r w:rsidRPr="00495167">
        <w:t>formularz</w:t>
      </w:r>
      <w:r>
        <w:t xml:space="preserve">a </w:t>
      </w:r>
      <w:r>
        <w:t>asortymentowo-</w:t>
      </w:r>
      <w:r>
        <w:t>cenowego</w:t>
      </w:r>
      <w:r w:rsidRPr="00495167">
        <w:t xml:space="preserve"> </w:t>
      </w:r>
    </w:p>
    <w:p w14:paraId="26AA939B" w14:textId="77777777" w:rsidR="00C326D8" w:rsidRDefault="00C326D8" w:rsidP="00C326D8">
      <w:pPr>
        <w:jc w:val="both"/>
      </w:pPr>
      <w:r w:rsidRPr="00FA3EFF">
        <w:t xml:space="preserve">Termin dostawy: max. </w:t>
      </w:r>
      <w:r>
        <w:t>3 dni</w:t>
      </w:r>
      <w:r w:rsidRPr="00FA3EFF">
        <w:t xml:space="preserve"> od złożenia zamówienia</w:t>
      </w:r>
    </w:p>
    <w:p w14:paraId="78ED6BDC" w14:textId="77777777" w:rsidR="00C326D8" w:rsidRPr="00495167" w:rsidRDefault="00C326D8" w:rsidP="00C326D8">
      <w:pPr>
        <w:jc w:val="both"/>
      </w:pPr>
      <w:r>
        <w:t xml:space="preserve">Termin wykonania umowy wynosi </w:t>
      </w:r>
      <w:r>
        <w:rPr>
          <w:b/>
          <w:color w:val="000000"/>
        </w:rPr>
        <w:t>24 miesiące</w:t>
      </w:r>
      <w:r>
        <w:t xml:space="preserve"> od dnia zawarcia umowy.</w:t>
      </w:r>
    </w:p>
    <w:p w14:paraId="474FCCDC" w14:textId="77777777" w:rsidR="00C326D8" w:rsidRDefault="00C326D8" w:rsidP="00C326D8">
      <w:pPr>
        <w:jc w:val="both"/>
      </w:pPr>
      <w:r>
        <w:t>W</w:t>
      </w:r>
      <w:r w:rsidRPr="00495167">
        <w:t xml:space="preserve">arunki płatności </w:t>
      </w:r>
      <w:r>
        <w:t>6</w:t>
      </w:r>
      <w:r w:rsidRPr="00495167">
        <w:t>0 dni</w:t>
      </w:r>
    </w:p>
    <w:p w14:paraId="5B72EA2A" w14:textId="77777777" w:rsidR="00C326D8" w:rsidRDefault="00C326D8" w:rsidP="00C326D8">
      <w:pPr>
        <w:jc w:val="both"/>
      </w:pPr>
    </w:p>
    <w:p w14:paraId="628E29B8" w14:textId="57B5500A" w:rsidR="00C326D8" w:rsidRPr="00EA119F" w:rsidRDefault="00C326D8" w:rsidP="00C326D8">
      <w:pPr>
        <w:jc w:val="both"/>
        <w:rPr>
          <w:b/>
          <w:bCs/>
        </w:rPr>
      </w:pPr>
      <w:r>
        <w:rPr>
          <w:b/>
          <w:bCs/>
        </w:rPr>
        <w:lastRenderedPageBreak/>
        <w:t>Zadanie</w:t>
      </w:r>
      <w:r w:rsidRPr="00EA119F">
        <w:rPr>
          <w:b/>
          <w:bCs/>
        </w:rPr>
        <w:t xml:space="preserve"> nr </w:t>
      </w:r>
      <w:r>
        <w:rPr>
          <w:b/>
          <w:bCs/>
        </w:rPr>
        <w:t>2</w:t>
      </w:r>
    </w:p>
    <w:p w14:paraId="02E3573B" w14:textId="77777777" w:rsidR="00C326D8" w:rsidRPr="00495167" w:rsidRDefault="00C326D8" w:rsidP="00C326D8">
      <w:pPr>
        <w:jc w:val="both"/>
      </w:pPr>
      <w:r w:rsidRPr="00495167">
        <w:t>wartość netto za wykonanie całości przedmiotu zamówienia wynosi..............</w:t>
      </w:r>
      <w:r>
        <w:t>..</w:t>
      </w:r>
      <w:r w:rsidRPr="00495167">
        <w:t>......... zł</w:t>
      </w:r>
    </w:p>
    <w:p w14:paraId="66962EAD" w14:textId="77777777" w:rsidR="00C326D8" w:rsidRPr="00495167" w:rsidRDefault="00C326D8" w:rsidP="00C326D8">
      <w:pPr>
        <w:ind w:hanging="284"/>
        <w:jc w:val="both"/>
      </w:pPr>
      <w:r w:rsidRPr="00495167">
        <w:t xml:space="preserve">     stawka  podatku VAT wynosi  ......%</w:t>
      </w:r>
      <w:r>
        <w:t xml:space="preserve">, </w:t>
      </w:r>
      <w:r w:rsidRPr="00495167">
        <w:t>kwota podatku VAT wynosi ................................ zł</w:t>
      </w:r>
    </w:p>
    <w:p w14:paraId="2A897E30" w14:textId="77777777" w:rsidR="00C326D8" w:rsidRPr="00495167" w:rsidRDefault="00C326D8" w:rsidP="00C326D8">
      <w:pPr>
        <w:ind w:hanging="284"/>
        <w:jc w:val="both"/>
      </w:pPr>
      <w:r w:rsidRPr="00495167">
        <w:tab/>
        <w:t>wartość brutto za wykonanie całości przedmiotu zamówienia wynosi.............</w:t>
      </w:r>
      <w:r>
        <w:t>.</w:t>
      </w:r>
      <w:r w:rsidRPr="00495167">
        <w:t>.......... zł</w:t>
      </w:r>
    </w:p>
    <w:p w14:paraId="77BAD206" w14:textId="77777777" w:rsidR="00C326D8" w:rsidRPr="00495167" w:rsidRDefault="00C326D8" w:rsidP="00C326D8">
      <w:pPr>
        <w:ind w:hanging="284"/>
        <w:jc w:val="both"/>
      </w:pPr>
      <w:r w:rsidRPr="00495167">
        <w:t xml:space="preserve">     (słownie:...................................................................................................................... zł),</w:t>
      </w:r>
    </w:p>
    <w:p w14:paraId="5518212C" w14:textId="41721A44" w:rsidR="00C326D8" w:rsidRDefault="00C326D8" w:rsidP="00C326D8">
      <w:pPr>
        <w:jc w:val="both"/>
      </w:pPr>
      <w:r w:rsidRPr="00495167">
        <w:t xml:space="preserve">wyliczona zgodnie z </w:t>
      </w:r>
      <w:r>
        <w:t xml:space="preserve">odpowiednią tabelą </w:t>
      </w:r>
      <w:r w:rsidRPr="00495167">
        <w:t>formularz</w:t>
      </w:r>
      <w:r>
        <w:t>a asortymentowo-cenowego</w:t>
      </w:r>
      <w:r w:rsidRPr="00495167">
        <w:t xml:space="preserve"> </w:t>
      </w:r>
    </w:p>
    <w:p w14:paraId="19BD6B87" w14:textId="77777777" w:rsidR="00C326D8" w:rsidRDefault="00C326D8" w:rsidP="00C326D8">
      <w:pPr>
        <w:jc w:val="both"/>
      </w:pPr>
      <w:r w:rsidRPr="00FA3EFF">
        <w:t xml:space="preserve">Termin dostawy: max. </w:t>
      </w:r>
      <w:r>
        <w:t>3 dni</w:t>
      </w:r>
      <w:r w:rsidRPr="00FA3EFF">
        <w:t xml:space="preserve"> od złożenia zamówienia</w:t>
      </w:r>
    </w:p>
    <w:p w14:paraId="12D2EC05" w14:textId="77777777" w:rsidR="00C326D8" w:rsidRPr="00495167" w:rsidRDefault="00C326D8" w:rsidP="00C326D8">
      <w:pPr>
        <w:jc w:val="both"/>
      </w:pPr>
      <w:r>
        <w:t xml:space="preserve">Termin wykonania umowy wynosi </w:t>
      </w:r>
      <w:r>
        <w:rPr>
          <w:b/>
          <w:color w:val="000000"/>
        </w:rPr>
        <w:t>24 miesiące</w:t>
      </w:r>
      <w:r>
        <w:t xml:space="preserve"> od dnia zawarcia umowy.</w:t>
      </w:r>
    </w:p>
    <w:p w14:paraId="40B5245A" w14:textId="77777777" w:rsidR="00C326D8" w:rsidRDefault="00C326D8" w:rsidP="00C326D8">
      <w:pPr>
        <w:jc w:val="both"/>
      </w:pPr>
      <w:r>
        <w:t>W</w:t>
      </w:r>
      <w:r w:rsidRPr="00495167">
        <w:t xml:space="preserve">arunki płatności </w:t>
      </w:r>
      <w:r>
        <w:t>6</w:t>
      </w:r>
      <w:r w:rsidRPr="00495167">
        <w:t>0 dni</w:t>
      </w:r>
    </w:p>
    <w:p w14:paraId="49A16E92" w14:textId="77777777" w:rsidR="00A53DA8" w:rsidRDefault="00A53DA8" w:rsidP="00A53DA8">
      <w:pPr>
        <w:ind w:left="284"/>
        <w:jc w:val="both"/>
        <w:rPr>
          <w:b/>
        </w:rPr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9443C5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</w:t>
      </w:r>
      <w:r w:rsidRPr="009443C5">
        <w:rPr>
          <w:sz w:val="22"/>
          <w:szCs w:val="22"/>
        </w:rPr>
        <w:t>ubiegania się o udzielenie zamówienia publicznego w niniejszym postępowaniu</w:t>
      </w:r>
      <w:r w:rsidRPr="009443C5">
        <w:rPr>
          <w:sz w:val="22"/>
          <w:szCs w:val="22"/>
          <w:vertAlign w:val="superscript"/>
        </w:rPr>
        <w:footnoteReference w:id="3"/>
      </w:r>
      <w:r w:rsidRPr="009443C5">
        <w:rPr>
          <w:sz w:val="22"/>
          <w:szCs w:val="22"/>
        </w:rPr>
        <w:t>.</w:t>
      </w:r>
    </w:p>
    <w:p w14:paraId="473795B2" w14:textId="77777777" w:rsidR="003A51F8" w:rsidRPr="009443C5" w:rsidRDefault="003A51F8" w:rsidP="00656C93">
      <w:pPr>
        <w:numPr>
          <w:ilvl w:val="0"/>
          <w:numId w:val="36"/>
        </w:numPr>
        <w:contextualSpacing/>
        <w:jc w:val="both"/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9443C5">
        <w:rPr>
          <w:sz w:val="22"/>
          <w:szCs w:val="22"/>
        </w:rPr>
        <w:t>Pzp</w:t>
      </w:r>
      <w:proofErr w:type="spellEnd"/>
      <w:r w:rsidRPr="009443C5">
        <w:rPr>
          <w:sz w:val="22"/>
          <w:szCs w:val="22"/>
        </w:rPr>
        <w:t>.</w:t>
      </w:r>
    </w:p>
    <w:p w14:paraId="3A76AA80" w14:textId="77777777" w:rsidR="003A51F8" w:rsidRPr="009443C5" w:rsidRDefault="003A51F8" w:rsidP="00656C93">
      <w:pPr>
        <w:numPr>
          <w:ilvl w:val="0"/>
          <w:numId w:val="36"/>
        </w:numPr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9443C5">
        <w:rPr>
          <w:sz w:val="22"/>
          <w:szCs w:val="22"/>
        </w:rPr>
        <w:t>Pzp</w:t>
      </w:r>
      <w:proofErr w:type="spellEnd"/>
    </w:p>
    <w:p w14:paraId="7577CC5C" w14:textId="775BB0C6" w:rsidR="003A51F8" w:rsidRPr="009443C5" w:rsidRDefault="003A51F8" w:rsidP="00FC2AFC">
      <w:pPr>
        <w:numPr>
          <w:ilvl w:val="0"/>
          <w:numId w:val="36"/>
        </w:numPr>
        <w:jc w:val="both"/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 7 ust. 1 ustawy z dnia 13 kwietnia 2022 r. o szczególnych rozwiązaniach w zakresie </w:t>
      </w:r>
      <w:r w:rsidR="00FC2AFC" w:rsidRPr="009443C5">
        <w:rPr>
          <w:sz w:val="22"/>
          <w:szCs w:val="22"/>
        </w:rPr>
        <w:t>p</w:t>
      </w:r>
      <w:r w:rsidRPr="009443C5">
        <w:rPr>
          <w:sz w:val="22"/>
          <w:szCs w:val="22"/>
        </w:rPr>
        <w:t>rzeciwdziałania wspieraniu agresji na Ukrainę oraz służących ochronie bezpieczeństwa narodowego</w:t>
      </w:r>
    </w:p>
    <w:p w14:paraId="4AA934AB" w14:textId="77777777" w:rsidR="005201CC" w:rsidRPr="009443C5" w:rsidRDefault="005201CC" w:rsidP="00656C93">
      <w:pPr>
        <w:ind w:left="641"/>
        <w:contextualSpacing/>
        <w:jc w:val="both"/>
        <w:rPr>
          <w:sz w:val="22"/>
          <w:szCs w:val="22"/>
        </w:rPr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7092AC06" w:rsidR="00281DC6" w:rsidRPr="009443C5" w:rsidRDefault="00281DC6" w:rsidP="00656C93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9443C5">
        <w:rPr>
          <w:rFonts w:eastAsia="Calibri"/>
          <w:sz w:val="22"/>
          <w:szCs w:val="22"/>
          <w:lang w:eastAsia="en-US"/>
        </w:rPr>
        <w:t xml:space="preserve"> </w:t>
      </w:r>
      <w:r w:rsidR="009443C5" w:rsidRPr="009443C5">
        <w:rPr>
          <w:rFonts w:eastAsia="Calibri"/>
          <w:sz w:val="22"/>
          <w:szCs w:val="22"/>
          <w:lang w:eastAsia="en-US"/>
        </w:rPr>
        <w:t xml:space="preserve">     </w:t>
      </w:r>
      <w:r w:rsidRPr="009443C5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5135E0F9" w14:textId="77777777" w:rsidR="009443C5" w:rsidRDefault="009443C5" w:rsidP="00656C93">
      <w:pPr>
        <w:ind w:left="360"/>
        <w:contextualSpacing/>
        <w:rPr>
          <w:rFonts w:eastAsia="Calibri"/>
          <w:u w:val="single"/>
          <w:lang w:eastAsia="en-US"/>
        </w:rPr>
      </w:pPr>
    </w:p>
    <w:p w14:paraId="4EA2F4F7" w14:textId="0271577C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A65BD84" w14:textId="77777777" w:rsidR="009443C5" w:rsidRPr="00D915F8" w:rsidRDefault="009443C5" w:rsidP="009443C5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C246206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6AD1375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77445F5D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50B6880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71B4B7C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FA95B2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4DB031" w14:textId="77777777" w:rsidR="009443C5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636D4288" w14:textId="77777777" w:rsidR="009443C5" w:rsidRPr="00281DC6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19E49A0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07B6061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82D60BF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FE574B9" w14:textId="77777777" w:rsidR="009443C5" w:rsidRPr="00281DC6" w:rsidRDefault="009443C5" w:rsidP="009443C5">
      <w:pPr>
        <w:ind w:left="644"/>
        <w:contextualSpacing/>
        <w:jc w:val="both"/>
        <w:rPr>
          <w:b/>
          <w:sz w:val="22"/>
          <w:szCs w:val="22"/>
        </w:rPr>
      </w:pPr>
    </w:p>
    <w:p w14:paraId="20BBC86F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F04FB1A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D21F7CC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7B2C47C4" w14:textId="77777777" w:rsidR="009443C5" w:rsidRPr="00281DC6" w:rsidRDefault="009443C5" w:rsidP="009443C5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CCA114D" w14:textId="77777777" w:rsidR="009443C5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1F06B4C8" w14:textId="77777777" w:rsidR="009443C5" w:rsidRPr="00281DC6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F520F3B" w14:textId="77777777" w:rsidR="009443C5" w:rsidRDefault="009443C5" w:rsidP="009443C5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p w14:paraId="3AB88617" w14:textId="7926A3C5" w:rsidR="00281DC6" w:rsidRDefault="00281DC6" w:rsidP="009443C5">
      <w:pPr>
        <w:ind w:left="360"/>
        <w:contextualSpacing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567A4" w14:textId="77777777" w:rsidR="00CF2356" w:rsidRDefault="00CF2356">
      <w:r>
        <w:separator/>
      </w:r>
    </w:p>
  </w:endnote>
  <w:endnote w:type="continuationSeparator" w:id="0">
    <w:p w14:paraId="66455DFA" w14:textId="77777777" w:rsidR="00CF2356" w:rsidRDefault="00CF2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D20CB" w14:textId="77777777" w:rsidR="00CF2356" w:rsidRDefault="00CF2356">
      <w:r>
        <w:separator/>
      </w:r>
    </w:p>
  </w:footnote>
  <w:footnote w:type="continuationSeparator" w:id="0">
    <w:p w14:paraId="78EDA8BA" w14:textId="77777777" w:rsidR="00CF2356" w:rsidRDefault="00CF235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4D337B52" w:rsidR="00D74BC1" w:rsidRDefault="00281DC6">
    <w:pPr>
      <w:pStyle w:val="Nagwek"/>
    </w:pPr>
    <w:r w:rsidRPr="00074235">
      <w:t>Znak sprawy: SZW/DZP/</w:t>
    </w:r>
    <w:r w:rsidR="00C326D8">
      <w:t>91</w:t>
    </w:r>
    <w:r w:rsidR="00AF5D1E">
      <w:t>/202</w:t>
    </w:r>
    <w:r w:rsidR="009443C5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0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2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7"/>
  </w:num>
  <w:num w:numId="9" w16cid:durableId="319426508">
    <w:abstractNumId w:val="4"/>
  </w:num>
  <w:num w:numId="10" w16cid:durableId="1474179351">
    <w:abstractNumId w:val="36"/>
  </w:num>
  <w:num w:numId="11" w16cid:durableId="2046980568">
    <w:abstractNumId w:val="29"/>
  </w:num>
  <w:num w:numId="12" w16cid:durableId="795681154">
    <w:abstractNumId w:val="12"/>
  </w:num>
  <w:num w:numId="13" w16cid:durableId="1075974091">
    <w:abstractNumId w:val="28"/>
  </w:num>
  <w:num w:numId="14" w16cid:durableId="278297732">
    <w:abstractNumId w:val="43"/>
  </w:num>
  <w:num w:numId="15" w16cid:durableId="1821657206">
    <w:abstractNumId w:val="24"/>
  </w:num>
  <w:num w:numId="16" w16cid:durableId="1367175952">
    <w:abstractNumId w:val="42"/>
  </w:num>
  <w:num w:numId="17" w16cid:durableId="1784300058">
    <w:abstractNumId w:val="11"/>
  </w:num>
  <w:num w:numId="18" w16cid:durableId="1623728478">
    <w:abstractNumId w:val="17"/>
  </w:num>
  <w:num w:numId="19" w16cid:durableId="991717998">
    <w:abstractNumId w:val="40"/>
  </w:num>
  <w:num w:numId="20" w16cid:durableId="1262254918">
    <w:abstractNumId w:val="1"/>
  </w:num>
  <w:num w:numId="21" w16cid:durableId="727924369">
    <w:abstractNumId w:val="34"/>
  </w:num>
  <w:num w:numId="22" w16cid:durableId="1159885711">
    <w:abstractNumId w:val="2"/>
  </w:num>
  <w:num w:numId="23" w16cid:durableId="2093508931">
    <w:abstractNumId w:val="13"/>
  </w:num>
  <w:num w:numId="24" w16cid:durableId="1011372559">
    <w:abstractNumId w:val="38"/>
  </w:num>
  <w:num w:numId="25" w16cid:durableId="1529829315">
    <w:abstractNumId w:val="9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1"/>
  </w:num>
  <w:num w:numId="33" w16cid:durableId="1127505350">
    <w:abstractNumId w:val="22"/>
  </w:num>
  <w:num w:numId="34" w16cid:durableId="1012881505">
    <w:abstractNumId w:val="35"/>
  </w:num>
  <w:num w:numId="35" w16cid:durableId="1442384712">
    <w:abstractNumId w:val="41"/>
  </w:num>
  <w:num w:numId="36" w16cid:durableId="1179658513">
    <w:abstractNumId w:val="39"/>
  </w:num>
  <w:num w:numId="37" w16cid:durableId="1943565411">
    <w:abstractNumId w:val="15"/>
  </w:num>
  <w:num w:numId="38" w16cid:durableId="1248687749">
    <w:abstractNumId w:val="25"/>
  </w:num>
  <w:num w:numId="39" w16cid:durableId="2111973711">
    <w:abstractNumId w:val="33"/>
  </w:num>
  <w:num w:numId="40" w16cid:durableId="140123524">
    <w:abstractNumId w:val="14"/>
  </w:num>
  <w:num w:numId="41" w16cid:durableId="1261379622">
    <w:abstractNumId w:val="27"/>
  </w:num>
  <w:num w:numId="42" w16cid:durableId="612253130">
    <w:abstractNumId w:val="30"/>
  </w:num>
  <w:num w:numId="43" w16cid:durableId="1933113">
    <w:abstractNumId w:val="5"/>
  </w:num>
  <w:num w:numId="44" w16cid:durableId="485123363">
    <w:abstractNumId w:val="21"/>
  </w:num>
  <w:num w:numId="45" w16cid:durableId="46925078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11274B"/>
    <w:rsid w:val="00116BA4"/>
    <w:rsid w:val="00132CB2"/>
    <w:rsid w:val="00180314"/>
    <w:rsid w:val="0018410E"/>
    <w:rsid w:val="00184F55"/>
    <w:rsid w:val="001C5D08"/>
    <w:rsid w:val="002235C4"/>
    <w:rsid w:val="00240EFE"/>
    <w:rsid w:val="00281DC6"/>
    <w:rsid w:val="00284D2A"/>
    <w:rsid w:val="00290C6C"/>
    <w:rsid w:val="002B1CA8"/>
    <w:rsid w:val="002C3230"/>
    <w:rsid w:val="0030391A"/>
    <w:rsid w:val="00307C65"/>
    <w:rsid w:val="003A51F8"/>
    <w:rsid w:val="003A60C7"/>
    <w:rsid w:val="003A652F"/>
    <w:rsid w:val="003A6964"/>
    <w:rsid w:val="004135CD"/>
    <w:rsid w:val="00443C09"/>
    <w:rsid w:val="0044482A"/>
    <w:rsid w:val="00460383"/>
    <w:rsid w:val="004747EC"/>
    <w:rsid w:val="00492DFD"/>
    <w:rsid w:val="004A2566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6C69A1"/>
    <w:rsid w:val="00710688"/>
    <w:rsid w:val="00740C0B"/>
    <w:rsid w:val="00741589"/>
    <w:rsid w:val="007717C3"/>
    <w:rsid w:val="007B7258"/>
    <w:rsid w:val="007C31FA"/>
    <w:rsid w:val="007D24A7"/>
    <w:rsid w:val="007E65D6"/>
    <w:rsid w:val="00804388"/>
    <w:rsid w:val="00812E90"/>
    <w:rsid w:val="008331AD"/>
    <w:rsid w:val="00872282"/>
    <w:rsid w:val="008A73B0"/>
    <w:rsid w:val="00901B81"/>
    <w:rsid w:val="00916B87"/>
    <w:rsid w:val="00932792"/>
    <w:rsid w:val="009443C5"/>
    <w:rsid w:val="0099068B"/>
    <w:rsid w:val="009E0134"/>
    <w:rsid w:val="009E2DA0"/>
    <w:rsid w:val="00A53DA8"/>
    <w:rsid w:val="00A8444F"/>
    <w:rsid w:val="00AE5D60"/>
    <w:rsid w:val="00AF5D1E"/>
    <w:rsid w:val="00B22D6B"/>
    <w:rsid w:val="00B342EE"/>
    <w:rsid w:val="00B43830"/>
    <w:rsid w:val="00B6079A"/>
    <w:rsid w:val="00B679F6"/>
    <w:rsid w:val="00BD4660"/>
    <w:rsid w:val="00BD70DD"/>
    <w:rsid w:val="00C03622"/>
    <w:rsid w:val="00C15918"/>
    <w:rsid w:val="00C326D8"/>
    <w:rsid w:val="00C434DC"/>
    <w:rsid w:val="00CA0475"/>
    <w:rsid w:val="00CA7C6C"/>
    <w:rsid w:val="00CB2BB2"/>
    <w:rsid w:val="00CB2BE7"/>
    <w:rsid w:val="00CE3997"/>
    <w:rsid w:val="00CF1BA2"/>
    <w:rsid w:val="00CF2356"/>
    <w:rsid w:val="00D052E3"/>
    <w:rsid w:val="00D44BFC"/>
    <w:rsid w:val="00D44F2E"/>
    <w:rsid w:val="00D64384"/>
    <w:rsid w:val="00D74BC1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175</TotalTime>
  <Pages>3</Pages>
  <Words>772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71</cp:revision>
  <cp:lastPrinted>2007-10-05T06:59:00Z</cp:lastPrinted>
  <dcterms:created xsi:type="dcterms:W3CDTF">2021-03-05T08:11:00Z</dcterms:created>
  <dcterms:modified xsi:type="dcterms:W3CDTF">2025-07-15T09:31:00Z</dcterms:modified>
</cp:coreProperties>
</file>