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E434A" w14:textId="7D45956D" w:rsidR="005103B9" w:rsidRDefault="00C30A99" w:rsidP="00C30A9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1A7AFBD" w14:textId="77777777" w:rsidR="00C30A99" w:rsidRPr="00C30A99" w:rsidRDefault="00C30A99" w:rsidP="00C30A99">
      <w:pPr>
        <w:rPr>
          <w:lang w:eastAsia="pl-PL"/>
        </w:rPr>
      </w:pPr>
    </w:p>
    <w:p w14:paraId="3F1838E3" w14:textId="77777777" w:rsidR="00C4103F" w:rsidRPr="0012157F" w:rsidRDefault="007118F0" w:rsidP="00C30A9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F4B2F7D" w14:textId="77777777" w:rsidR="006676AE" w:rsidRPr="0012157F" w:rsidRDefault="006A42B5" w:rsidP="00C30A99">
      <w:pPr>
        <w:pStyle w:val="Tekstpodstawowy"/>
        <w:spacing w:after="0"/>
        <w:ind w:left="4111"/>
        <w:rPr>
          <w:rFonts w:ascii="Arial" w:hAnsi="Arial" w:cs="Arial"/>
        </w:rPr>
      </w:pPr>
      <w:r w:rsidRPr="006A42B5">
        <w:rPr>
          <w:rFonts w:ascii="Arial" w:hAnsi="Arial" w:cs="Arial"/>
        </w:rPr>
        <w:t>SZPITAL WOJEWÓDZKI W POZNANIU</w:t>
      </w:r>
    </w:p>
    <w:p w14:paraId="22698BC7" w14:textId="77777777" w:rsidR="006676AE" w:rsidRPr="0012157F" w:rsidRDefault="006A42B5" w:rsidP="00C30A99">
      <w:pPr>
        <w:pStyle w:val="Tekstpodstawowy"/>
        <w:spacing w:after="0"/>
        <w:ind w:left="4111"/>
        <w:rPr>
          <w:rFonts w:ascii="Arial" w:hAnsi="Arial" w:cs="Arial"/>
        </w:rPr>
      </w:pPr>
      <w:r w:rsidRPr="006A42B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A42B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6242211" w14:textId="77777777" w:rsidR="00F90CD1" w:rsidRDefault="006A42B5" w:rsidP="00C30A99">
      <w:pPr>
        <w:pStyle w:val="Tekstpodstawowy"/>
        <w:spacing w:after="0"/>
        <w:ind w:left="4111"/>
        <w:rPr>
          <w:rFonts w:ascii="Arial" w:hAnsi="Arial" w:cs="Arial"/>
        </w:rPr>
      </w:pPr>
      <w:r w:rsidRPr="006A42B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A42B5">
        <w:rPr>
          <w:rFonts w:ascii="Arial" w:hAnsi="Arial" w:cs="Arial"/>
        </w:rPr>
        <w:t>Poznań</w:t>
      </w:r>
    </w:p>
    <w:p w14:paraId="733BB8AB" w14:textId="77777777" w:rsidR="009169D4" w:rsidRDefault="009169D4" w:rsidP="00C30A99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52877CC" w14:textId="77777777" w:rsidR="00C4103F" w:rsidRPr="002578E4" w:rsidRDefault="002578E4" w:rsidP="00C30A99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C88BABC" w14:textId="77777777" w:rsidR="002578E4" w:rsidRDefault="002578E4" w:rsidP="00C30A9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65E612A" w14:textId="77777777" w:rsidTr="0018769E">
        <w:tc>
          <w:tcPr>
            <w:tcW w:w="2800" w:type="dxa"/>
          </w:tcPr>
          <w:p w14:paraId="747067CE" w14:textId="77777777" w:rsidR="002578E4" w:rsidRPr="00A2540E" w:rsidRDefault="002578E4" w:rsidP="00C30A9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74B3BCE" w14:textId="77777777" w:rsidR="002578E4" w:rsidRPr="00A2540E" w:rsidRDefault="002578E4" w:rsidP="00C30A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420BF4" w14:textId="77777777" w:rsidR="002578E4" w:rsidRPr="00A2540E" w:rsidRDefault="002578E4" w:rsidP="00C30A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D1595F" w14:textId="77777777" w:rsidR="002578E4" w:rsidRPr="00A2540E" w:rsidRDefault="002578E4" w:rsidP="00C30A9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473E420" w14:textId="77777777" w:rsidTr="0018769E">
        <w:tc>
          <w:tcPr>
            <w:tcW w:w="2800" w:type="dxa"/>
          </w:tcPr>
          <w:p w14:paraId="3DC23EF5" w14:textId="77777777" w:rsidR="002578E4" w:rsidRPr="00A2540E" w:rsidRDefault="002578E4" w:rsidP="00C30A9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F60768" w14:textId="77777777" w:rsidR="002578E4" w:rsidRPr="00A2540E" w:rsidRDefault="002578E4" w:rsidP="00C30A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8708C7" w14:textId="77777777" w:rsidR="002578E4" w:rsidRPr="00A2540E" w:rsidRDefault="002578E4" w:rsidP="00C30A9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68BEFD" w14:textId="77777777" w:rsidR="002578E4" w:rsidRPr="00A2540E" w:rsidRDefault="002578E4" w:rsidP="00C30A9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036EE7" w14:textId="77777777" w:rsidR="002578E4" w:rsidRPr="002578E4" w:rsidRDefault="002578E4" w:rsidP="00C30A9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A42B5" w:rsidRPr="0012157F" w14:paraId="768628FA" w14:textId="77777777" w:rsidTr="00847325">
        <w:tc>
          <w:tcPr>
            <w:tcW w:w="9104" w:type="dxa"/>
            <w:shd w:val="clear" w:color="auto" w:fill="D9D9D9"/>
          </w:tcPr>
          <w:p w14:paraId="77C24E22" w14:textId="77777777" w:rsidR="006A42B5" w:rsidRPr="0012157F" w:rsidRDefault="006A42B5" w:rsidP="00C30A9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43C73B9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A42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42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42B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E306655" w14:textId="77777777" w:rsidR="006A42B5" w:rsidRPr="00612283" w:rsidRDefault="006A42B5" w:rsidP="00C30A9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1D2BAE6" w14:textId="77777777" w:rsidR="006A42B5" w:rsidRPr="00612283" w:rsidRDefault="006A42B5" w:rsidP="00C30A9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C58D23B" w14:textId="77777777" w:rsidR="006A42B5" w:rsidRPr="0012157F" w:rsidRDefault="006A42B5" w:rsidP="00C30A99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3DEEF4A" w14:textId="77777777" w:rsidR="00E50194" w:rsidRDefault="001F027E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4638607" w14:textId="77777777" w:rsidTr="0018769E">
        <w:tc>
          <w:tcPr>
            <w:tcW w:w="2269" w:type="dxa"/>
          </w:tcPr>
          <w:p w14:paraId="6A8EB615" w14:textId="77777777" w:rsidR="002578E4" w:rsidRPr="00A2540E" w:rsidRDefault="002578E4" w:rsidP="00C30A9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EC396A" w14:textId="77777777" w:rsidR="002578E4" w:rsidRPr="00A2540E" w:rsidRDefault="006A42B5" w:rsidP="00C30A9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42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mankietów, czujników, przewodów, pulsoksymetru i innych jednorazowych akcesoriów medycznych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42B5" w:rsidRPr="00A2540E" w14:paraId="5193DC31" w14:textId="77777777" w:rsidTr="00847325">
        <w:tc>
          <w:tcPr>
            <w:tcW w:w="2269" w:type="dxa"/>
          </w:tcPr>
          <w:p w14:paraId="19199163" w14:textId="77777777" w:rsidR="006A42B5" w:rsidRPr="00A2540E" w:rsidRDefault="006A42B5" w:rsidP="00C30A9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EB4A73" w14:textId="77777777" w:rsidR="006A42B5" w:rsidRPr="00A2540E" w:rsidRDefault="006A42B5" w:rsidP="00C30A9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42B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SZW/DZP/91/2025</w:t>
            </w:r>
          </w:p>
        </w:tc>
      </w:tr>
    </w:tbl>
    <w:p w14:paraId="30732968" w14:textId="77777777" w:rsidR="002578E4" w:rsidRDefault="002578E4" w:rsidP="00C30A9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D0839F2" w14:textId="77777777" w:rsidR="00F90CD1" w:rsidRPr="0012157F" w:rsidRDefault="005434B3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A42B5" w:rsidRPr="006A42B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B8E1FA3" w14:textId="77777777" w:rsidTr="00650D6C">
        <w:tc>
          <w:tcPr>
            <w:tcW w:w="9104" w:type="dxa"/>
            <w:shd w:val="clear" w:color="auto" w:fill="D9D9D9"/>
          </w:tcPr>
          <w:p w14:paraId="4FA3D779" w14:textId="77777777" w:rsidR="00E50194" w:rsidRPr="00650D6C" w:rsidRDefault="00650D6C" w:rsidP="00C30A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6609285" w14:textId="77777777" w:rsidR="00C113BF" w:rsidRPr="0012157F" w:rsidRDefault="00C113BF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1E1DE24" w14:textId="77777777" w:rsidR="002426FF" w:rsidRPr="00A44833" w:rsidRDefault="002426FF" w:rsidP="00C30A9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1140597" w14:textId="77777777" w:rsidR="00023477" w:rsidRPr="006B53D6" w:rsidRDefault="00023477" w:rsidP="00C30A99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82724BB" w14:textId="77777777" w:rsidR="00023477" w:rsidRPr="00992BD8" w:rsidRDefault="00992BD8" w:rsidP="00C30A99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B90097" w14:textId="77777777" w:rsidR="00992BD8" w:rsidRPr="00992BD8" w:rsidRDefault="00992BD8" w:rsidP="00C30A9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4585A07" w14:textId="77777777" w:rsidR="00023477" w:rsidRDefault="00C113BF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C8288B8" w14:textId="77777777" w:rsidR="007A2BCB" w:rsidRDefault="00992BD8" w:rsidP="00C30A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6C3F44D" w14:textId="77777777" w:rsidR="0011306C" w:rsidRDefault="007A2BCB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024DB69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B422B01" w14:textId="77777777" w:rsidTr="00CD4DD1">
        <w:tc>
          <w:tcPr>
            <w:tcW w:w="9104" w:type="dxa"/>
            <w:shd w:val="clear" w:color="auto" w:fill="D9D9D9"/>
          </w:tcPr>
          <w:p w14:paraId="068018C0" w14:textId="77777777" w:rsidR="0011306C" w:rsidRPr="00650D6C" w:rsidRDefault="0011306C" w:rsidP="00C30A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478BA7A" w14:textId="77777777" w:rsidR="00D2702A" w:rsidRPr="0012157F" w:rsidRDefault="004F23F7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F8D6B5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B091" w14:textId="77777777" w:rsidR="00D2702A" w:rsidRPr="0012157F" w:rsidRDefault="00D2702A" w:rsidP="00C30A9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60C7" w14:textId="77777777" w:rsidR="00D2702A" w:rsidRPr="0012157F" w:rsidRDefault="00D2702A" w:rsidP="00C30A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A42B5" w:rsidRPr="0012157F" w14:paraId="0454E8D7" w14:textId="77777777" w:rsidTr="008473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ABEAB" w14:textId="77777777" w:rsidR="006A42B5" w:rsidRPr="0012157F" w:rsidRDefault="006A42B5" w:rsidP="00C30A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8175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42B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CE04F74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42B5" w:rsidRPr="0012157F" w14:paraId="1B2D6A5C" w14:textId="77777777" w:rsidTr="008473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52F76" w14:textId="77777777" w:rsidR="006A42B5" w:rsidRPr="0012157F" w:rsidRDefault="006A42B5" w:rsidP="00C30A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A93EA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42B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4F94DDF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42B5" w:rsidRPr="0012157F" w14:paraId="00E68D11" w14:textId="77777777" w:rsidTr="008473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1920" w14:textId="77777777" w:rsidR="006A42B5" w:rsidRPr="0012157F" w:rsidRDefault="006A42B5" w:rsidP="00C30A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EA1F6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42B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E684330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6A42B5" w:rsidRPr="0012157F" w14:paraId="736757F3" w14:textId="77777777" w:rsidTr="008473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E65C5" w14:textId="77777777" w:rsidR="006A42B5" w:rsidRPr="0012157F" w:rsidRDefault="006A42B5" w:rsidP="00C30A9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10EE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42B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3BD620C" w14:textId="77777777" w:rsidR="006A42B5" w:rsidRPr="0012157F" w:rsidRDefault="006A42B5" w:rsidP="00C30A9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42B5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EA5ED34" w14:textId="77777777" w:rsidR="00E21BB4" w:rsidRPr="0012157F" w:rsidRDefault="00257E73" w:rsidP="00C30A9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89BB56" w14:textId="77777777" w:rsidR="00E21BB4" w:rsidRPr="00E21BB4" w:rsidRDefault="00E21BB4" w:rsidP="00C30A9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4E484BF" w14:textId="77777777" w:rsidR="00C62F57" w:rsidRDefault="00C62F57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DC55732" w14:textId="77777777" w:rsidR="00C62F57" w:rsidRDefault="00C62F57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6AF01C4" w14:textId="77777777" w:rsidR="00721D87" w:rsidRDefault="00E21BB4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2E3858F" w14:textId="77777777" w:rsidR="00721D87" w:rsidRDefault="00E21BB4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D87921F" w14:textId="77777777" w:rsidR="00721D87" w:rsidRPr="00721D87" w:rsidRDefault="00721D87" w:rsidP="00C30A9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4FD7A91" w14:textId="77777777" w:rsidR="00721D87" w:rsidRDefault="00E21BB4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B53D535" w14:textId="77777777" w:rsidR="00E21BB4" w:rsidRPr="00E21BB4" w:rsidRDefault="00E21BB4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A27257F" w14:textId="77777777" w:rsidR="00E21BB4" w:rsidRPr="00721D87" w:rsidRDefault="00E21BB4" w:rsidP="00C30A9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AD671C5" w14:textId="77777777" w:rsidR="00C62F57" w:rsidRDefault="00257E73" w:rsidP="00C30A9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8F0464D" w14:textId="77777777" w:rsidTr="00CD4DD1">
        <w:tc>
          <w:tcPr>
            <w:tcW w:w="9104" w:type="dxa"/>
            <w:shd w:val="clear" w:color="auto" w:fill="D9D9D9"/>
          </w:tcPr>
          <w:p w14:paraId="0FD77D58" w14:textId="77777777" w:rsidR="00BE6F04" w:rsidRPr="00650D6C" w:rsidRDefault="00E426EB" w:rsidP="00C30A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C5CDB2" w14:textId="77777777" w:rsidR="00FE4E2B" w:rsidRDefault="00E426EB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D70C557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F656C8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76C1A9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0A182DC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00F5AF" w14:textId="77777777" w:rsidR="00C30A99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F81344" w14:textId="77777777" w:rsidR="00C30A99" w:rsidRPr="00E426EB" w:rsidRDefault="00C30A99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A1C1934" w14:textId="77777777" w:rsidTr="00847232">
        <w:tc>
          <w:tcPr>
            <w:tcW w:w="9104" w:type="dxa"/>
            <w:shd w:val="clear" w:color="auto" w:fill="D9D9D9"/>
          </w:tcPr>
          <w:p w14:paraId="0370D15A" w14:textId="77777777" w:rsidR="00E426EB" w:rsidRPr="00650D6C" w:rsidRDefault="00E426EB" w:rsidP="00C30A9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2FF9983" w14:textId="77777777" w:rsidR="00E426EB" w:rsidRPr="0012157F" w:rsidRDefault="00E426EB" w:rsidP="00C30A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B10437" w14:textId="77777777" w:rsidR="00E426EB" w:rsidRPr="00E426EB" w:rsidRDefault="00E426EB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FB92B7" w14:textId="77777777" w:rsidR="00E426EB" w:rsidRPr="00E426EB" w:rsidRDefault="00E426EB" w:rsidP="00C30A9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383D10" w14:textId="77777777" w:rsidR="00E426EB" w:rsidRPr="00FF0EBB" w:rsidRDefault="00E426EB" w:rsidP="00C30A9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8B6CB3" w14:textId="77777777" w:rsidR="00E426EB" w:rsidRPr="00E426EB" w:rsidRDefault="00E426EB" w:rsidP="00C30A9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D5D95B" w14:textId="77777777" w:rsidR="00E426EB" w:rsidRPr="00FF0EBB" w:rsidRDefault="00E426EB" w:rsidP="00C30A9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005917" w14:textId="77777777" w:rsidR="00E426EB" w:rsidRDefault="00E426EB" w:rsidP="00C30A9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66A9CF" w14:textId="77777777" w:rsidR="0012157F" w:rsidRPr="0012157F" w:rsidRDefault="0012157F" w:rsidP="00C30A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8D5DF7" w14:textId="77777777" w:rsidR="00524951" w:rsidRDefault="00FE4E2B" w:rsidP="00C30A9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5A98A1" w14:textId="77777777" w:rsidR="00524951" w:rsidRDefault="00524951" w:rsidP="00C30A99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09E58C4" w14:textId="77777777" w:rsidR="00FE4E2B" w:rsidRPr="0012157F" w:rsidRDefault="00524951" w:rsidP="00C30A99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5C02FD8" w14:textId="77777777" w:rsidR="00484F88" w:rsidRPr="0012157F" w:rsidRDefault="006D536F" w:rsidP="00C30A9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C521B" w14:textId="77777777" w:rsidR="009E18DC" w:rsidRDefault="009E18DC" w:rsidP="0038231F">
      <w:pPr>
        <w:spacing w:after="0" w:line="240" w:lineRule="auto"/>
      </w:pPr>
      <w:r>
        <w:separator/>
      </w:r>
    </w:p>
  </w:endnote>
  <w:endnote w:type="continuationSeparator" w:id="0">
    <w:p w14:paraId="5E77A657" w14:textId="77777777" w:rsidR="009E18DC" w:rsidRDefault="009E18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70250" w14:textId="77777777" w:rsidR="006A42B5" w:rsidRDefault="006A42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D32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9B0F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5F78" w14:textId="77777777" w:rsidR="006A42B5" w:rsidRDefault="006A42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C085E" w14:textId="77777777" w:rsidR="009E18DC" w:rsidRDefault="009E18DC" w:rsidP="0038231F">
      <w:pPr>
        <w:spacing w:after="0" w:line="240" w:lineRule="auto"/>
      </w:pPr>
      <w:r>
        <w:separator/>
      </w:r>
    </w:p>
  </w:footnote>
  <w:footnote w:type="continuationSeparator" w:id="0">
    <w:p w14:paraId="3BFEB251" w14:textId="77777777" w:rsidR="009E18DC" w:rsidRDefault="009E18DC" w:rsidP="0038231F">
      <w:pPr>
        <w:spacing w:after="0" w:line="240" w:lineRule="auto"/>
      </w:pPr>
      <w:r>
        <w:continuationSeparator/>
      </w:r>
    </w:p>
  </w:footnote>
  <w:footnote w:id="1">
    <w:p w14:paraId="45A4809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E5A85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7849E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B9030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34D14" w14:textId="77777777" w:rsidR="006A42B5" w:rsidRDefault="006A4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92DA1" w14:textId="77777777" w:rsidR="006A42B5" w:rsidRDefault="006A42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4AF0" w14:textId="77777777" w:rsidR="006A42B5" w:rsidRDefault="006A42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909792">
    <w:abstractNumId w:val="11"/>
  </w:num>
  <w:num w:numId="2" w16cid:durableId="1530875419">
    <w:abstractNumId w:val="0"/>
  </w:num>
  <w:num w:numId="3" w16cid:durableId="548568397">
    <w:abstractNumId w:val="10"/>
  </w:num>
  <w:num w:numId="4" w16cid:durableId="1432621655">
    <w:abstractNumId w:val="13"/>
  </w:num>
  <w:num w:numId="5" w16cid:durableId="1272278798">
    <w:abstractNumId w:val="12"/>
  </w:num>
  <w:num w:numId="6" w16cid:durableId="1185439312">
    <w:abstractNumId w:val="9"/>
  </w:num>
  <w:num w:numId="7" w16cid:durableId="2019303819">
    <w:abstractNumId w:val="1"/>
  </w:num>
  <w:num w:numId="8" w16cid:durableId="480538099">
    <w:abstractNumId w:val="6"/>
  </w:num>
  <w:num w:numId="9" w16cid:durableId="1499344591">
    <w:abstractNumId w:val="4"/>
  </w:num>
  <w:num w:numId="10" w16cid:durableId="2828947">
    <w:abstractNumId w:val="7"/>
  </w:num>
  <w:num w:numId="11" w16cid:durableId="11995970">
    <w:abstractNumId w:val="5"/>
  </w:num>
  <w:num w:numId="12" w16cid:durableId="481892483">
    <w:abstractNumId w:val="8"/>
  </w:num>
  <w:num w:numId="13" w16cid:durableId="15619462">
    <w:abstractNumId w:val="3"/>
  </w:num>
  <w:num w:numId="14" w16cid:durableId="1148590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0F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42B5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1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8D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0A99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62926"/>
  <w15:docId w15:val="{2C0F356F-B0F9-4914-9908-02EA0A07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735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2025-07-15T09:26:00Z</dcterms:created>
  <dcterms:modified xsi:type="dcterms:W3CDTF">2025-07-15T09:26:00Z</dcterms:modified>
</cp:coreProperties>
</file>