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82AB5" w:rsidRPr="00182AB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182AB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2A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odczynników, materiałów kontrolnych wraz z dzierżawą analizatora oraz aparatu ujętych w 4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2AB5" w:rsidRPr="00A2540E" w:rsidTr="00533547">
        <w:tc>
          <w:tcPr>
            <w:tcW w:w="2269" w:type="dxa"/>
            <w:shd w:val="clear" w:color="auto" w:fill="auto"/>
          </w:tcPr>
          <w:p w:rsidR="00182AB5" w:rsidRPr="00A2540E" w:rsidRDefault="00182AB5" w:rsidP="005335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2AB5" w:rsidRPr="00A2540E" w:rsidRDefault="00182AB5" w:rsidP="005335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2A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NZ-26-2025-61-D-P-E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2AB5" w:rsidRPr="00182AB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82AB5" w:rsidRPr="00182AB5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82AB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93FD9" w:rsidRDefault="00993FD9" w:rsidP="00025386">
      <w:pPr>
        <w:spacing w:after="0" w:line="240" w:lineRule="auto"/>
      </w:pPr>
      <w:r>
        <w:separator/>
      </w:r>
    </w:p>
  </w:endnote>
  <w:endnote w:type="continuationSeparator" w:id="0">
    <w:p w:rsidR="00993FD9" w:rsidRDefault="00993F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2AB5" w:rsidRDefault="00182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2AB5" w:rsidRDefault="00182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93FD9" w:rsidRDefault="00993FD9" w:rsidP="00025386">
      <w:pPr>
        <w:spacing w:after="0" w:line="240" w:lineRule="auto"/>
      </w:pPr>
      <w:r>
        <w:separator/>
      </w:r>
    </w:p>
  </w:footnote>
  <w:footnote w:type="continuationSeparator" w:id="0">
    <w:p w:rsidR="00993FD9" w:rsidRDefault="00993F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2AB5" w:rsidRDefault="00182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2AB5" w:rsidRDefault="00182A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82AB5" w:rsidRDefault="00182A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37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FD9"/>
    <w:rsid w:val="00025386"/>
    <w:rsid w:val="000423B9"/>
    <w:rsid w:val="00053927"/>
    <w:rsid w:val="00084786"/>
    <w:rsid w:val="0016158F"/>
    <w:rsid w:val="00182AB5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93FD9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F127DE4-2D51-4656-92DC-7E2DB3052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2025-07-16T07:25:00Z</dcterms:created>
  <dcterms:modified xsi:type="dcterms:W3CDTF">2025-07-16T07:25:00Z</dcterms:modified>
</cp:coreProperties>
</file>