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63EC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54C0" w:rsidRPr="006654C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4081BB1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1B2FAB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54C0" w:rsidRPr="006654C0">
        <w:rPr>
          <w:b/>
          <w:sz w:val="22"/>
          <w:szCs w:val="22"/>
        </w:rPr>
        <w:t>NZ-26-2025-61-D-P-E</w:t>
      </w:r>
    </w:p>
    <w:p w14:paraId="7C0068D7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36C3096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34B78B8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1632AAC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468DDD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0612E396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DB1B59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590B30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B31FF5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54C0" w:rsidRPr="00110593" w14:paraId="670332AD" w14:textId="77777777" w:rsidTr="00533547">
        <w:tc>
          <w:tcPr>
            <w:tcW w:w="9104" w:type="dxa"/>
            <w:shd w:val="clear" w:color="auto" w:fill="D9D9D9"/>
          </w:tcPr>
          <w:p w14:paraId="281CC176" w14:textId="77777777" w:rsidR="006654C0" w:rsidRPr="00110593" w:rsidRDefault="006654C0" w:rsidP="00533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2368915" w14:textId="77777777" w:rsidR="006654C0" w:rsidRPr="00110593" w:rsidRDefault="006654C0" w:rsidP="0053354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54C0">
              <w:t>(</w:t>
            </w:r>
            <w:proofErr w:type="spellStart"/>
            <w:r w:rsidRPr="006654C0">
              <w:t>t.j</w:t>
            </w:r>
            <w:proofErr w:type="spellEnd"/>
            <w:r w:rsidRPr="006654C0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135D3D4" w14:textId="77777777" w:rsidR="006654C0" w:rsidRPr="0043102D" w:rsidRDefault="006654C0" w:rsidP="0053354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90C46C0" w14:textId="77777777" w:rsidR="006654C0" w:rsidRPr="00110593" w:rsidRDefault="006654C0" w:rsidP="0053354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0BC0BA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918330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06B5FB4" w14:textId="77777777" w:rsidR="006E0FAA" w:rsidRPr="005E622E" w:rsidRDefault="006654C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654C0">
        <w:rPr>
          <w:b/>
          <w:sz w:val="22"/>
          <w:szCs w:val="22"/>
        </w:rPr>
        <w:t>Dostawy odczynników, materiałów kontrolnych wraz z dzierżawą analizatora oraz aparatu ujętych w 4 zadaniach asortymentowych</w:t>
      </w:r>
    </w:p>
    <w:p w14:paraId="7243437F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9814771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0F9E6789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AF6B00F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74CD1F9D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FF33DF1" w14:textId="77777777" w:rsidTr="00C37CD2">
        <w:trPr>
          <w:trHeight w:val="321"/>
        </w:trPr>
        <w:tc>
          <w:tcPr>
            <w:tcW w:w="516" w:type="dxa"/>
          </w:tcPr>
          <w:p w14:paraId="7C42C70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8D9BD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443968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65E3884" w14:textId="77777777" w:rsidTr="009A4CD3">
        <w:tc>
          <w:tcPr>
            <w:tcW w:w="516" w:type="dxa"/>
          </w:tcPr>
          <w:p w14:paraId="619C328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04B0EC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A82C8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FA3E928" w14:textId="77777777" w:rsidTr="009A4CD3">
        <w:tc>
          <w:tcPr>
            <w:tcW w:w="516" w:type="dxa"/>
          </w:tcPr>
          <w:p w14:paraId="07AAE3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1F3785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45B5A4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E346B50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C05B65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2316FD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D9B659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D9522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D52E48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0150998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21DF92B" w14:textId="417F3E7C" w:rsidR="00106AC7" w:rsidRPr="00203E63" w:rsidRDefault="00203E63" w:rsidP="00203E63">
      <w:pPr>
        <w:widowControl w:val="0"/>
        <w:adjustRightInd w:val="0"/>
        <w:spacing w:after="120"/>
        <w:ind w:left="4248"/>
        <w:textAlignment w:val="baseline"/>
        <w:rPr>
          <w:b/>
          <w:bCs/>
          <w:sz w:val="16"/>
          <w:szCs w:val="16"/>
          <w:vertAlign w:val="superscript"/>
        </w:rPr>
      </w:pPr>
      <w:r w:rsidRPr="00203E63">
        <w:rPr>
          <w:rFonts w:ascii="Arial" w:hAnsi="Arial" w:cs="Arial"/>
          <w:iCs/>
          <w:sz w:val="14"/>
          <w:szCs w:val="14"/>
        </w:rPr>
        <w:t>[kwalifikowany podpis elektroniczny osoby / osób uprawnionych do reprezentacji Wykonawcy]</w:t>
      </w:r>
    </w:p>
    <w:sectPr w:rsidR="00106AC7" w:rsidRPr="00203E63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A60DC" w14:textId="77777777" w:rsidR="00B27C7C" w:rsidRDefault="00B27C7C">
      <w:r>
        <w:separator/>
      </w:r>
    </w:p>
  </w:endnote>
  <w:endnote w:type="continuationSeparator" w:id="0">
    <w:p w14:paraId="37A229E0" w14:textId="77777777" w:rsidR="00B27C7C" w:rsidRDefault="00B27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204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0F80A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355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6068226" w14:textId="77777777" w:rsidR="009A4CD3" w:rsidRDefault="00203E63" w:rsidP="00336EEB">
    <w:pPr>
      <w:pStyle w:val="Stopka"/>
      <w:tabs>
        <w:tab w:val="clear" w:pos="4536"/>
      </w:tabs>
      <w:jc w:val="center"/>
    </w:pPr>
    <w:r>
      <w:rPr>
        <w:noProof/>
      </w:rPr>
      <w:pict w14:anchorId="67253673">
        <v:line id="_x0000_s1025" style="position:absolute;left:0;text-align:left;z-index:251657728" from="-3.85pt,8.7pt" to="455.15pt,8.7pt"/>
      </w:pict>
    </w:r>
  </w:p>
  <w:p w14:paraId="02BBC280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3034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BBBC4" w14:textId="77777777" w:rsidR="00B27C7C" w:rsidRDefault="00B27C7C">
      <w:r>
        <w:separator/>
      </w:r>
    </w:p>
  </w:footnote>
  <w:footnote w:type="continuationSeparator" w:id="0">
    <w:p w14:paraId="4DE3B11D" w14:textId="77777777" w:rsidR="00B27C7C" w:rsidRDefault="00B27C7C">
      <w:r>
        <w:continuationSeparator/>
      </w:r>
    </w:p>
  </w:footnote>
  <w:footnote w:id="1">
    <w:p w14:paraId="19A6D20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F8F9D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69DD0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B2D05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0424348">
    <w:abstractNumId w:val="13"/>
  </w:num>
  <w:num w:numId="2" w16cid:durableId="204879321">
    <w:abstractNumId w:val="0"/>
  </w:num>
  <w:num w:numId="3" w16cid:durableId="1940016090">
    <w:abstractNumId w:val="11"/>
  </w:num>
  <w:num w:numId="4" w16cid:durableId="900747825">
    <w:abstractNumId w:val="8"/>
  </w:num>
  <w:num w:numId="5" w16cid:durableId="1693994471">
    <w:abstractNumId w:val="7"/>
  </w:num>
  <w:num w:numId="6" w16cid:durableId="1814716106">
    <w:abstractNumId w:val="1"/>
  </w:num>
  <w:num w:numId="7" w16cid:durableId="760180075">
    <w:abstractNumId w:val="6"/>
  </w:num>
  <w:num w:numId="8" w16cid:durableId="1953702497">
    <w:abstractNumId w:val="3"/>
  </w:num>
  <w:num w:numId="9" w16cid:durableId="653606892">
    <w:abstractNumId w:val="2"/>
  </w:num>
  <w:num w:numId="10" w16cid:durableId="95029665">
    <w:abstractNumId w:val="5"/>
  </w:num>
  <w:num w:numId="11" w16cid:durableId="398675504">
    <w:abstractNumId w:val="10"/>
  </w:num>
  <w:num w:numId="12" w16cid:durableId="1165896230">
    <w:abstractNumId w:val="4"/>
  </w:num>
  <w:num w:numId="13" w16cid:durableId="1017921566">
    <w:abstractNumId w:val="9"/>
  </w:num>
  <w:num w:numId="14" w16cid:durableId="20417388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C7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3E6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654C0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27C7C"/>
    <w:rsid w:val="00B45ED4"/>
    <w:rsid w:val="00B54FB4"/>
    <w:rsid w:val="00BE6092"/>
    <w:rsid w:val="00C33407"/>
    <w:rsid w:val="00C342F1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36002"/>
  <w15:chartTrackingRefBased/>
  <w15:docId w15:val="{4AC2462F-158A-4705-8C2B-4E9689C2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2025-07-16T07:20:00Z</dcterms:created>
  <dcterms:modified xsi:type="dcterms:W3CDTF">2025-07-16T07:20:00Z</dcterms:modified>
</cp:coreProperties>
</file>