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84CC6" w14:textId="77777777" w:rsidR="00471F3F" w:rsidRPr="00DD3D87" w:rsidRDefault="00A63827" w:rsidP="00D42D9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DD3D87">
        <w:rPr>
          <w:rFonts w:ascii="Arial Narrow" w:hAnsi="Arial Narrow" w:cs="Arial"/>
          <w:sz w:val="22"/>
          <w:szCs w:val="22"/>
        </w:rPr>
        <w:t>Bydgoszcz</w:t>
      </w:r>
      <w:r w:rsidR="00471F3F" w:rsidRPr="00DD3D87">
        <w:rPr>
          <w:rFonts w:ascii="Arial Narrow" w:hAnsi="Arial Narrow" w:cs="Arial"/>
          <w:sz w:val="22"/>
          <w:szCs w:val="22"/>
        </w:rPr>
        <w:t xml:space="preserve"> dnia: </w:t>
      </w:r>
      <w:r w:rsidRPr="00DD3D87">
        <w:rPr>
          <w:rFonts w:ascii="Arial Narrow" w:hAnsi="Arial Narrow" w:cs="Arial"/>
          <w:sz w:val="22"/>
          <w:szCs w:val="22"/>
        </w:rPr>
        <w:t>2025-07-18</w:t>
      </w:r>
    </w:p>
    <w:p w14:paraId="15D6152F" w14:textId="77777777" w:rsidR="00471F3F" w:rsidRPr="00DD3D87" w:rsidRDefault="00A63827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D3D8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0F769F7" w14:textId="77777777" w:rsidR="00471F3F" w:rsidRPr="00DD3D87" w:rsidRDefault="00A63827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sz w:val="22"/>
          <w:szCs w:val="22"/>
        </w:rPr>
        <w:t>Powstańców Warszawy</w:t>
      </w:r>
      <w:r w:rsidR="00471F3F" w:rsidRPr="00DD3D87">
        <w:rPr>
          <w:rFonts w:ascii="Arial Narrow" w:hAnsi="Arial Narrow" w:cs="Arial"/>
          <w:sz w:val="22"/>
          <w:szCs w:val="22"/>
        </w:rPr>
        <w:t xml:space="preserve"> </w:t>
      </w:r>
      <w:r w:rsidRPr="00DD3D87">
        <w:rPr>
          <w:rFonts w:ascii="Arial Narrow" w:hAnsi="Arial Narrow" w:cs="Arial"/>
          <w:sz w:val="22"/>
          <w:szCs w:val="22"/>
        </w:rPr>
        <w:t>5</w:t>
      </w:r>
    </w:p>
    <w:p w14:paraId="3EA903EB" w14:textId="77777777" w:rsidR="00471F3F" w:rsidRPr="00DD3D87" w:rsidRDefault="00A63827" w:rsidP="00471F3F">
      <w:pPr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sz w:val="22"/>
          <w:szCs w:val="22"/>
        </w:rPr>
        <w:t>85-681</w:t>
      </w:r>
      <w:r w:rsidR="00471F3F" w:rsidRPr="00DD3D87">
        <w:rPr>
          <w:rFonts w:ascii="Arial Narrow" w:hAnsi="Arial Narrow" w:cs="Arial"/>
          <w:sz w:val="22"/>
          <w:szCs w:val="22"/>
        </w:rPr>
        <w:t xml:space="preserve"> </w:t>
      </w:r>
      <w:r w:rsidRPr="00DD3D87">
        <w:rPr>
          <w:rFonts w:ascii="Arial Narrow" w:hAnsi="Arial Narrow" w:cs="Arial"/>
          <w:sz w:val="22"/>
          <w:szCs w:val="22"/>
        </w:rPr>
        <w:t>Bydgoszcz</w:t>
      </w:r>
    </w:p>
    <w:p w14:paraId="3752BCB4" w14:textId="21DEA702" w:rsidR="00DD3D87" w:rsidRPr="00BD3315" w:rsidRDefault="00DD3D87" w:rsidP="00D42D90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BD3315">
        <w:rPr>
          <w:rFonts w:ascii="Arial Narrow" w:hAnsi="Arial Narrow" w:cs="Arial"/>
          <w:b/>
          <w:sz w:val="22"/>
          <w:szCs w:val="22"/>
        </w:rPr>
        <w:t>5461/2025</w:t>
      </w:r>
    </w:p>
    <w:p w14:paraId="4B2FFC2D" w14:textId="77777777" w:rsidR="00DA2A7E" w:rsidRPr="00DD3D8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DD3D87">
        <w:rPr>
          <w:rFonts w:ascii="Arial Narrow" w:hAnsi="Arial Narrow" w:cs="Arial"/>
          <w:b/>
          <w:sz w:val="24"/>
          <w:szCs w:val="24"/>
        </w:rPr>
        <w:t>WYKONAWCY</w:t>
      </w:r>
    </w:p>
    <w:p w14:paraId="0AEA2A69" w14:textId="77777777" w:rsidR="00471F3F" w:rsidRPr="00DD3D8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8"/>
        <w:gridCol w:w="6834"/>
        <w:gridCol w:w="228"/>
      </w:tblGrid>
      <w:tr w:rsidR="00471F3F" w:rsidRPr="00DD3D87" w14:paraId="1E53715F" w14:textId="77777777" w:rsidTr="00A34E9B">
        <w:tc>
          <w:tcPr>
            <w:tcW w:w="9330" w:type="dxa"/>
            <w:gridSpan w:val="3"/>
            <w:shd w:val="clear" w:color="auto" w:fill="F2F2F2"/>
            <w:hideMark/>
          </w:tcPr>
          <w:p w14:paraId="5469AC60" w14:textId="77777777" w:rsidR="00471F3F" w:rsidRPr="00DD3D8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D3D8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506BB7C" w14:textId="77777777" w:rsidR="00471F3F" w:rsidRPr="00DD3D8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D3D8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  <w:tr w:rsidR="00607E00" w:rsidRPr="00DD3D87" w14:paraId="21B16D2B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8" w:type="dxa"/>
        </w:trPr>
        <w:tc>
          <w:tcPr>
            <w:tcW w:w="2268" w:type="dxa"/>
          </w:tcPr>
          <w:p w14:paraId="2C7D468D" w14:textId="77777777" w:rsidR="00607E00" w:rsidRPr="00DD3D87" w:rsidRDefault="00607E00" w:rsidP="00D42D90">
            <w:pPr>
              <w:tabs>
                <w:tab w:val="center" w:pos="4536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5D0847A5" w14:textId="77777777" w:rsidR="00607E00" w:rsidRPr="00DD3D87" w:rsidRDefault="00607E00" w:rsidP="00D42D90">
            <w:pPr>
              <w:tabs>
                <w:tab w:val="center" w:pos="4536"/>
                <w:tab w:val="right" w:pos="9072"/>
              </w:tabs>
              <w:spacing w:before="24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A63827" w:rsidRPr="00DD3D87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A63827" w:rsidRPr="00DD3D8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DD3D87" w14:paraId="08C47C71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8" w:type="dxa"/>
        </w:trPr>
        <w:tc>
          <w:tcPr>
            <w:tcW w:w="2268" w:type="dxa"/>
          </w:tcPr>
          <w:p w14:paraId="2EB5D780" w14:textId="77777777" w:rsidR="00607E00" w:rsidRPr="00DD3D8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11190AEA" w14:textId="77777777" w:rsidR="00607E00" w:rsidRPr="00DD3D87" w:rsidRDefault="00A6382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</w:p>
        </w:tc>
      </w:tr>
      <w:tr w:rsidR="00A63827" w:rsidRPr="00DD3D87" w14:paraId="009FE796" w14:textId="77777777" w:rsidTr="00AB7E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8" w:type="dxa"/>
        </w:trPr>
        <w:tc>
          <w:tcPr>
            <w:tcW w:w="2268" w:type="dxa"/>
          </w:tcPr>
          <w:p w14:paraId="74E6AED3" w14:textId="77777777" w:rsidR="00A63827" w:rsidRPr="00DD3D87" w:rsidRDefault="00A63827" w:rsidP="00AB7E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50CDC232" w14:textId="77777777" w:rsidR="00A63827" w:rsidRPr="00DD3D87" w:rsidRDefault="00A63827" w:rsidP="00AB7E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bCs/>
                <w:sz w:val="22"/>
                <w:szCs w:val="22"/>
              </w:rPr>
              <w:t>75/2025</w:t>
            </w:r>
          </w:p>
        </w:tc>
      </w:tr>
    </w:tbl>
    <w:p w14:paraId="11841CCB" w14:textId="77777777" w:rsidR="00DA2A7E" w:rsidRPr="00DD3D87" w:rsidRDefault="00DA2A7E" w:rsidP="00D42D90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sz w:val="22"/>
          <w:szCs w:val="22"/>
        </w:rPr>
        <w:t xml:space="preserve">Zamawiający, </w:t>
      </w:r>
      <w:r w:rsidR="00A63827" w:rsidRPr="00DD3D87">
        <w:rPr>
          <w:rFonts w:ascii="Arial Narrow" w:hAnsi="Arial Narrow" w:cs="Arial"/>
          <w:b/>
          <w:sz w:val="22"/>
          <w:szCs w:val="22"/>
        </w:rPr>
        <w:t>10WSzKzP SPZOZ</w:t>
      </w:r>
      <w:r w:rsidRPr="00DD3D8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63827" w:rsidRPr="00DD3D87">
        <w:rPr>
          <w:rFonts w:ascii="Arial Narrow" w:hAnsi="Arial Narrow" w:cs="Arial"/>
          <w:sz w:val="22"/>
          <w:szCs w:val="22"/>
        </w:rPr>
        <w:t>(t.j. Dz. U. z 2024 poz. 1320)</w:t>
      </w:r>
      <w:r w:rsidRPr="00DD3D8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14514D2D" w14:textId="77777777" w:rsidR="00DA2A7E" w:rsidRPr="00DD3D87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DD3D87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63827" w:rsidRPr="00DD3D87" w14:paraId="5F7BDF33" w14:textId="77777777" w:rsidTr="00AB7E76">
        <w:tc>
          <w:tcPr>
            <w:tcW w:w="2943" w:type="dxa"/>
          </w:tcPr>
          <w:p w14:paraId="0E0A6385" w14:textId="77777777" w:rsidR="00A63827" w:rsidRPr="00DD3D87" w:rsidRDefault="00A63827" w:rsidP="00AB7E76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DD3D8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</w:tcPr>
          <w:p w14:paraId="3F98AEEF" w14:textId="77777777" w:rsidR="00A63827" w:rsidRPr="00DD3D87" w:rsidRDefault="00A63827" w:rsidP="00AB7E7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3D87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E2E9DEA" w14:textId="77777777" w:rsidR="00DA2A7E" w:rsidRPr="00DD3D8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DD3D87">
        <w:rPr>
          <w:rFonts w:ascii="Arial Narrow" w:hAnsi="Arial Narrow" w:cs="Arial"/>
          <w:szCs w:val="22"/>
          <w:u w:val="single"/>
        </w:rPr>
        <w:t>Uzasadnienie faktyczne</w:t>
      </w:r>
      <w:r w:rsidRPr="00DD3D87">
        <w:rPr>
          <w:rFonts w:ascii="Arial Narrow" w:hAnsi="Arial Narrow" w:cs="Arial"/>
          <w:b w:val="0"/>
          <w:bCs/>
          <w:szCs w:val="22"/>
        </w:rPr>
        <w:t>:</w:t>
      </w:r>
    </w:p>
    <w:p w14:paraId="4D6CF38C" w14:textId="21C2044B" w:rsidR="00DA2A7E" w:rsidRPr="00DD3D87" w:rsidRDefault="00A63827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D3D87">
        <w:rPr>
          <w:rFonts w:ascii="Arial Narrow" w:hAnsi="Arial Narrow" w:cs="Arial"/>
          <w:sz w:val="22"/>
          <w:szCs w:val="22"/>
        </w:rPr>
        <w:t>Cena najkorzystniejszej oferty przewyższa kwotę, którą zamawiający zamierza przeznaczyć na sfinansowanie zamówienia.</w:t>
      </w:r>
    </w:p>
    <w:p w14:paraId="03348FB2" w14:textId="0BF30D18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D3D87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11AC3A8" w14:textId="009CF4E4" w:rsidR="00D42D90" w:rsidRPr="00D42D90" w:rsidRDefault="00D42D90" w:rsidP="00D42D90">
      <w:pPr>
        <w:rPr>
          <w:rFonts w:ascii="Arial Narrow" w:hAnsi="Arial Narrow" w:cs="Arial"/>
        </w:rPr>
      </w:pPr>
      <w:r w:rsidRPr="00D42D90">
        <w:rPr>
          <w:rFonts w:ascii="Arial Narrow" w:hAnsi="Arial Narrow" w:cs="Arial"/>
        </w:rPr>
        <w:t>Wykonano w 2 egz. na 1 ark.</w:t>
      </w:r>
    </w:p>
    <w:p w14:paraId="2AD10848" w14:textId="77777777" w:rsidR="00D42D90" w:rsidRPr="00D42D90" w:rsidRDefault="00D42D90" w:rsidP="00D42D90">
      <w:pPr>
        <w:rPr>
          <w:rFonts w:ascii="Arial Narrow" w:hAnsi="Arial Narrow" w:cs="Arial"/>
        </w:rPr>
      </w:pPr>
      <w:r w:rsidRPr="00D42D90">
        <w:rPr>
          <w:rFonts w:ascii="Arial Narrow" w:hAnsi="Arial Narrow" w:cs="Arial"/>
        </w:rPr>
        <w:t>Egz. 1 – a/a kancelaria</w:t>
      </w:r>
    </w:p>
    <w:p w14:paraId="30377C90" w14:textId="6671194A" w:rsidR="00D42D90" w:rsidRPr="00D42D90" w:rsidRDefault="00D42D90" w:rsidP="00D42D90">
      <w:pPr>
        <w:rPr>
          <w:rFonts w:ascii="Arial Narrow" w:hAnsi="Arial Narrow" w:cs="Arial"/>
        </w:rPr>
      </w:pPr>
      <w:r w:rsidRPr="00D42D90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D42D90">
        <w:rPr>
          <w:rFonts w:ascii="Arial Narrow" w:hAnsi="Arial Narrow" w:cs="Arial"/>
        </w:rPr>
        <w:t>SZPubl</w:t>
      </w:r>
      <w:proofErr w:type="spellEnd"/>
      <w:r w:rsidRPr="00D42D90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5</w:t>
      </w:r>
    </w:p>
    <w:p w14:paraId="5BB261F3" w14:textId="25C7B745" w:rsidR="00D42D90" w:rsidRPr="00D42D90" w:rsidRDefault="00D42D90" w:rsidP="00D42D90">
      <w:pPr>
        <w:rPr>
          <w:rFonts w:ascii="Arial Narrow" w:hAnsi="Arial Narrow" w:cs="Arial"/>
        </w:rPr>
      </w:pPr>
      <w:r w:rsidRPr="00D42D90">
        <w:rPr>
          <w:rFonts w:ascii="Arial Narrow" w:hAnsi="Arial Narrow" w:cs="Arial"/>
        </w:rPr>
        <w:t xml:space="preserve">Wyk. </w:t>
      </w:r>
      <w:r>
        <w:rPr>
          <w:rFonts w:ascii="Arial Narrow" w:hAnsi="Arial Narrow" w:cs="Arial"/>
        </w:rPr>
        <w:t>Karolina Kornowska</w:t>
      </w:r>
      <w:r w:rsidRPr="00D42D90">
        <w:rPr>
          <w:rFonts w:ascii="Arial Narrow" w:hAnsi="Arial Narrow" w:cs="Arial"/>
        </w:rPr>
        <w:t xml:space="preserve"> – tel. 261 417 364, e-mail: </w:t>
      </w:r>
      <w:r w:rsidRPr="00D42D90">
        <w:rPr>
          <w:rFonts w:ascii="Arial Narrow" w:hAnsi="Arial Narrow" w:cs="Arial"/>
          <w:color w:val="0563C1"/>
          <w:u w:val="single"/>
        </w:rPr>
        <w:t>k.ko</w:t>
      </w:r>
      <w:r>
        <w:rPr>
          <w:rFonts w:ascii="Arial Narrow" w:hAnsi="Arial Narrow" w:cs="Arial"/>
          <w:color w:val="0563C1"/>
          <w:u w:val="single"/>
        </w:rPr>
        <w:t>rnowska@10wsk.mil.pl</w:t>
      </w:r>
      <w:r w:rsidRPr="00D42D90">
        <w:rPr>
          <w:rFonts w:ascii="Arial Narrow" w:hAnsi="Arial Narrow" w:cs="Arial"/>
        </w:rPr>
        <w:t xml:space="preserve"> </w:t>
      </w:r>
    </w:p>
    <w:p w14:paraId="12794608" w14:textId="72BC3F7B" w:rsidR="00020DF5" w:rsidRDefault="00D42D90" w:rsidP="00D42D90">
      <w:pPr>
        <w:rPr>
          <w:rFonts w:ascii="Arial Narrow" w:hAnsi="Arial Narrow" w:cs="Arial"/>
          <w:sz w:val="24"/>
          <w:szCs w:val="24"/>
        </w:rPr>
      </w:pPr>
      <w:r w:rsidRPr="00D42D90">
        <w:rPr>
          <w:rFonts w:ascii="Arial Narrow" w:hAnsi="Arial Narrow" w:cs="Arial"/>
        </w:rPr>
        <w:t>Data: 2025-0</w:t>
      </w:r>
      <w:r>
        <w:rPr>
          <w:rFonts w:ascii="Arial Narrow" w:hAnsi="Arial Narrow" w:cs="Arial"/>
        </w:rPr>
        <w:t>7-18</w:t>
      </w:r>
    </w:p>
    <w:sectPr w:rsidR="00020DF5" w:rsidSect="00D42D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91" w:right="1191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18D21" w14:textId="77777777" w:rsidR="004B7661" w:rsidRDefault="004B7661">
      <w:r>
        <w:separator/>
      </w:r>
    </w:p>
  </w:endnote>
  <w:endnote w:type="continuationSeparator" w:id="0">
    <w:p w14:paraId="1E44CB77" w14:textId="77777777" w:rsidR="004B7661" w:rsidRDefault="004B7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F14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74AF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66BC1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D09A2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2E0A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0A242" w14:textId="77777777" w:rsidR="003F0CBE" w:rsidRDefault="003F0CBE">
    <w:pPr>
      <w:pStyle w:val="Stopka"/>
      <w:tabs>
        <w:tab w:val="clear" w:pos="4536"/>
      </w:tabs>
      <w:jc w:val="center"/>
    </w:pPr>
  </w:p>
  <w:p w14:paraId="429D9E1C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427FD" w14:textId="77777777" w:rsidR="004B7661" w:rsidRDefault="004B7661">
      <w:r>
        <w:separator/>
      </w:r>
    </w:p>
  </w:footnote>
  <w:footnote w:type="continuationSeparator" w:id="0">
    <w:p w14:paraId="38E15902" w14:textId="77777777" w:rsidR="004B7661" w:rsidRDefault="004B7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51287" w14:textId="77777777" w:rsidR="00A63827" w:rsidRDefault="00A6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E8BD5" w14:textId="77777777" w:rsidR="00A63827" w:rsidRDefault="00A6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A432" w14:textId="77777777" w:rsidR="00A63827" w:rsidRDefault="00A6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5546380">
    <w:abstractNumId w:val="5"/>
  </w:num>
  <w:num w:numId="2" w16cid:durableId="1690908546">
    <w:abstractNumId w:val="10"/>
  </w:num>
  <w:num w:numId="3" w16cid:durableId="608271368">
    <w:abstractNumId w:val="4"/>
  </w:num>
  <w:num w:numId="4" w16cid:durableId="430779753">
    <w:abstractNumId w:val="9"/>
  </w:num>
  <w:num w:numId="5" w16cid:durableId="1329403401">
    <w:abstractNumId w:val="1"/>
  </w:num>
  <w:num w:numId="6" w16cid:durableId="183176569">
    <w:abstractNumId w:val="2"/>
  </w:num>
  <w:num w:numId="7" w16cid:durableId="326786238">
    <w:abstractNumId w:val="8"/>
  </w:num>
  <w:num w:numId="8" w16cid:durableId="968173065">
    <w:abstractNumId w:val="6"/>
  </w:num>
  <w:num w:numId="9" w16cid:durableId="1893300033">
    <w:abstractNumId w:val="3"/>
  </w:num>
  <w:num w:numId="10" w16cid:durableId="1382897343">
    <w:abstractNumId w:val="0"/>
  </w:num>
  <w:num w:numId="11" w16cid:durableId="8591275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661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B7661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63827"/>
    <w:rsid w:val="00A86662"/>
    <w:rsid w:val="00AF6582"/>
    <w:rsid w:val="00AF7988"/>
    <w:rsid w:val="00B1578C"/>
    <w:rsid w:val="00BA77A9"/>
    <w:rsid w:val="00BD3315"/>
    <w:rsid w:val="00BF7AFB"/>
    <w:rsid w:val="00C407CA"/>
    <w:rsid w:val="00C512EB"/>
    <w:rsid w:val="00C562BB"/>
    <w:rsid w:val="00CC422D"/>
    <w:rsid w:val="00CE52C3"/>
    <w:rsid w:val="00D37862"/>
    <w:rsid w:val="00D42D90"/>
    <w:rsid w:val="00DA2A7E"/>
    <w:rsid w:val="00DD3D87"/>
    <w:rsid w:val="00E048BD"/>
    <w:rsid w:val="00EB304B"/>
    <w:rsid w:val="00F409C4"/>
    <w:rsid w:val="00F43183"/>
    <w:rsid w:val="00F8663E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F4B8A2"/>
  <w15:chartTrackingRefBased/>
  <w15:docId w15:val="{DB94F1FE-2619-4201-8000-930A951D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D42D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2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187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2025-07-18T11:59:00Z</cp:lastPrinted>
  <dcterms:created xsi:type="dcterms:W3CDTF">2025-07-18T10:31:00Z</dcterms:created>
  <dcterms:modified xsi:type="dcterms:W3CDTF">2025-07-18T11:59:00Z</dcterms:modified>
</cp:coreProperties>
</file>