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11B9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411B9E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411B9E" w:rsidRPr="00411B9E">
        <w:rPr>
          <w:rFonts w:ascii="Arial Narrow" w:hAnsi="Arial Narrow" w:cs="Arial"/>
          <w:bCs/>
          <w:i w:val="0"/>
          <w:sz w:val="20"/>
          <w:szCs w:val="24"/>
        </w:rPr>
        <w:t xml:space="preserve">5 </w:t>
      </w:r>
      <w:r w:rsidR="007666D6" w:rsidRPr="00411B9E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411B9E" w:rsidTr="00467CA2">
        <w:tc>
          <w:tcPr>
            <w:tcW w:w="2800" w:type="dxa"/>
            <w:shd w:val="clear" w:color="auto" w:fill="auto"/>
          </w:tcPr>
          <w:p w:rsidR="00D520D3" w:rsidRPr="00411B9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411B9E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411B9E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11B9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411B9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11B9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411B9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411B9E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411B9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411B9E" w:rsidTr="00467CA2">
        <w:tc>
          <w:tcPr>
            <w:tcW w:w="2800" w:type="dxa"/>
            <w:shd w:val="clear" w:color="auto" w:fill="auto"/>
          </w:tcPr>
          <w:p w:rsidR="00D520D3" w:rsidRPr="00411B9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411B9E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11B9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411B9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11B9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411B9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411B9E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411B9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411B9E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11B9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11B9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411B9E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411B9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411B9E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411B9E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411B9E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11B9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11B9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411B9E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411B9E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C937B7" w:rsidRPr="00411B9E">
        <w:rPr>
          <w:rFonts w:ascii="Arial Narrow" w:hAnsi="Arial Narrow" w:cs="Arial"/>
          <w:sz w:val="20"/>
          <w:szCs w:val="24"/>
        </w:rPr>
        <w:t>(</w:t>
      </w:r>
      <w:proofErr w:type="spellStart"/>
      <w:r w:rsidR="00C937B7" w:rsidRPr="00411B9E">
        <w:rPr>
          <w:rFonts w:ascii="Arial Narrow" w:hAnsi="Arial Narrow" w:cs="Arial"/>
          <w:sz w:val="20"/>
          <w:szCs w:val="24"/>
        </w:rPr>
        <w:t>t.j</w:t>
      </w:r>
      <w:proofErr w:type="spellEnd"/>
      <w:r w:rsidR="00C937B7" w:rsidRPr="00411B9E">
        <w:rPr>
          <w:rFonts w:ascii="Arial Narrow" w:hAnsi="Arial Narrow" w:cs="Arial"/>
          <w:sz w:val="20"/>
          <w:szCs w:val="24"/>
        </w:rPr>
        <w:t>. Dz. U. z 2024 poz. 1320)</w:t>
      </w:r>
      <w:r w:rsidR="00E27ABB"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411B9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411B9E" w:rsidTr="00467CA2">
        <w:tc>
          <w:tcPr>
            <w:tcW w:w="2269" w:type="dxa"/>
            <w:shd w:val="clear" w:color="auto" w:fill="auto"/>
          </w:tcPr>
          <w:p w:rsidR="00D520D3" w:rsidRPr="00411B9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11B9E" w:rsidRDefault="00C937B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produktów leczniczych w szpitalnych programach lekowych na okres 24 miesięcy z prawem opcji na 12 miesięcy</w:t>
            </w:r>
            <w:r w:rsidR="00D520D3" w:rsidRPr="00411B9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C937B7" w:rsidRPr="00411B9E" w:rsidTr="002E3439">
        <w:tc>
          <w:tcPr>
            <w:tcW w:w="2269" w:type="dxa"/>
            <w:shd w:val="clear" w:color="auto" w:fill="auto"/>
          </w:tcPr>
          <w:p w:rsidR="00C937B7" w:rsidRPr="00411B9E" w:rsidRDefault="00C937B7" w:rsidP="002E34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37B7" w:rsidRPr="00411B9E" w:rsidRDefault="00C937B7" w:rsidP="002E34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74/2025</w:t>
            </w:r>
          </w:p>
        </w:tc>
      </w:tr>
    </w:tbl>
    <w:p w:rsidR="00DC652A" w:rsidRPr="00411B9E" w:rsidRDefault="00C937B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411B9E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411B9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411B9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411B9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411B9E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411B9E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411B9E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411B9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411B9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411B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411B9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411B9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411B9E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411B9E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411B9E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411B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411B9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411B9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411B9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411B9E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411B9E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411B9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411B9E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411B9E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411B9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411B9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411B9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11B9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411B9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11B9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411B9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411B9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411B9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411B9E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411B9E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411B9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411B9E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411B9E" w:rsidTr="00467CA2">
        <w:tc>
          <w:tcPr>
            <w:tcW w:w="2660" w:type="dxa"/>
            <w:shd w:val="clear" w:color="auto" w:fill="auto"/>
          </w:tcPr>
          <w:p w:rsidR="00D520D3" w:rsidRPr="00411B9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411B9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411B9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411B9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411B9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411B9E" w:rsidRDefault="00D520D3" w:rsidP="00C937B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411B9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lastRenderedPageBreak/>
              <w:t>[</w:t>
            </w:r>
            <w:r w:rsidR="00C937B7" w:rsidRPr="00411B9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411B9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411B9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411B9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411B9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411B9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014E" w:rsidRDefault="0008014E" w:rsidP="00025386">
      <w:pPr>
        <w:spacing w:after="0" w:line="240" w:lineRule="auto"/>
      </w:pPr>
      <w:r>
        <w:separator/>
      </w:r>
    </w:p>
  </w:endnote>
  <w:endnote w:type="continuationSeparator" w:id="1">
    <w:p w:rsidR="0008014E" w:rsidRDefault="000801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7B7" w:rsidRDefault="00C937B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1B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1B9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7B7" w:rsidRDefault="00C937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014E" w:rsidRDefault="0008014E" w:rsidP="00025386">
      <w:pPr>
        <w:spacing w:after="0" w:line="240" w:lineRule="auto"/>
      </w:pPr>
      <w:r>
        <w:separator/>
      </w:r>
    </w:p>
  </w:footnote>
  <w:footnote w:type="continuationSeparator" w:id="1">
    <w:p w:rsidR="0008014E" w:rsidRDefault="000801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7B7" w:rsidRDefault="00C937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7B7" w:rsidRDefault="00C937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7B7" w:rsidRDefault="00C937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7B7"/>
    <w:rsid w:val="00025386"/>
    <w:rsid w:val="000423B9"/>
    <w:rsid w:val="00053927"/>
    <w:rsid w:val="00066C44"/>
    <w:rsid w:val="00071D4C"/>
    <w:rsid w:val="0008014E"/>
    <w:rsid w:val="00084786"/>
    <w:rsid w:val="0016158F"/>
    <w:rsid w:val="001C2314"/>
    <w:rsid w:val="00213980"/>
    <w:rsid w:val="00411B9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37B7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2025-07-08T09:58:00Z</cp:lastPrinted>
  <dcterms:created xsi:type="dcterms:W3CDTF">2025-07-08T09:57:00Z</dcterms:created>
  <dcterms:modified xsi:type="dcterms:W3CDTF">2025-07-08T09:58:00Z</dcterms:modified>
</cp:coreProperties>
</file>