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C8282C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C8282C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Załącznik nr </w:t>
      </w:r>
      <w:r w:rsidR="002E6D39" w:rsidRPr="00C8282C">
        <w:rPr>
          <w:rFonts w:ascii="Arial Narrow" w:eastAsia="Times New Roman" w:hAnsi="Arial Narrow" w:cs="Arial"/>
          <w:bCs/>
          <w:sz w:val="20"/>
          <w:szCs w:val="20"/>
          <w:lang w:eastAsia="pl-PL"/>
        </w:rPr>
        <w:t>6</w:t>
      </w:r>
      <w:r w:rsidRPr="00C8282C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C8282C" w:rsidTr="00D62E6E">
        <w:tc>
          <w:tcPr>
            <w:tcW w:w="2800" w:type="dxa"/>
            <w:shd w:val="clear" w:color="auto" w:fill="auto"/>
          </w:tcPr>
          <w:p w:rsidR="00D62E6E" w:rsidRPr="00C8282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C8282C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C8282C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C8282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C8282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8282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C8282C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C8282C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C8282C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C8282C" w:rsidTr="00D62E6E">
        <w:tc>
          <w:tcPr>
            <w:tcW w:w="2800" w:type="dxa"/>
            <w:shd w:val="clear" w:color="auto" w:fill="auto"/>
          </w:tcPr>
          <w:p w:rsidR="00D62E6E" w:rsidRPr="00C8282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C8282C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C8282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C8282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8282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C8282C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C8282C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C8282C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C8282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E6D39" w:rsidRPr="00C8282C" w:rsidTr="002E343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E6D39" w:rsidRPr="00C8282C" w:rsidRDefault="002E6D39" w:rsidP="002E343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2E6D39" w:rsidRPr="00C8282C" w:rsidRDefault="002E6D39" w:rsidP="002E343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C8282C">
              <w:rPr>
                <w:rFonts w:ascii="Arial Narrow" w:eastAsia="Times New Roman" w:hAnsi="Arial Narrow" w:cs="Arial"/>
                <w:sz w:val="18"/>
                <w:lang w:eastAsia="pl-PL"/>
              </w:rPr>
              <w:t>(</w:t>
            </w:r>
            <w:proofErr w:type="spellStart"/>
            <w:r w:rsidRPr="00C8282C">
              <w:rPr>
                <w:rFonts w:ascii="Arial Narrow" w:eastAsia="Times New Roman" w:hAnsi="Arial Narrow" w:cs="Arial"/>
                <w:sz w:val="18"/>
                <w:lang w:eastAsia="pl-PL"/>
              </w:rPr>
              <w:t>t.j</w:t>
            </w:r>
            <w:proofErr w:type="spellEnd"/>
            <w:r w:rsidRPr="00C8282C">
              <w:rPr>
                <w:rFonts w:ascii="Arial Narrow" w:eastAsia="Times New Roman" w:hAnsi="Arial Narrow" w:cs="Arial"/>
                <w:sz w:val="18"/>
                <w:lang w:eastAsia="pl-PL"/>
              </w:rPr>
              <w:t>. Dz. U. z 2024 poz. 1320)</w:t>
            </w:r>
            <w:r w:rsidRPr="00C8282C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</w:t>
            </w:r>
            <w:proofErr w:type="spellStart"/>
            <w:r w:rsidRPr="00C8282C">
              <w:rPr>
                <w:rFonts w:ascii="Arial Narrow" w:eastAsia="Times New Roman" w:hAnsi="Arial Narrow" w:cs="Arial"/>
                <w:sz w:val="18"/>
                <w:lang w:eastAsia="pl-PL"/>
              </w:rPr>
              <w:t>Pzp</w:t>
            </w:r>
            <w:proofErr w:type="spellEnd"/>
            <w:r w:rsidRPr="00C8282C">
              <w:rPr>
                <w:rFonts w:ascii="Arial Narrow" w:eastAsia="Times New Roman" w:hAnsi="Arial Narrow" w:cs="Arial"/>
                <w:sz w:val="18"/>
                <w:lang w:eastAsia="pl-PL"/>
              </w:rPr>
              <w:t>), dotyczące:</w:t>
            </w:r>
          </w:p>
          <w:p w:rsidR="002E6D39" w:rsidRPr="00C8282C" w:rsidRDefault="002E6D39" w:rsidP="002E343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E6D39" w:rsidRPr="00C8282C" w:rsidRDefault="002E6D39" w:rsidP="002E343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C8282C" w:rsidRDefault="002E6D3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C8282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C8282C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C8282C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C8282C" w:rsidTr="00D62E6E">
        <w:tc>
          <w:tcPr>
            <w:tcW w:w="2269" w:type="dxa"/>
            <w:shd w:val="clear" w:color="auto" w:fill="auto"/>
          </w:tcPr>
          <w:p w:rsidR="00D62E6E" w:rsidRPr="00C8282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C8282C" w:rsidRDefault="002E6D3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produktów leczniczych w szpitalnych programach lekowych na okres 24 miesięcy z prawem opcji na 12 miesięcy</w:t>
            </w:r>
            <w:r w:rsidR="00D62E6E" w:rsidRPr="00C8282C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2E6D39" w:rsidRPr="00C8282C" w:rsidTr="002E3439">
        <w:tc>
          <w:tcPr>
            <w:tcW w:w="2269" w:type="dxa"/>
            <w:shd w:val="clear" w:color="auto" w:fill="auto"/>
          </w:tcPr>
          <w:p w:rsidR="002E6D39" w:rsidRPr="00C8282C" w:rsidRDefault="002E6D39" w:rsidP="002E34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6D39" w:rsidRPr="00C8282C" w:rsidRDefault="002E6D39" w:rsidP="002E34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74/2025</w:t>
            </w:r>
          </w:p>
        </w:tc>
      </w:tr>
    </w:tbl>
    <w:p w:rsidR="00BC121E" w:rsidRPr="00C8282C" w:rsidRDefault="002E6D3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C8282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C8282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C8282C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C8282C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C8282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C8282C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C8282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C8282C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8282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C8282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="00BC121E" w:rsidRPr="00C8282C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C8282C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="00BC121E" w:rsidRPr="00C8282C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C8282C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C8282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C8282C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8282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C8282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Pr="00C8282C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C8282C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Pr="00C8282C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C8282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C8282C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8282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828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8282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8282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C8282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828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828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828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C8282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828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828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828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C8282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C8282C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C8282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C8282C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8282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C8282C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C8282C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C8282C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C8282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8282C" w:rsidTr="00620E37">
        <w:tc>
          <w:tcPr>
            <w:tcW w:w="2660" w:type="dxa"/>
            <w:shd w:val="clear" w:color="auto" w:fill="auto"/>
          </w:tcPr>
          <w:p w:rsidR="00BC121E" w:rsidRPr="00C8282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C8282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C8282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C8282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C8282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C8282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C8282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8282C" w:rsidRDefault="00844A96" w:rsidP="002E6D3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C8282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2E6D39" w:rsidRPr="00C8282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="00BC121E" w:rsidRPr="00C8282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C8282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C8282C" w:rsidRDefault="00106AC7" w:rsidP="00BC121E">
      <w:pPr>
        <w:rPr>
          <w:rFonts w:ascii="Arial Narrow" w:hAnsi="Arial Narrow"/>
          <w:sz w:val="18"/>
        </w:rPr>
      </w:pPr>
    </w:p>
    <w:p w:rsidR="00C8282C" w:rsidRPr="00C8282C" w:rsidRDefault="00C8282C">
      <w:pPr>
        <w:rPr>
          <w:rFonts w:ascii="Arial Narrow" w:hAnsi="Arial Narrow"/>
          <w:sz w:val="18"/>
        </w:rPr>
      </w:pPr>
    </w:p>
    <w:sectPr w:rsidR="00C8282C" w:rsidRPr="00C8282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64F" w:rsidRDefault="0060764F">
      <w:r>
        <w:separator/>
      </w:r>
    </w:p>
  </w:endnote>
  <w:endnote w:type="continuationSeparator" w:id="1">
    <w:p w:rsidR="0060764F" w:rsidRDefault="006076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28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282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D39" w:rsidRDefault="002E6D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64F" w:rsidRDefault="0060764F">
      <w:r>
        <w:separator/>
      </w:r>
    </w:p>
  </w:footnote>
  <w:footnote w:type="continuationSeparator" w:id="1">
    <w:p w:rsidR="0060764F" w:rsidRDefault="006076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D39" w:rsidRDefault="002E6D3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D39" w:rsidRDefault="002E6D3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D39" w:rsidRDefault="002E6D3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6D3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6D39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B4971"/>
    <w:rsid w:val="005C0282"/>
    <w:rsid w:val="005C3627"/>
    <w:rsid w:val="005E622E"/>
    <w:rsid w:val="0060764F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8282C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2025-07-08T09:58:00Z</cp:lastPrinted>
  <dcterms:created xsi:type="dcterms:W3CDTF">2025-07-08T09:58:00Z</dcterms:created>
  <dcterms:modified xsi:type="dcterms:W3CDTF">2025-07-08T09:58:00Z</dcterms:modified>
</cp:coreProperties>
</file>