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5CBD7" w14:textId="230BD38F" w:rsidR="00035DEC" w:rsidRPr="00FC5425" w:rsidRDefault="00126A02" w:rsidP="00FC5425">
      <w:pPr>
        <w:spacing w:after="480"/>
        <w:jc w:val="right"/>
        <w:rPr>
          <w:sz w:val="24"/>
          <w:szCs w:val="24"/>
        </w:rPr>
      </w:pPr>
      <w:r w:rsidRPr="00933827">
        <w:rPr>
          <w:sz w:val="24"/>
          <w:szCs w:val="24"/>
        </w:rPr>
        <w:t>Poznań</w:t>
      </w:r>
      <w:r w:rsidR="00035DEC" w:rsidRPr="00933827">
        <w:rPr>
          <w:sz w:val="24"/>
          <w:szCs w:val="24"/>
        </w:rPr>
        <w:t xml:space="preserve"> dnia: </w:t>
      </w:r>
      <w:r w:rsidRPr="00933827">
        <w:rPr>
          <w:sz w:val="24"/>
          <w:szCs w:val="24"/>
        </w:rPr>
        <w:t>2025-0</w:t>
      </w:r>
      <w:r w:rsidR="002F0221" w:rsidRPr="00933827">
        <w:rPr>
          <w:sz w:val="24"/>
          <w:szCs w:val="24"/>
        </w:rPr>
        <w:t>7</w:t>
      </w:r>
      <w:r w:rsidRPr="00933827">
        <w:rPr>
          <w:sz w:val="24"/>
          <w:szCs w:val="24"/>
        </w:rPr>
        <w:t>-</w:t>
      </w:r>
      <w:r w:rsidR="00FF6C2A" w:rsidRPr="00933827">
        <w:rPr>
          <w:sz w:val="24"/>
          <w:szCs w:val="24"/>
        </w:rPr>
        <w:t>2</w:t>
      </w:r>
      <w:r w:rsidR="002D55CC">
        <w:rPr>
          <w:sz w:val="24"/>
          <w:szCs w:val="24"/>
        </w:rPr>
        <w:t>2</w:t>
      </w:r>
    </w:p>
    <w:p w14:paraId="61F9D690" w14:textId="77777777" w:rsidR="00126A02" w:rsidRPr="00FC5425" w:rsidRDefault="00126A02" w:rsidP="00FC5425">
      <w:pPr>
        <w:rPr>
          <w:b/>
          <w:bCs/>
          <w:sz w:val="24"/>
          <w:szCs w:val="24"/>
        </w:rPr>
      </w:pPr>
      <w:r w:rsidRPr="00FC5425">
        <w:rPr>
          <w:b/>
          <w:bCs/>
          <w:sz w:val="24"/>
          <w:szCs w:val="24"/>
        </w:rPr>
        <w:t>Szpital Wojewódzki w Poznaniu</w:t>
      </w:r>
    </w:p>
    <w:p w14:paraId="48A93BE3" w14:textId="77777777" w:rsidR="00035DEC" w:rsidRPr="00FC5425" w:rsidRDefault="00126A02" w:rsidP="00FC5425">
      <w:pPr>
        <w:rPr>
          <w:b/>
          <w:bCs/>
          <w:sz w:val="24"/>
          <w:szCs w:val="24"/>
        </w:rPr>
      </w:pPr>
      <w:r w:rsidRPr="00FC5425">
        <w:rPr>
          <w:b/>
          <w:bCs/>
          <w:sz w:val="24"/>
          <w:szCs w:val="24"/>
        </w:rPr>
        <w:t>Dział Zamówień Publicznych</w:t>
      </w:r>
    </w:p>
    <w:p w14:paraId="1F6B4AAF" w14:textId="77777777" w:rsidR="00035DEC" w:rsidRPr="00FC5425" w:rsidRDefault="00126A02" w:rsidP="00FC5425">
      <w:pPr>
        <w:rPr>
          <w:sz w:val="24"/>
          <w:szCs w:val="24"/>
        </w:rPr>
      </w:pPr>
      <w:r w:rsidRPr="00FC5425">
        <w:rPr>
          <w:sz w:val="24"/>
          <w:szCs w:val="24"/>
        </w:rPr>
        <w:t>Juraszów</w:t>
      </w:r>
      <w:r w:rsidR="00035DEC" w:rsidRPr="00FC5425">
        <w:rPr>
          <w:sz w:val="24"/>
          <w:szCs w:val="24"/>
        </w:rPr>
        <w:t xml:space="preserve"> </w:t>
      </w:r>
      <w:r w:rsidRPr="00FC5425">
        <w:rPr>
          <w:sz w:val="24"/>
          <w:szCs w:val="24"/>
        </w:rPr>
        <w:t>7/19</w:t>
      </w:r>
    </w:p>
    <w:p w14:paraId="721CDF88" w14:textId="77777777" w:rsidR="00035DEC" w:rsidRPr="00FC5425" w:rsidRDefault="00126A02" w:rsidP="00FC5425">
      <w:pPr>
        <w:rPr>
          <w:sz w:val="24"/>
          <w:szCs w:val="24"/>
        </w:rPr>
      </w:pPr>
      <w:r w:rsidRPr="00FC5425">
        <w:rPr>
          <w:sz w:val="24"/>
          <w:szCs w:val="24"/>
        </w:rPr>
        <w:t>60-479</w:t>
      </w:r>
      <w:r w:rsidR="00035DEC" w:rsidRPr="00FC5425">
        <w:rPr>
          <w:sz w:val="24"/>
          <w:szCs w:val="24"/>
        </w:rPr>
        <w:t xml:space="preserve"> </w:t>
      </w:r>
      <w:r w:rsidRPr="00FC5425">
        <w:rPr>
          <w:sz w:val="24"/>
          <w:szCs w:val="24"/>
        </w:rPr>
        <w:t>Poznań</w:t>
      </w:r>
    </w:p>
    <w:p w14:paraId="2BD11B35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FC5425">
        <w:rPr>
          <w:b/>
          <w:sz w:val="24"/>
          <w:szCs w:val="24"/>
        </w:rPr>
        <w:t>WYKONAWCY</w:t>
      </w:r>
    </w:p>
    <w:p w14:paraId="100D7C46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FC5425">
        <w:rPr>
          <w:sz w:val="24"/>
          <w:szCs w:val="24"/>
        </w:rPr>
        <w:t>ubiegający się o zamówienie</w:t>
      </w:r>
    </w:p>
    <w:p w14:paraId="70654FDC" w14:textId="77777777" w:rsidR="00035DEC" w:rsidRPr="00FC5425" w:rsidRDefault="00035DEC" w:rsidP="00FC542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FC5425">
        <w:rPr>
          <w:rFonts w:eastAsia="Calibri"/>
          <w:sz w:val="24"/>
          <w:szCs w:val="24"/>
          <w:lang w:eastAsia="en-US"/>
        </w:rPr>
        <w:t xml:space="preserve">Dotyczy: </w:t>
      </w:r>
      <w:r w:rsidRPr="00FC5425">
        <w:rPr>
          <w:sz w:val="24"/>
          <w:szCs w:val="24"/>
        </w:rPr>
        <w:t>postępowania o udzielenie zamówienia publicznego</w:t>
      </w:r>
      <w:r w:rsidRPr="00FC542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C5425" w14:paraId="7562CF60" w14:textId="77777777" w:rsidTr="00B32FF9">
        <w:tc>
          <w:tcPr>
            <w:tcW w:w="2269" w:type="dxa"/>
            <w:shd w:val="clear" w:color="auto" w:fill="auto"/>
          </w:tcPr>
          <w:p w14:paraId="79B5A13B" w14:textId="77777777" w:rsidR="00035DEC" w:rsidRPr="00FC5425" w:rsidRDefault="00035DEC" w:rsidP="00FC542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C542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F74D71" w14:textId="77777777" w:rsidR="00035DEC" w:rsidRPr="00FC5425" w:rsidRDefault="00126A02" w:rsidP="00FC542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C5425">
              <w:rPr>
                <w:bCs/>
                <w:sz w:val="24"/>
                <w:szCs w:val="24"/>
              </w:rPr>
              <w:t>Specjalistyczny jednorazowy sprzęt medyczny - Oddział Ortopedii</w:t>
            </w:r>
            <w:r w:rsidR="00035DEC" w:rsidRPr="00FC5425">
              <w:rPr>
                <w:bCs/>
                <w:sz w:val="24"/>
                <w:szCs w:val="24"/>
              </w:rPr>
              <w:t>.</w:t>
            </w:r>
          </w:p>
        </w:tc>
      </w:tr>
      <w:tr w:rsidR="00126A02" w:rsidRPr="00FC5425" w14:paraId="192F494C" w14:textId="77777777" w:rsidTr="00AF5F33">
        <w:tc>
          <w:tcPr>
            <w:tcW w:w="2269" w:type="dxa"/>
            <w:shd w:val="clear" w:color="auto" w:fill="auto"/>
          </w:tcPr>
          <w:p w14:paraId="6ABA8238" w14:textId="77777777" w:rsidR="00126A02" w:rsidRPr="00FC5425" w:rsidRDefault="00126A02" w:rsidP="00FC542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C542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22915D" w14:textId="77777777" w:rsidR="00126A02" w:rsidRPr="00FC5425" w:rsidRDefault="00126A02" w:rsidP="00FC542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C5425">
              <w:rPr>
                <w:bCs/>
                <w:sz w:val="24"/>
                <w:szCs w:val="24"/>
              </w:rPr>
              <w:t>SZW/DZP/57/2025</w:t>
            </w:r>
          </w:p>
        </w:tc>
      </w:tr>
    </w:tbl>
    <w:p w14:paraId="461B980A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FC5425" w14:paraId="634E020D" w14:textId="77777777" w:rsidTr="00B32FF9">
        <w:tc>
          <w:tcPr>
            <w:tcW w:w="9330" w:type="dxa"/>
            <w:shd w:val="clear" w:color="auto" w:fill="F2F2F2"/>
            <w:hideMark/>
          </w:tcPr>
          <w:p w14:paraId="30EB593F" w14:textId="77777777" w:rsidR="002D55CC" w:rsidRPr="004F0A9C" w:rsidRDefault="002D55CC" w:rsidP="002D55C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4F0A9C">
              <w:rPr>
                <w:b/>
                <w:spacing w:val="50"/>
                <w:kern w:val="28"/>
                <w:sz w:val="28"/>
                <w:szCs w:val="28"/>
              </w:rPr>
              <w:t>SPROSTOWANIE</w:t>
            </w:r>
          </w:p>
          <w:p w14:paraId="2BA490A6" w14:textId="3F7EB312" w:rsidR="00035DEC" w:rsidRPr="00FC5425" w:rsidRDefault="00035DEC" w:rsidP="002D55C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D55CC">
              <w:rPr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2B18D15" w14:textId="77777777" w:rsidR="00126A02" w:rsidRPr="00FC5425" w:rsidRDefault="00520165" w:rsidP="000C4E24">
      <w:pPr>
        <w:spacing w:before="240" w:after="240"/>
        <w:jc w:val="both"/>
        <w:rPr>
          <w:b/>
          <w:sz w:val="24"/>
          <w:szCs w:val="24"/>
        </w:rPr>
      </w:pPr>
      <w:r w:rsidRPr="00FC5425">
        <w:rPr>
          <w:sz w:val="24"/>
          <w:szCs w:val="24"/>
        </w:rPr>
        <w:t xml:space="preserve">Zamawiający, </w:t>
      </w:r>
      <w:r w:rsidR="00126A02" w:rsidRPr="00FC5425">
        <w:rPr>
          <w:b/>
          <w:sz w:val="24"/>
          <w:szCs w:val="24"/>
        </w:rPr>
        <w:t>Szpital Wojewódzki w Poznaniu</w:t>
      </w:r>
    </w:p>
    <w:p w14:paraId="307E28BC" w14:textId="423A2FAF" w:rsidR="0012774F" w:rsidRDefault="00126A02" w:rsidP="000C4E24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FC5425">
        <w:rPr>
          <w:b/>
          <w:sz w:val="24"/>
          <w:szCs w:val="24"/>
        </w:rPr>
        <w:t>Dział Zamówień Publicznych</w:t>
      </w:r>
      <w:r w:rsidR="00520165" w:rsidRPr="00FC5425">
        <w:rPr>
          <w:sz w:val="24"/>
          <w:szCs w:val="24"/>
        </w:rPr>
        <w:t xml:space="preserve">, działając na podstawie art. </w:t>
      </w:r>
      <w:r w:rsidR="0029606A" w:rsidRPr="00FC5425">
        <w:rPr>
          <w:sz w:val="24"/>
          <w:szCs w:val="24"/>
        </w:rPr>
        <w:t>1</w:t>
      </w:r>
      <w:r w:rsidR="00520165" w:rsidRPr="00FC5425">
        <w:rPr>
          <w:sz w:val="24"/>
          <w:szCs w:val="24"/>
        </w:rPr>
        <w:t>3</w:t>
      </w:r>
      <w:r w:rsidR="0029606A" w:rsidRPr="00FC5425">
        <w:rPr>
          <w:sz w:val="24"/>
          <w:szCs w:val="24"/>
        </w:rPr>
        <w:t>5</w:t>
      </w:r>
      <w:r w:rsidR="00520165" w:rsidRPr="00FC5425">
        <w:rPr>
          <w:sz w:val="24"/>
          <w:szCs w:val="24"/>
        </w:rPr>
        <w:t xml:space="preserve"> ust</w:t>
      </w:r>
      <w:r w:rsidR="00D9049C" w:rsidRPr="00FC5425">
        <w:rPr>
          <w:sz w:val="24"/>
          <w:szCs w:val="24"/>
        </w:rPr>
        <w:t xml:space="preserve">. </w:t>
      </w:r>
      <w:r w:rsidR="0029606A" w:rsidRPr="00FC5425">
        <w:rPr>
          <w:sz w:val="24"/>
          <w:szCs w:val="24"/>
        </w:rPr>
        <w:t>6</w:t>
      </w:r>
      <w:r w:rsidR="00520165" w:rsidRPr="00FC5425">
        <w:rPr>
          <w:sz w:val="24"/>
          <w:szCs w:val="24"/>
        </w:rPr>
        <w:t xml:space="preserve"> ustawy z dnia </w:t>
      </w:r>
      <w:r w:rsidR="0029606A" w:rsidRPr="00FC5425">
        <w:rPr>
          <w:sz w:val="24"/>
          <w:szCs w:val="24"/>
        </w:rPr>
        <w:t>11</w:t>
      </w:r>
      <w:r w:rsidR="00520165" w:rsidRPr="00FC5425">
        <w:rPr>
          <w:sz w:val="24"/>
          <w:szCs w:val="24"/>
        </w:rPr>
        <w:t xml:space="preserve"> </w:t>
      </w:r>
      <w:r w:rsidR="0029606A" w:rsidRPr="00FC5425">
        <w:rPr>
          <w:sz w:val="24"/>
          <w:szCs w:val="24"/>
        </w:rPr>
        <w:t xml:space="preserve">września </w:t>
      </w:r>
      <w:r w:rsidR="00520165" w:rsidRPr="00FC5425">
        <w:rPr>
          <w:sz w:val="24"/>
          <w:szCs w:val="24"/>
        </w:rPr>
        <w:t>20</w:t>
      </w:r>
      <w:r w:rsidR="0029606A" w:rsidRPr="00FC5425">
        <w:rPr>
          <w:sz w:val="24"/>
          <w:szCs w:val="24"/>
        </w:rPr>
        <w:t>19</w:t>
      </w:r>
      <w:r w:rsidR="00520165" w:rsidRPr="00FC5425">
        <w:rPr>
          <w:sz w:val="24"/>
          <w:szCs w:val="24"/>
        </w:rPr>
        <w:t xml:space="preserve"> r</w:t>
      </w:r>
      <w:r w:rsidR="0029606A" w:rsidRPr="00FC5425">
        <w:rPr>
          <w:sz w:val="24"/>
          <w:szCs w:val="24"/>
        </w:rPr>
        <w:t>.</w:t>
      </w:r>
      <w:r w:rsidR="00520165" w:rsidRPr="00FC5425">
        <w:rPr>
          <w:sz w:val="24"/>
          <w:szCs w:val="24"/>
        </w:rPr>
        <w:t xml:space="preserve"> Prawo </w:t>
      </w:r>
      <w:r w:rsidR="0029606A" w:rsidRPr="00FC5425">
        <w:rPr>
          <w:sz w:val="24"/>
          <w:szCs w:val="24"/>
        </w:rPr>
        <w:t>z</w:t>
      </w:r>
      <w:r w:rsidR="00520165" w:rsidRPr="00FC5425">
        <w:rPr>
          <w:sz w:val="24"/>
          <w:szCs w:val="24"/>
        </w:rPr>
        <w:t xml:space="preserve">amówień </w:t>
      </w:r>
      <w:r w:rsidR="0029606A" w:rsidRPr="00FC5425">
        <w:rPr>
          <w:sz w:val="24"/>
          <w:szCs w:val="24"/>
        </w:rPr>
        <w:t>p</w:t>
      </w:r>
      <w:r w:rsidR="00520165" w:rsidRPr="00FC5425">
        <w:rPr>
          <w:sz w:val="24"/>
          <w:szCs w:val="24"/>
        </w:rPr>
        <w:t xml:space="preserve">ublicznych </w:t>
      </w:r>
      <w:r w:rsidRPr="00FC5425">
        <w:rPr>
          <w:sz w:val="24"/>
          <w:szCs w:val="24"/>
        </w:rPr>
        <w:t>(t.j. Dz. U. z 2024 poz. 1320)</w:t>
      </w:r>
      <w:r w:rsidR="00BE7BFD" w:rsidRPr="00FC5425">
        <w:rPr>
          <w:sz w:val="24"/>
          <w:szCs w:val="24"/>
        </w:rPr>
        <w:t xml:space="preserve">, </w:t>
      </w:r>
      <w:r w:rsidR="00A15715" w:rsidRPr="00A15715">
        <w:rPr>
          <w:sz w:val="24"/>
          <w:szCs w:val="24"/>
        </w:rPr>
        <w:t>przedstawia poniżej sprostowanie treści zapytań do Specyfikacji Warunków Zamówienia (zwanej dalej ”SWZ”) wraz z wyjaśnieniami.</w:t>
      </w:r>
    </w:p>
    <w:p w14:paraId="34FCDDD0" w14:textId="7CBAB65C" w:rsidR="002D55CC" w:rsidRPr="002D55CC" w:rsidRDefault="002D55CC" w:rsidP="00FC5425">
      <w:pPr>
        <w:ind w:left="28" w:right="-74"/>
        <w:rPr>
          <w:b/>
          <w:bCs/>
          <w:sz w:val="24"/>
          <w:szCs w:val="24"/>
          <w:u w:val="single"/>
        </w:rPr>
      </w:pPr>
      <w:r w:rsidRPr="002D55CC">
        <w:rPr>
          <w:b/>
          <w:bCs/>
          <w:sz w:val="24"/>
          <w:szCs w:val="24"/>
          <w:u w:val="single"/>
        </w:rPr>
        <w:t>Było:</w:t>
      </w:r>
    </w:p>
    <w:p w14:paraId="0E319900" w14:textId="17BFD28B" w:rsidR="00FC5425" w:rsidRPr="002D55CC" w:rsidRDefault="00FC5425" w:rsidP="00FC5425">
      <w:pPr>
        <w:ind w:left="28" w:right="-74"/>
        <w:rPr>
          <w:sz w:val="24"/>
          <w:szCs w:val="24"/>
        </w:rPr>
      </w:pPr>
      <w:r w:rsidRPr="002D55CC">
        <w:rPr>
          <w:sz w:val="24"/>
          <w:szCs w:val="24"/>
        </w:rPr>
        <w:t>Pytanie nr 1</w:t>
      </w:r>
    </w:p>
    <w:p w14:paraId="02888CA9" w14:textId="77777777" w:rsidR="00FC5425" w:rsidRPr="00B65965" w:rsidRDefault="00FC5425" w:rsidP="00FC5425">
      <w:pPr>
        <w:ind w:left="28" w:right="-74"/>
        <w:jc w:val="both"/>
        <w:rPr>
          <w:sz w:val="24"/>
          <w:szCs w:val="24"/>
        </w:rPr>
      </w:pPr>
      <w:r w:rsidRPr="00B65965">
        <w:rPr>
          <w:sz w:val="24"/>
          <w:szCs w:val="24"/>
        </w:rPr>
        <w:t>Proszę o doprecyzowanie, czy Zamawiający w pkt. 10.1 Lp. 4 SWZ, tj. w odniesieniu do "Oświadczenia zgodności z Rozporządzeniem MDR", wymaga dołączenia takiego oświadczenia wyłącznie w przypadku, gdy jest ono wymagane (jeśli dotyczy)? Jeżeli oświadczenie to jest wymagane niezależnie od sytuacji, proszę o doprecyzowanie treści tego wymogu lub udostępnienie wzoru oświadczenia.</w:t>
      </w:r>
    </w:p>
    <w:p w14:paraId="0FC3DCAD" w14:textId="504F0943" w:rsidR="00B65965" w:rsidRPr="00B65965" w:rsidRDefault="00FC5425" w:rsidP="00B65965">
      <w:pPr>
        <w:ind w:left="28" w:right="-74"/>
        <w:jc w:val="both"/>
        <w:rPr>
          <w:sz w:val="24"/>
          <w:szCs w:val="24"/>
        </w:rPr>
      </w:pPr>
      <w:r w:rsidRPr="00B65965">
        <w:rPr>
          <w:b/>
          <w:bCs/>
          <w:sz w:val="24"/>
          <w:szCs w:val="24"/>
        </w:rPr>
        <w:t>Stanowisko (wyjaśnienie) Zamawiającego:</w:t>
      </w:r>
      <w:r w:rsidR="00B65965" w:rsidRPr="00B65965">
        <w:t xml:space="preserve"> </w:t>
      </w:r>
      <w:r w:rsidR="00B65965" w:rsidRPr="00B65965">
        <w:rPr>
          <w:sz w:val="24"/>
          <w:szCs w:val="24"/>
        </w:rPr>
        <w:t>Wymóg z pkt 10.1 Lp. 4 SWZ (dotyczący „Oświadczenia zgodności z Rozporządzeniem MDR”) należy rozumieć w ten sposób, że oświadczenie to jest wymagane dla każdego oferowanego produktu będącego wyrobem medycznym w rozumieniu Rozporządzenia Parlamentu Europejskiego i Rady (UE) 2017/745 z dnia 5 kwietnia 2017 r. (tzw. MDR). Innymi słowy, dokument ten trzeba dołączyć zawsze w odniesieniu do wyrobów medycznych objętych tym rozporządzeniem, które są oferowane w ramach przedmiotowego postępowania. Jeżeli natomiast dany oferowany produkt nie stanowi wyrobu medycznego (a więc nie podlega przepisom MDR), Zamawiający dopuszcza, aby Wykonawca złożył stosowne oświadczenie wyjaśniające tę okoliczność – tj. potwierdzające, iż w odniesieniu do danego produktu Rozporządzenie 2017/745 nie ma zastosowania.</w:t>
      </w:r>
    </w:p>
    <w:p w14:paraId="72D3CC0E" w14:textId="5669C85D" w:rsidR="00FC5425" w:rsidRPr="00F82637" w:rsidRDefault="00B65965" w:rsidP="00B816A2">
      <w:pPr>
        <w:ind w:left="28" w:right="-74"/>
        <w:jc w:val="both"/>
        <w:rPr>
          <w:sz w:val="24"/>
          <w:szCs w:val="24"/>
          <w:highlight w:val="yellow"/>
        </w:rPr>
      </w:pPr>
      <w:r w:rsidRPr="00B65965">
        <w:rPr>
          <w:sz w:val="24"/>
          <w:szCs w:val="24"/>
        </w:rPr>
        <w:t xml:space="preserve">Treść wymaganego oświadczenia powinna ona jednoznacznie potwierdzać zgodność oferowanego wyrobu medycznego z wymaganiami MDR. W szczególności Wykonawca powinien zapewnić w oświadczeniu, że wyrób został prawidłowo wprowadzony do obrotu i używania zgodnie z przepisami MDR, co oznacza m.in. że posiada on ważną deklarację zgodności UE oraz oznakowanie CE potwierdzające spełnienie wymogów rozporządzenia. Zamawiający nie udostępnia gotowego wzoru takiego oświadczenia – należy sporządzić je samodzielnie (w formie pisemnej) ze zwróceniem uwagi, by zawierało ono wszystkie powyższe </w:t>
      </w:r>
      <w:r w:rsidRPr="00B65965">
        <w:rPr>
          <w:sz w:val="24"/>
          <w:szCs w:val="24"/>
        </w:rPr>
        <w:lastRenderedPageBreak/>
        <w:t>elementy. Jeżeli zaś dany produkt nie podlega regulacjom MDR, treść oświadczenia (zgodnie z powyższym) powinna zawierać informację o podstawie zwolnienia z tego obowiązku, np. stwierdzenie, że produkt nie jest wyrobem medycznym w rozumieniu Rozporządzenia 2017/74</w:t>
      </w:r>
      <w:r w:rsidR="00E07F38">
        <w:rPr>
          <w:sz w:val="24"/>
          <w:szCs w:val="24"/>
        </w:rPr>
        <w:t xml:space="preserve">. Zmawiający jednocześnie zamieszcza </w:t>
      </w:r>
      <w:r w:rsidR="00B816A2">
        <w:rPr>
          <w:sz w:val="24"/>
          <w:szCs w:val="24"/>
        </w:rPr>
        <w:t>wzór o</w:t>
      </w:r>
      <w:r w:rsidR="00B816A2" w:rsidRPr="00B816A2">
        <w:rPr>
          <w:sz w:val="24"/>
          <w:szCs w:val="24"/>
        </w:rPr>
        <w:t>świadczeni</w:t>
      </w:r>
      <w:r w:rsidR="00B816A2">
        <w:rPr>
          <w:sz w:val="24"/>
          <w:szCs w:val="24"/>
        </w:rPr>
        <w:t>a</w:t>
      </w:r>
      <w:r w:rsidR="00B816A2" w:rsidRPr="00B816A2">
        <w:rPr>
          <w:sz w:val="24"/>
          <w:szCs w:val="24"/>
        </w:rPr>
        <w:t xml:space="preserve"> dla wyrobu medycznego objętego MDR</w:t>
      </w:r>
      <w:r w:rsidR="009B54C2">
        <w:rPr>
          <w:sz w:val="24"/>
          <w:szCs w:val="24"/>
        </w:rPr>
        <w:t xml:space="preserve">. </w:t>
      </w:r>
    </w:p>
    <w:p w14:paraId="72DBBE0B" w14:textId="77777777" w:rsidR="00743F42" w:rsidRDefault="00743F42" w:rsidP="00FC542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241D08A9" w14:textId="5329AEF8" w:rsidR="002D55CC" w:rsidRPr="002D55CC" w:rsidRDefault="002D55CC" w:rsidP="00FC5425">
      <w:pPr>
        <w:spacing w:before="60" w:after="60"/>
        <w:ind w:left="30" w:right="-72"/>
        <w:rPr>
          <w:b/>
          <w:bCs/>
          <w:sz w:val="24"/>
          <w:szCs w:val="24"/>
          <w:u w:val="single"/>
        </w:rPr>
      </w:pPr>
      <w:r w:rsidRPr="002D55CC">
        <w:rPr>
          <w:b/>
          <w:bCs/>
          <w:sz w:val="24"/>
          <w:szCs w:val="24"/>
          <w:u w:val="single"/>
        </w:rPr>
        <w:t>Na:</w:t>
      </w:r>
    </w:p>
    <w:p w14:paraId="29C06DAA" w14:textId="77777777" w:rsidR="002D55CC" w:rsidRPr="002D55CC" w:rsidRDefault="002D55CC" w:rsidP="002D55CC">
      <w:pPr>
        <w:ind w:left="28" w:right="-74"/>
        <w:rPr>
          <w:sz w:val="24"/>
          <w:szCs w:val="24"/>
        </w:rPr>
      </w:pPr>
      <w:r w:rsidRPr="002D55CC">
        <w:rPr>
          <w:sz w:val="24"/>
          <w:szCs w:val="24"/>
        </w:rPr>
        <w:t>Pytanie nr 1</w:t>
      </w:r>
    </w:p>
    <w:p w14:paraId="563BD42B" w14:textId="77777777" w:rsidR="002D55CC" w:rsidRPr="00B65965" w:rsidRDefault="002D55CC" w:rsidP="002D55CC">
      <w:pPr>
        <w:ind w:left="28" w:right="-74"/>
        <w:jc w:val="both"/>
        <w:rPr>
          <w:sz w:val="24"/>
          <w:szCs w:val="24"/>
        </w:rPr>
      </w:pPr>
      <w:r w:rsidRPr="00B65965">
        <w:rPr>
          <w:sz w:val="24"/>
          <w:szCs w:val="24"/>
        </w:rPr>
        <w:t>Proszę o doprecyzowanie, czy Zamawiający w pkt. 10.1 Lp. 4 SWZ, tj. w odniesieniu do "Oświadczenia zgodności z Rozporządzeniem MDR", wymaga dołączenia takiego oświadczenia wyłącznie w przypadku, gdy jest ono wymagane (jeśli dotyczy)? Jeżeli oświadczenie to jest wymagane niezależnie od sytuacji, proszę o doprecyzowanie treści tego wymogu lub udostępnienie wzoru oświadczenia.</w:t>
      </w:r>
    </w:p>
    <w:p w14:paraId="5047656A" w14:textId="3A70FA85" w:rsidR="002D55CC" w:rsidRPr="00B65965" w:rsidRDefault="002D55CC" w:rsidP="002D55CC">
      <w:pPr>
        <w:ind w:left="28" w:right="-74"/>
        <w:jc w:val="both"/>
        <w:rPr>
          <w:sz w:val="24"/>
          <w:szCs w:val="24"/>
        </w:rPr>
      </w:pPr>
      <w:r w:rsidRPr="00B65965">
        <w:rPr>
          <w:b/>
          <w:bCs/>
          <w:sz w:val="24"/>
          <w:szCs w:val="24"/>
        </w:rPr>
        <w:t>Stanowisko (wyjaśnienie) Zamawiającego:</w:t>
      </w:r>
      <w:r w:rsidRPr="00B65965">
        <w:t xml:space="preserve"> </w:t>
      </w:r>
      <w:r w:rsidRPr="00B65965">
        <w:rPr>
          <w:sz w:val="24"/>
          <w:szCs w:val="24"/>
        </w:rPr>
        <w:t xml:space="preserve">Wymóg z pkt 10.1 Lp. 4 SWZ (dotyczący „Oświadczenia zgodności z Rozporządzeniem MDR”) należy rozumieć w ten sposób, że oświadczenie to jest wymagane dla każdego oferowanego produktu będącego wyrobem medycznym w rozumieniu Rozporządzenia Parlamentu Europejskiego i Rady (UE) 2017/745 z dnia 5 kwietnia 2017 r. (tzw. MDR). Innymi słowy, dokument ten trzeba dołączyć zawsze w odniesieniu do wyrobów medycznych objętych tym rozporządzeniem, które są oferowane w ramach przedmiotowego postępowania. </w:t>
      </w:r>
    </w:p>
    <w:p w14:paraId="5E0A6DA5" w14:textId="77777777" w:rsidR="002D55CC" w:rsidRPr="00F82637" w:rsidRDefault="002D55CC" w:rsidP="002D55CC">
      <w:pPr>
        <w:ind w:left="28" w:right="-74"/>
        <w:jc w:val="both"/>
        <w:rPr>
          <w:sz w:val="24"/>
          <w:szCs w:val="24"/>
          <w:highlight w:val="yellow"/>
        </w:rPr>
      </w:pPr>
      <w:r w:rsidRPr="00B65965">
        <w:rPr>
          <w:sz w:val="24"/>
          <w:szCs w:val="24"/>
        </w:rPr>
        <w:t>Treść wymaganego oświadczenia powinna ona jednoznacznie potwierdzać zgodność oferowanego wyrobu medycznego z wymaganiami MDR. W szczególności Wykonawca powinien zapewnić w oświadczeniu, że wyrób został prawidłowo wprowadzony do obrotu i używania zgodnie z przepisami MDR, co oznacza m.in. że posiada on ważną deklarację zgodności UE oraz oznakowanie CE potwierdzające spełnienie wymogów rozporządzenia. Zamawiający nie udostępnia gotowego wzoru takiego oświadczenia – należy sporządzić je samodzielnie (w formie pisemnej) ze zwróceniem uwagi, by zawierało ono wszystkie powyższe elementy. Jeżeli zaś dany produkt nie podlega regulacjom MDR, treść oświadczenia (zgodnie z powyższym) powinna zawierać informację o podstawie zwolnienia z tego obowiązku, np. stwierdzenie, że produkt nie jest wyrobem medycznym w rozumieniu Rozporządzenia 2017/74</w:t>
      </w:r>
      <w:r>
        <w:rPr>
          <w:sz w:val="24"/>
          <w:szCs w:val="24"/>
        </w:rPr>
        <w:t>. Zmawiający jednocześnie zamieszcza wzór o</w:t>
      </w:r>
      <w:r w:rsidRPr="00B816A2">
        <w:rPr>
          <w:sz w:val="24"/>
          <w:szCs w:val="24"/>
        </w:rPr>
        <w:t>świadczeni</w:t>
      </w:r>
      <w:r>
        <w:rPr>
          <w:sz w:val="24"/>
          <w:szCs w:val="24"/>
        </w:rPr>
        <w:t>a</w:t>
      </w:r>
      <w:r w:rsidRPr="00B816A2">
        <w:rPr>
          <w:sz w:val="24"/>
          <w:szCs w:val="24"/>
        </w:rPr>
        <w:t xml:space="preserve"> dla wyrobu medycznego objętego MDR</w:t>
      </w:r>
      <w:r>
        <w:rPr>
          <w:sz w:val="24"/>
          <w:szCs w:val="24"/>
        </w:rPr>
        <w:t xml:space="preserve">. </w:t>
      </w:r>
    </w:p>
    <w:p w14:paraId="5D390B75" w14:textId="202275BB" w:rsidR="006D4AB3" w:rsidRDefault="006D4AB3" w:rsidP="00FC5425">
      <w:pPr>
        <w:spacing w:before="120" w:after="120"/>
        <w:ind w:left="567"/>
        <w:jc w:val="right"/>
        <w:rPr>
          <w:sz w:val="24"/>
          <w:szCs w:val="24"/>
        </w:rPr>
      </w:pPr>
    </w:p>
    <w:p w14:paraId="12CEA852" w14:textId="77777777" w:rsidR="000107BA" w:rsidRDefault="000107BA" w:rsidP="000107B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D1C203E" w14:textId="77777777" w:rsidR="000107BA" w:rsidRDefault="000107BA" w:rsidP="000107B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5B0DA4D1" w14:textId="77777777" w:rsidR="000107BA" w:rsidRDefault="000107BA" w:rsidP="000107B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578CBE7" w14:textId="77777777" w:rsidR="000107BA" w:rsidRDefault="000107BA" w:rsidP="000107BA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D1580B6" w14:textId="5ECA5293" w:rsidR="002D55CC" w:rsidRPr="00FC5425" w:rsidRDefault="002D55CC" w:rsidP="000107BA">
      <w:pPr>
        <w:spacing w:before="120" w:after="120"/>
        <w:ind w:left="4107" w:firstLine="141"/>
        <w:jc w:val="center"/>
        <w:rPr>
          <w:sz w:val="24"/>
          <w:szCs w:val="24"/>
        </w:rPr>
      </w:pPr>
    </w:p>
    <w:sectPr w:rsidR="002D55CC" w:rsidRPr="00FC542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C6E84" w14:textId="77777777" w:rsidR="00C50264" w:rsidRDefault="00C50264">
      <w:r>
        <w:separator/>
      </w:r>
    </w:p>
  </w:endnote>
  <w:endnote w:type="continuationSeparator" w:id="0">
    <w:p w14:paraId="44F21659" w14:textId="77777777" w:rsidR="00C50264" w:rsidRDefault="00C5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14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6DF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AE1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55A3A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19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6FD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4B1464" w14:textId="77777777" w:rsidR="006D4AB3" w:rsidRDefault="006D4AB3">
    <w:pPr>
      <w:pStyle w:val="Stopka"/>
      <w:tabs>
        <w:tab w:val="clear" w:pos="4536"/>
        <w:tab w:val="left" w:pos="6237"/>
      </w:tabs>
    </w:pPr>
  </w:p>
  <w:p w14:paraId="3C5A1B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80560" w14:textId="77777777" w:rsidR="00C50264" w:rsidRDefault="00C50264">
      <w:r>
        <w:separator/>
      </w:r>
    </w:p>
  </w:footnote>
  <w:footnote w:type="continuationSeparator" w:id="0">
    <w:p w14:paraId="5174547E" w14:textId="77777777" w:rsidR="00C50264" w:rsidRDefault="00C50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CDD0" w14:textId="77777777" w:rsidR="00126A02" w:rsidRDefault="00126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BE71" w14:textId="77777777" w:rsidR="00126A02" w:rsidRDefault="00126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530DC" w14:textId="77777777" w:rsidR="00126A02" w:rsidRDefault="00126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47FDC"/>
    <w:multiLevelType w:val="hybridMultilevel"/>
    <w:tmpl w:val="8E1E7F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6678D6"/>
    <w:multiLevelType w:val="hybridMultilevel"/>
    <w:tmpl w:val="C2E45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1811686">
    <w:abstractNumId w:val="4"/>
  </w:num>
  <w:num w:numId="2" w16cid:durableId="231697560">
    <w:abstractNumId w:val="8"/>
  </w:num>
  <w:num w:numId="3" w16cid:durableId="1688869714">
    <w:abstractNumId w:val="3"/>
  </w:num>
  <w:num w:numId="4" w16cid:durableId="1387292345">
    <w:abstractNumId w:val="7"/>
  </w:num>
  <w:num w:numId="5" w16cid:durableId="167136264">
    <w:abstractNumId w:val="1"/>
  </w:num>
  <w:num w:numId="6" w16cid:durableId="154029752">
    <w:abstractNumId w:val="2"/>
  </w:num>
  <w:num w:numId="7" w16cid:durableId="650452444">
    <w:abstractNumId w:val="6"/>
  </w:num>
  <w:num w:numId="8" w16cid:durableId="1125541216">
    <w:abstractNumId w:val="5"/>
  </w:num>
  <w:num w:numId="9" w16cid:durableId="1699814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264"/>
    <w:rsid w:val="000107BA"/>
    <w:rsid w:val="00031374"/>
    <w:rsid w:val="00035DEC"/>
    <w:rsid w:val="000A1097"/>
    <w:rsid w:val="000C4E24"/>
    <w:rsid w:val="000E2A8F"/>
    <w:rsid w:val="00126A02"/>
    <w:rsid w:val="0012774F"/>
    <w:rsid w:val="00144B7A"/>
    <w:rsid w:val="00180C6E"/>
    <w:rsid w:val="002105FA"/>
    <w:rsid w:val="0029606A"/>
    <w:rsid w:val="002B7025"/>
    <w:rsid w:val="002D55CC"/>
    <w:rsid w:val="002F0221"/>
    <w:rsid w:val="00367BCF"/>
    <w:rsid w:val="003A387C"/>
    <w:rsid w:val="003F6633"/>
    <w:rsid w:val="004848F3"/>
    <w:rsid w:val="004A75F2"/>
    <w:rsid w:val="005144A9"/>
    <w:rsid w:val="00520165"/>
    <w:rsid w:val="005B1B08"/>
    <w:rsid w:val="00632C3C"/>
    <w:rsid w:val="00652A1B"/>
    <w:rsid w:val="00662BDB"/>
    <w:rsid w:val="006732F2"/>
    <w:rsid w:val="006A5DF1"/>
    <w:rsid w:val="006B7198"/>
    <w:rsid w:val="006D4AB3"/>
    <w:rsid w:val="006F0ABD"/>
    <w:rsid w:val="006F3B81"/>
    <w:rsid w:val="00743F42"/>
    <w:rsid w:val="0076424A"/>
    <w:rsid w:val="007C7C85"/>
    <w:rsid w:val="007D7198"/>
    <w:rsid w:val="00802451"/>
    <w:rsid w:val="00870F9F"/>
    <w:rsid w:val="008804B6"/>
    <w:rsid w:val="00897AB0"/>
    <w:rsid w:val="008A3553"/>
    <w:rsid w:val="008A366A"/>
    <w:rsid w:val="008B72C5"/>
    <w:rsid w:val="008F71C8"/>
    <w:rsid w:val="009003D1"/>
    <w:rsid w:val="00933827"/>
    <w:rsid w:val="00941C67"/>
    <w:rsid w:val="009466AA"/>
    <w:rsid w:val="00947A50"/>
    <w:rsid w:val="009B54C2"/>
    <w:rsid w:val="00A15715"/>
    <w:rsid w:val="00A47993"/>
    <w:rsid w:val="00A905AC"/>
    <w:rsid w:val="00B1255C"/>
    <w:rsid w:val="00B32FF9"/>
    <w:rsid w:val="00B65965"/>
    <w:rsid w:val="00B816A2"/>
    <w:rsid w:val="00BA6584"/>
    <w:rsid w:val="00BE7BFD"/>
    <w:rsid w:val="00C370F2"/>
    <w:rsid w:val="00C44EEC"/>
    <w:rsid w:val="00C50264"/>
    <w:rsid w:val="00D22FFA"/>
    <w:rsid w:val="00D24CC4"/>
    <w:rsid w:val="00D8461B"/>
    <w:rsid w:val="00D9049C"/>
    <w:rsid w:val="00D915F2"/>
    <w:rsid w:val="00DB266C"/>
    <w:rsid w:val="00DE4601"/>
    <w:rsid w:val="00DF32E8"/>
    <w:rsid w:val="00E07F38"/>
    <w:rsid w:val="00E21B49"/>
    <w:rsid w:val="00E2789F"/>
    <w:rsid w:val="00E4434B"/>
    <w:rsid w:val="00E72428"/>
    <w:rsid w:val="00E925AC"/>
    <w:rsid w:val="00E954E5"/>
    <w:rsid w:val="00EA14B3"/>
    <w:rsid w:val="00EA416E"/>
    <w:rsid w:val="00F6134E"/>
    <w:rsid w:val="00F82637"/>
    <w:rsid w:val="00FC5425"/>
    <w:rsid w:val="00FC5957"/>
    <w:rsid w:val="00FD265E"/>
    <w:rsid w:val="00FF2F35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7DCAB"/>
  <w15:chartTrackingRefBased/>
  <w15:docId w15:val="{753F6B1E-4E04-4C3E-86C1-34E8B4FA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C4E24"/>
    <w:pPr>
      <w:ind w:left="708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D24CC4"/>
  </w:style>
  <w:style w:type="character" w:customStyle="1" w:styleId="TekstprzypisukocowegoZnak">
    <w:name w:val="Tekst przypisu końcowego Znak"/>
    <w:basedOn w:val="Domylnaczcionkaakapitu"/>
    <w:link w:val="Tekstprzypisukocowego"/>
    <w:rsid w:val="00D24CC4"/>
  </w:style>
  <w:style w:type="character" w:styleId="Odwoanieprzypisukocowego">
    <w:name w:val="endnote reference"/>
    <w:basedOn w:val="Domylnaczcionkaakapitu"/>
    <w:rsid w:val="00D24C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625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26</cp:revision>
  <cp:lastPrinted>2025-07-22T05:40:00Z</cp:lastPrinted>
  <dcterms:created xsi:type="dcterms:W3CDTF">2025-06-10T09:24:00Z</dcterms:created>
  <dcterms:modified xsi:type="dcterms:W3CDTF">2025-07-22T08:26:00Z</dcterms:modified>
</cp:coreProperties>
</file>